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57D" w:rsidRDefault="0077257D">
      <w:pPr>
        <w:pStyle w:val="Alaprtelmezettstlus"/>
        <w:jc w:val="center"/>
      </w:pPr>
      <w:r>
        <w:rPr>
          <w:sz w:val="56"/>
          <w:szCs w:val="56"/>
        </w:rPr>
        <w:t>VII. Focival a gyógyulásért jótékonysági futballtorna</w:t>
      </w:r>
    </w:p>
    <w:p w:rsidR="0077257D" w:rsidRDefault="0077257D">
      <w:pPr>
        <w:pStyle w:val="Alaprtelmezettstlus"/>
        <w:jc w:val="center"/>
      </w:pPr>
      <w:r>
        <w:rPr>
          <w:sz w:val="40"/>
          <w:szCs w:val="40"/>
        </w:rPr>
        <w:t>2017.12.27.</w:t>
      </w:r>
    </w:p>
    <w:p w:rsidR="0077257D" w:rsidRDefault="0077257D">
      <w:pPr>
        <w:pStyle w:val="Alaprtelmezettstlus"/>
      </w:pPr>
    </w:p>
    <w:p w:rsidR="0077257D" w:rsidRPr="00853FDD" w:rsidRDefault="0077257D">
      <w:pPr>
        <w:pStyle w:val="Alaprtelmezettstlus"/>
        <w:ind w:left="1560" w:hanging="1560"/>
        <w:rPr>
          <w:sz w:val="26"/>
          <w:szCs w:val="26"/>
        </w:rPr>
      </w:pPr>
      <w:r w:rsidRPr="00853FDD">
        <w:rPr>
          <w:b/>
          <w:sz w:val="26"/>
          <w:szCs w:val="26"/>
          <w:u w:val="single"/>
        </w:rPr>
        <w:t>Fővédnök:</w:t>
      </w:r>
      <w:r w:rsidRPr="00853FDD">
        <w:rPr>
          <w:b/>
          <w:sz w:val="26"/>
          <w:szCs w:val="26"/>
        </w:rPr>
        <w:t xml:space="preserve"> </w:t>
      </w:r>
      <w:r w:rsidRPr="00853FDD">
        <w:rPr>
          <w:i/>
          <w:sz w:val="26"/>
          <w:szCs w:val="26"/>
        </w:rPr>
        <w:t>Jakab Gábor</w:t>
      </w:r>
      <w:r w:rsidRPr="00853FDD">
        <w:rPr>
          <w:sz w:val="26"/>
          <w:szCs w:val="26"/>
        </w:rPr>
        <w:t>, az MLSZ Heves Megyei Igazgatóságának társadalmi elnöke</w:t>
      </w:r>
    </w:p>
    <w:p w:rsidR="0077257D" w:rsidRPr="00853FDD" w:rsidRDefault="0077257D">
      <w:pPr>
        <w:pStyle w:val="Alaprtelmezettstlus"/>
        <w:ind w:left="1560" w:hanging="1560"/>
        <w:rPr>
          <w:sz w:val="26"/>
          <w:szCs w:val="26"/>
        </w:rPr>
      </w:pPr>
    </w:p>
    <w:p w:rsidR="0077257D" w:rsidRPr="00853FDD" w:rsidRDefault="0077257D">
      <w:pPr>
        <w:pStyle w:val="Alaprtelmezettstlus"/>
        <w:ind w:left="1701" w:hanging="1701"/>
        <w:rPr>
          <w:sz w:val="26"/>
          <w:szCs w:val="26"/>
        </w:rPr>
      </w:pPr>
      <w:r w:rsidRPr="00853FDD">
        <w:rPr>
          <w:b/>
          <w:sz w:val="26"/>
          <w:szCs w:val="26"/>
          <w:u w:val="single"/>
        </w:rPr>
        <w:t>A torna célja:</w:t>
      </w:r>
      <w:r w:rsidRPr="00853FDD">
        <w:rPr>
          <w:sz w:val="26"/>
          <w:szCs w:val="26"/>
        </w:rPr>
        <w:t xml:space="preserve"> </w:t>
      </w:r>
      <w:r w:rsidRPr="00853FDD">
        <w:rPr>
          <w:color w:val="000000"/>
          <w:sz w:val="26"/>
          <w:szCs w:val="26"/>
        </w:rPr>
        <w:t xml:space="preserve">- adománygyűjtés a gyöngyösi Bugát Pál Kórház gyermekosztálya, az Age of Hope Alapítvány, </w:t>
      </w:r>
      <w:r w:rsidRPr="005A5229">
        <w:rPr>
          <w:sz w:val="26"/>
          <w:szCs w:val="26"/>
        </w:rPr>
        <w:t xml:space="preserve">a kétéves, epeút-elzáródással születő, májátültetésre váró Tóth Zarának, az agykárosodás ellen küzdő, </w:t>
      </w:r>
      <w:r w:rsidRPr="005A5229">
        <w:rPr>
          <w:rStyle w:val="textexposedshow"/>
          <w:rFonts w:cs="Calibri"/>
          <w:sz w:val="26"/>
          <w:szCs w:val="26"/>
        </w:rPr>
        <w:t>látás és emésztési problémákkal élő Szappan Sophie-nak, a nyolcéves, leukémiával harcoló Vuk Rolandnak</w:t>
      </w:r>
    </w:p>
    <w:p w:rsidR="0077257D" w:rsidRPr="00853FDD" w:rsidRDefault="0077257D">
      <w:pPr>
        <w:pStyle w:val="Alaprtelmezettstlus"/>
        <w:rPr>
          <w:sz w:val="26"/>
          <w:szCs w:val="26"/>
        </w:rPr>
      </w:pPr>
      <w:r w:rsidRPr="00853FDD">
        <w:rPr>
          <w:sz w:val="26"/>
          <w:szCs w:val="26"/>
        </w:rPr>
        <w:t xml:space="preserve">                           - a sportbaráti kapcsolatok ápolása és építése</w:t>
      </w:r>
    </w:p>
    <w:p w:rsidR="0077257D" w:rsidRPr="00853FDD" w:rsidRDefault="0077257D">
      <w:pPr>
        <w:pStyle w:val="Alaprtelmezettstlus"/>
        <w:ind w:left="1843" w:hanging="142"/>
        <w:rPr>
          <w:sz w:val="26"/>
          <w:szCs w:val="26"/>
        </w:rPr>
      </w:pPr>
      <w:r w:rsidRPr="00853FDD">
        <w:rPr>
          <w:sz w:val="26"/>
          <w:szCs w:val="26"/>
        </w:rPr>
        <w:t xml:space="preserve">- a labdarúgás és a játékvezetés hagyományainak ápolása és népszerűsítése </w:t>
      </w:r>
    </w:p>
    <w:p w:rsidR="0077257D" w:rsidRPr="00853FDD" w:rsidRDefault="0077257D">
      <w:pPr>
        <w:pStyle w:val="Alaprtelmezettstlus"/>
        <w:ind w:firstLine="1701"/>
        <w:rPr>
          <w:sz w:val="26"/>
          <w:szCs w:val="26"/>
        </w:rPr>
      </w:pPr>
      <w:r w:rsidRPr="00853FDD">
        <w:rPr>
          <w:sz w:val="26"/>
          <w:szCs w:val="26"/>
        </w:rPr>
        <w:t>- a játék felhőtlen öröme</w:t>
      </w:r>
    </w:p>
    <w:p w:rsidR="0077257D" w:rsidRPr="00853FDD" w:rsidRDefault="0077257D">
      <w:pPr>
        <w:pStyle w:val="Alaprtelmezettstlus"/>
        <w:ind w:firstLine="1701"/>
        <w:rPr>
          <w:sz w:val="26"/>
          <w:szCs w:val="26"/>
        </w:rPr>
      </w:pPr>
    </w:p>
    <w:p w:rsidR="0077257D" w:rsidRPr="00853FDD" w:rsidRDefault="0077257D">
      <w:pPr>
        <w:pStyle w:val="Alaprtelmezettstlus"/>
        <w:tabs>
          <w:tab w:val="left" w:pos="993"/>
        </w:tabs>
        <w:rPr>
          <w:sz w:val="26"/>
          <w:szCs w:val="26"/>
        </w:rPr>
      </w:pPr>
      <w:r w:rsidRPr="00853FDD">
        <w:rPr>
          <w:b/>
          <w:sz w:val="26"/>
          <w:szCs w:val="26"/>
          <w:u w:val="single"/>
        </w:rPr>
        <w:t xml:space="preserve">Helyszíne: </w:t>
      </w:r>
      <w:r>
        <w:rPr>
          <w:sz w:val="26"/>
          <w:szCs w:val="26"/>
        </w:rPr>
        <w:t xml:space="preserve">        Dr. Fejes András Sport- és Rendezvénycsarnok, </w:t>
      </w:r>
      <w:r w:rsidRPr="00853FDD">
        <w:rPr>
          <w:sz w:val="26"/>
          <w:szCs w:val="26"/>
        </w:rPr>
        <w:t>G</w:t>
      </w:r>
      <w:r>
        <w:rPr>
          <w:sz w:val="26"/>
          <w:szCs w:val="26"/>
        </w:rPr>
        <w:t>yöngyös, G</w:t>
      </w:r>
      <w:r w:rsidRPr="00853FDD">
        <w:rPr>
          <w:sz w:val="26"/>
          <w:szCs w:val="26"/>
        </w:rPr>
        <w:t>ábo</w:t>
      </w:r>
      <w:r>
        <w:rPr>
          <w:sz w:val="26"/>
          <w:szCs w:val="26"/>
        </w:rPr>
        <w:t>r Áron utca</w:t>
      </w:r>
    </w:p>
    <w:p w:rsidR="0077257D" w:rsidRPr="00853FDD" w:rsidRDefault="0077257D">
      <w:pPr>
        <w:pStyle w:val="Alaprtelmezettstlus"/>
        <w:tabs>
          <w:tab w:val="left" w:pos="993"/>
        </w:tabs>
        <w:rPr>
          <w:sz w:val="26"/>
          <w:szCs w:val="26"/>
        </w:rPr>
      </w:pPr>
    </w:p>
    <w:p w:rsidR="0077257D" w:rsidRPr="00853FDD" w:rsidRDefault="0077257D">
      <w:pPr>
        <w:pStyle w:val="Alaprtelmezettstlus"/>
        <w:rPr>
          <w:sz w:val="26"/>
          <w:szCs w:val="26"/>
        </w:rPr>
      </w:pPr>
      <w:r w:rsidRPr="00853FDD">
        <w:rPr>
          <w:b/>
          <w:sz w:val="26"/>
          <w:szCs w:val="26"/>
          <w:u w:val="single"/>
        </w:rPr>
        <w:t>Ideje:</w:t>
      </w:r>
      <w:r>
        <w:rPr>
          <w:sz w:val="26"/>
          <w:szCs w:val="26"/>
        </w:rPr>
        <w:t xml:space="preserve">                  2017.12.27, szerda</w:t>
      </w:r>
      <w:bookmarkStart w:id="0" w:name="_GoBack"/>
      <w:bookmarkEnd w:id="0"/>
      <w:r>
        <w:rPr>
          <w:sz w:val="26"/>
          <w:szCs w:val="26"/>
        </w:rPr>
        <w:t>, 08:4</w:t>
      </w:r>
      <w:r w:rsidRPr="00853FDD">
        <w:rPr>
          <w:sz w:val="26"/>
          <w:szCs w:val="26"/>
        </w:rPr>
        <w:t xml:space="preserve">0 óra     </w:t>
      </w:r>
    </w:p>
    <w:p w:rsidR="0077257D" w:rsidRPr="00853FDD" w:rsidRDefault="0077257D">
      <w:pPr>
        <w:pStyle w:val="Alaprtelmezettstlus"/>
        <w:rPr>
          <w:sz w:val="24"/>
          <w:szCs w:val="24"/>
        </w:rPr>
      </w:pPr>
    </w:p>
    <w:p w:rsidR="0077257D" w:rsidRPr="00853FDD" w:rsidRDefault="0077257D">
      <w:pPr>
        <w:pStyle w:val="Alaprtelmezettstlus"/>
        <w:rPr>
          <w:sz w:val="28"/>
          <w:szCs w:val="28"/>
        </w:rPr>
      </w:pPr>
      <w:r w:rsidRPr="00853FDD">
        <w:rPr>
          <w:b/>
          <w:sz w:val="28"/>
          <w:szCs w:val="28"/>
          <w:u w:val="single"/>
        </w:rPr>
        <w:t>A résztvevő csapatok:</w:t>
      </w:r>
      <w:r w:rsidRPr="00853FDD">
        <w:rPr>
          <w:sz w:val="28"/>
          <w:szCs w:val="28"/>
        </w:rPr>
        <w:t xml:space="preserve">     </w:t>
      </w:r>
    </w:p>
    <w:p w:rsidR="0077257D" w:rsidRPr="00853FDD" w:rsidRDefault="0077257D">
      <w:pPr>
        <w:pStyle w:val="Alaprtelmezettstlus"/>
        <w:rPr>
          <w:sz w:val="28"/>
          <w:szCs w:val="28"/>
        </w:rPr>
      </w:pPr>
      <w:r w:rsidRPr="00853FDD">
        <w:rPr>
          <w:sz w:val="28"/>
          <w:szCs w:val="28"/>
          <w:u w:val="single"/>
        </w:rPr>
        <w:t>’A’ csoport</w:t>
      </w:r>
      <w:r>
        <w:rPr>
          <w:sz w:val="28"/>
          <w:szCs w:val="28"/>
        </w:rPr>
        <w:t xml:space="preserve">: Gyöngyösi játékvezetők, Egri játékvezetők, </w:t>
      </w:r>
      <w:r w:rsidRPr="00853FDD">
        <w:rPr>
          <w:sz w:val="28"/>
          <w:szCs w:val="28"/>
        </w:rPr>
        <w:t>Ist</w:t>
      </w:r>
      <w:r>
        <w:rPr>
          <w:sz w:val="28"/>
          <w:szCs w:val="28"/>
        </w:rPr>
        <w:t xml:space="preserve">enmezeje SE, Szőlőskert Nagyréde SC </w:t>
      </w:r>
    </w:p>
    <w:p w:rsidR="0077257D" w:rsidRDefault="0077257D">
      <w:pPr>
        <w:pStyle w:val="Alaprtelmezettstlus"/>
        <w:rPr>
          <w:sz w:val="28"/>
          <w:szCs w:val="28"/>
        </w:rPr>
      </w:pPr>
      <w:r w:rsidRPr="00853FDD">
        <w:rPr>
          <w:sz w:val="28"/>
          <w:szCs w:val="28"/>
          <w:u w:val="single"/>
        </w:rPr>
        <w:t>’B’ csoport</w:t>
      </w:r>
      <w:r>
        <w:rPr>
          <w:sz w:val="28"/>
          <w:szCs w:val="28"/>
        </w:rPr>
        <w:t xml:space="preserve">: </w:t>
      </w:r>
      <w:r w:rsidRPr="00853FDD">
        <w:rPr>
          <w:sz w:val="28"/>
          <w:szCs w:val="28"/>
        </w:rPr>
        <w:t xml:space="preserve">Magyar </w:t>
      </w:r>
      <w:r>
        <w:rPr>
          <w:sz w:val="28"/>
          <w:szCs w:val="28"/>
        </w:rPr>
        <w:t>strandfoci</w:t>
      </w:r>
      <w:r w:rsidRPr="00853FDD">
        <w:rPr>
          <w:sz w:val="28"/>
          <w:szCs w:val="28"/>
        </w:rPr>
        <w:t xml:space="preserve"> válogatott</w:t>
      </w:r>
      <w:r>
        <w:rPr>
          <w:sz w:val="28"/>
          <w:szCs w:val="28"/>
        </w:rPr>
        <w:t>, Újságírók, MLSZ Heves Megyei Igazgatósága, Gyöngyöshalászi öregfiúk</w:t>
      </w:r>
    </w:p>
    <w:p w:rsidR="0077257D" w:rsidRPr="00853FDD" w:rsidRDefault="0077257D">
      <w:pPr>
        <w:pStyle w:val="Alaprtelmezettstlus"/>
        <w:rPr>
          <w:sz w:val="28"/>
          <w:szCs w:val="28"/>
        </w:rPr>
      </w:pPr>
      <w:r w:rsidRPr="00E77C80">
        <w:rPr>
          <w:sz w:val="28"/>
          <w:szCs w:val="28"/>
          <w:u w:val="single"/>
        </w:rPr>
        <w:t>’C’ csoport</w:t>
      </w:r>
      <w:r>
        <w:rPr>
          <w:sz w:val="28"/>
          <w:szCs w:val="28"/>
        </w:rPr>
        <w:t>: Bodon Péter FC, Bognár István és barátai, Magyar öregfiúk strandfoci válogatott, Selypi Kinizsi öregfiúk</w:t>
      </w:r>
    </w:p>
    <w:p w:rsidR="0077257D" w:rsidRDefault="0077257D">
      <w:pPr>
        <w:pStyle w:val="Alaprtelmezettstlus"/>
        <w:rPr>
          <w:b/>
          <w:sz w:val="28"/>
          <w:szCs w:val="28"/>
          <w:u w:val="single"/>
        </w:rPr>
      </w:pPr>
    </w:p>
    <w:p w:rsidR="0077257D" w:rsidRDefault="0077257D">
      <w:pPr>
        <w:pStyle w:val="Alaprtelmezettstlus"/>
      </w:pPr>
      <w:r>
        <w:rPr>
          <w:b/>
          <w:sz w:val="28"/>
          <w:szCs w:val="28"/>
          <w:u w:val="single"/>
        </w:rPr>
        <w:t xml:space="preserve">Versenyszabályok: </w:t>
      </w:r>
      <w:r>
        <w:rPr>
          <w:sz w:val="28"/>
          <w:szCs w:val="28"/>
        </w:rPr>
        <w:t xml:space="preserve">        </w:t>
      </w:r>
    </w:p>
    <w:p w:rsidR="0077257D" w:rsidRPr="001C2A80" w:rsidRDefault="0077257D">
      <w:pPr>
        <w:pStyle w:val="Alaprtelmezettstlus"/>
        <w:rPr>
          <w:sz w:val="24"/>
          <w:szCs w:val="24"/>
        </w:rPr>
      </w:pPr>
      <w:r w:rsidRPr="001C2A80">
        <w:rPr>
          <w:sz w:val="24"/>
          <w:szCs w:val="24"/>
        </w:rPr>
        <w:t>- A tornán mindenki a saját felelősségére vehet részt</w:t>
      </w:r>
    </w:p>
    <w:p w:rsidR="0077257D" w:rsidRPr="001C2A80" w:rsidRDefault="0077257D">
      <w:pPr>
        <w:pStyle w:val="Alaprtelmezettstlus"/>
        <w:rPr>
          <w:sz w:val="24"/>
          <w:szCs w:val="24"/>
        </w:rPr>
      </w:pPr>
      <w:r w:rsidRPr="001C2A80">
        <w:rPr>
          <w:sz w:val="24"/>
          <w:szCs w:val="24"/>
        </w:rPr>
        <w:t>- Játékidő: 1x15 perc</w:t>
      </w:r>
    </w:p>
    <w:p w:rsidR="0077257D" w:rsidRPr="001C2A80" w:rsidRDefault="0077257D">
      <w:pPr>
        <w:pStyle w:val="Alaprtelmezettstlus"/>
        <w:rPr>
          <w:sz w:val="24"/>
          <w:szCs w:val="24"/>
        </w:rPr>
      </w:pPr>
      <w:r w:rsidRPr="001C2A80">
        <w:rPr>
          <w:sz w:val="24"/>
          <w:szCs w:val="24"/>
        </w:rPr>
        <w:t>- Az óra folyamatosan megy, ám rendkívüli eseteknél (például: sérülés), a játékvezető megállítja</w:t>
      </w:r>
    </w:p>
    <w:p w:rsidR="0077257D" w:rsidRPr="001C2A80" w:rsidRDefault="0077257D">
      <w:pPr>
        <w:pStyle w:val="Alaprtelmezettstlus"/>
        <w:rPr>
          <w:sz w:val="24"/>
          <w:szCs w:val="24"/>
        </w:rPr>
      </w:pPr>
      <w:r w:rsidRPr="001C2A80">
        <w:rPr>
          <w:sz w:val="24"/>
          <w:szCs w:val="24"/>
        </w:rPr>
        <w:t>- A játékvezető a mérkőzések utolsó percében megállíthatja az órát olyan esetekben, amikor a labda játékon kívül van (például: szabadrúgás alkalmával, a sorfal felállításának idejére)</w:t>
      </w:r>
    </w:p>
    <w:p w:rsidR="0077257D" w:rsidRDefault="0077257D">
      <w:pPr>
        <w:pStyle w:val="Alaprtelmezettstlus"/>
        <w:rPr>
          <w:sz w:val="24"/>
          <w:szCs w:val="24"/>
        </w:rPr>
      </w:pPr>
      <w:r w:rsidRPr="001C2A80">
        <w:rPr>
          <w:sz w:val="24"/>
          <w:szCs w:val="24"/>
        </w:rPr>
        <w:t xml:space="preserve">- Amennyiben egy </w:t>
      </w:r>
      <w:r w:rsidRPr="00BE12D0">
        <w:rPr>
          <w:b/>
          <w:sz w:val="24"/>
          <w:szCs w:val="24"/>
        </w:rPr>
        <w:t>csoportmérkőzés</w:t>
      </w:r>
      <w:r w:rsidRPr="001C2A80">
        <w:rPr>
          <w:sz w:val="24"/>
          <w:szCs w:val="24"/>
        </w:rPr>
        <w:t xml:space="preserve"> döntetlennel ér vége</w:t>
      </w:r>
      <w:r>
        <w:rPr>
          <w:sz w:val="24"/>
          <w:szCs w:val="24"/>
        </w:rPr>
        <w:t>t, a mérkőzést 1-1, kilenc</w:t>
      </w:r>
      <w:r w:rsidRPr="001C2A80">
        <w:rPr>
          <w:sz w:val="24"/>
          <w:szCs w:val="24"/>
        </w:rPr>
        <w:t xml:space="preserve"> méterről elvégzett büntetőrúgással kell eldönteni. Amennyiben ez sem hoz döntést, addig kell 1-1 büntetőt rúgni, amíg az egyik csapat nem nyer. Csapatonként az első 3 büntetőt 3 különböző játékosnak kell rúgnia, ezt követően bármelyik játékos elvégezheti a büntetőt, akár többször is</w:t>
      </w:r>
      <w:r>
        <w:rPr>
          <w:sz w:val="24"/>
          <w:szCs w:val="24"/>
        </w:rPr>
        <w:t xml:space="preserve">. </w:t>
      </w:r>
      <w:r w:rsidRPr="001C2A80">
        <w:rPr>
          <w:sz w:val="24"/>
          <w:szCs w:val="24"/>
        </w:rPr>
        <w:t>A győzelemért 3 pont, a döntetlen után büntetőkkel megszerzett győzelemért 2 pont, a döntetlen után büntetőkkel elszenvedett vereségért 1 pont, a vereségért 0 pont jár</w:t>
      </w:r>
    </w:p>
    <w:p w:rsidR="0077257D" w:rsidRPr="002376D7" w:rsidRDefault="0077257D">
      <w:pPr>
        <w:pStyle w:val="Alaprtelmezettstlus"/>
        <w:rPr>
          <w:sz w:val="24"/>
          <w:szCs w:val="24"/>
        </w:rPr>
      </w:pPr>
      <w:r>
        <w:rPr>
          <w:sz w:val="24"/>
          <w:szCs w:val="24"/>
        </w:rPr>
        <w:t xml:space="preserve">- A csoportmérkőzések után a három csoport győztese </w:t>
      </w:r>
      <w:r w:rsidRPr="00BE12D0">
        <w:rPr>
          <w:b/>
          <w:sz w:val="24"/>
          <w:szCs w:val="24"/>
        </w:rPr>
        <w:t>körmérkőzést</w:t>
      </w:r>
      <w:r>
        <w:rPr>
          <w:sz w:val="24"/>
          <w:szCs w:val="24"/>
        </w:rPr>
        <w:t xml:space="preserve"> játszik a tornagyőzelemért. Amennyiben egy, a tornagyőzelemért vívott mérkőzés eredménye döntetlen, a mérkőzést 3-3, kilenc</w:t>
      </w:r>
      <w:r w:rsidRPr="001C2A80">
        <w:rPr>
          <w:sz w:val="24"/>
          <w:szCs w:val="24"/>
        </w:rPr>
        <w:t xml:space="preserve"> méterről elvégzett büntetőrúgással kell eldönteni. Amennyiben ez sem hoz döntést, addig kell 1-1 büntetőt rúgni, amíg az egyik csapat nem nyer. Csapatonként az első 3 büntetőt 3 különböző játékosnak kell rúgnia, ezt követően bármelyik játékos elvégezheti a büntetőt, akár többször is</w:t>
      </w:r>
      <w:r>
        <w:rPr>
          <w:sz w:val="24"/>
          <w:szCs w:val="24"/>
        </w:rPr>
        <w:t xml:space="preserve">. </w:t>
      </w:r>
      <w:r w:rsidRPr="001C2A80">
        <w:rPr>
          <w:sz w:val="24"/>
          <w:szCs w:val="24"/>
        </w:rPr>
        <w:t>A győzelemért 3 pont, a döntetlen után büntetőkkel megszerzett győzelemért 2 pont, a döntetlen után büntetőkkel elszenvedett vereségért 1 pont, a vereségért 0 pont jár</w:t>
      </w:r>
    </w:p>
    <w:p w:rsidR="0077257D" w:rsidRPr="001C2A80" w:rsidRDefault="0077257D">
      <w:pPr>
        <w:pStyle w:val="Alaprtelmezettstlus"/>
        <w:rPr>
          <w:sz w:val="24"/>
          <w:szCs w:val="24"/>
        </w:rPr>
      </w:pPr>
    </w:p>
    <w:p w:rsidR="0077257D" w:rsidRPr="001C2A80" w:rsidRDefault="0077257D">
      <w:pPr>
        <w:pStyle w:val="Alaprtelmezettstlus"/>
        <w:rPr>
          <w:sz w:val="24"/>
          <w:szCs w:val="24"/>
        </w:rPr>
      </w:pPr>
      <w:r w:rsidRPr="001C2A80">
        <w:rPr>
          <w:sz w:val="24"/>
          <w:szCs w:val="24"/>
        </w:rPr>
        <w:t xml:space="preserve">- Azonos pontszám esetén </w:t>
      </w:r>
      <w:r>
        <w:rPr>
          <w:sz w:val="24"/>
          <w:szCs w:val="24"/>
        </w:rPr>
        <w:t xml:space="preserve">a </w:t>
      </w:r>
      <w:r w:rsidRPr="00BE12D0">
        <w:rPr>
          <w:b/>
          <w:sz w:val="24"/>
          <w:szCs w:val="24"/>
        </w:rPr>
        <w:t>csoportmérkőzések</w:t>
      </w:r>
      <w:r>
        <w:rPr>
          <w:sz w:val="24"/>
          <w:szCs w:val="24"/>
        </w:rPr>
        <w:t xml:space="preserve"> és a </w:t>
      </w:r>
      <w:r w:rsidRPr="00BE12D0">
        <w:rPr>
          <w:b/>
          <w:sz w:val="24"/>
          <w:szCs w:val="24"/>
        </w:rPr>
        <w:t xml:space="preserve">tornagyőzelemért vívott </w:t>
      </w:r>
      <w:r>
        <w:rPr>
          <w:b/>
          <w:sz w:val="24"/>
          <w:szCs w:val="24"/>
        </w:rPr>
        <w:t>kö</w:t>
      </w:r>
      <w:r w:rsidRPr="00BE12D0">
        <w:rPr>
          <w:b/>
          <w:sz w:val="24"/>
          <w:szCs w:val="24"/>
        </w:rPr>
        <w:t xml:space="preserve">mérkőzések </w:t>
      </w:r>
      <w:r>
        <w:rPr>
          <w:sz w:val="24"/>
          <w:szCs w:val="24"/>
        </w:rPr>
        <w:t xml:space="preserve">során is </w:t>
      </w:r>
      <w:r w:rsidRPr="001C2A80">
        <w:rPr>
          <w:sz w:val="24"/>
          <w:szCs w:val="24"/>
        </w:rPr>
        <w:t>az alábbiak döntenek:</w:t>
      </w:r>
    </w:p>
    <w:p w:rsidR="0077257D" w:rsidRPr="001C2A80" w:rsidRDefault="0077257D">
      <w:pPr>
        <w:pStyle w:val="Alaprtelmezettstlus"/>
        <w:rPr>
          <w:sz w:val="24"/>
          <w:szCs w:val="24"/>
        </w:rPr>
      </w:pPr>
      <w:r w:rsidRPr="001C2A80">
        <w:rPr>
          <w:sz w:val="24"/>
          <w:szCs w:val="24"/>
        </w:rPr>
        <w:t xml:space="preserve">1. az egymás elleni mérkőzésen szerzett több pont </w:t>
      </w:r>
    </w:p>
    <w:p w:rsidR="0077257D" w:rsidRPr="001C2A80" w:rsidRDefault="0077257D">
      <w:pPr>
        <w:pStyle w:val="Alaprtelmezettstlus"/>
        <w:rPr>
          <w:sz w:val="24"/>
          <w:szCs w:val="24"/>
        </w:rPr>
      </w:pPr>
      <w:r w:rsidRPr="001C2A80">
        <w:rPr>
          <w:sz w:val="24"/>
          <w:szCs w:val="24"/>
        </w:rPr>
        <w:t>2. gólkülönbség</w:t>
      </w:r>
    </w:p>
    <w:p w:rsidR="0077257D" w:rsidRPr="001C2A80" w:rsidRDefault="0077257D">
      <w:pPr>
        <w:pStyle w:val="Alaprtelmezettstlus"/>
        <w:rPr>
          <w:sz w:val="24"/>
          <w:szCs w:val="24"/>
        </w:rPr>
      </w:pPr>
      <w:r w:rsidRPr="001C2A80">
        <w:rPr>
          <w:sz w:val="24"/>
          <w:szCs w:val="24"/>
        </w:rPr>
        <w:t>3. több rúgott gól</w:t>
      </w:r>
    </w:p>
    <w:p w:rsidR="0077257D" w:rsidRPr="001C2A80" w:rsidRDefault="0077257D">
      <w:pPr>
        <w:pStyle w:val="Alaprtelmezettstlus"/>
        <w:rPr>
          <w:sz w:val="24"/>
          <w:szCs w:val="24"/>
        </w:rPr>
      </w:pPr>
      <w:r w:rsidRPr="001C2A80">
        <w:rPr>
          <w:sz w:val="24"/>
          <w:szCs w:val="24"/>
        </w:rPr>
        <w:t>4. sorsolás</w:t>
      </w:r>
    </w:p>
    <w:p w:rsidR="0077257D" w:rsidRPr="001C2A80" w:rsidRDefault="0077257D">
      <w:pPr>
        <w:pStyle w:val="Alaprtelmezettstlus"/>
        <w:rPr>
          <w:sz w:val="24"/>
          <w:szCs w:val="24"/>
        </w:rPr>
      </w:pPr>
      <w:r w:rsidRPr="001C2A80">
        <w:rPr>
          <w:sz w:val="24"/>
          <w:szCs w:val="24"/>
        </w:rPr>
        <w:t>- Egy csapatból 5 mezőnyjátékos és 1 kapus lehet egyszerre a játéktéren</w:t>
      </w:r>
    </w:p>
    <w:p w:rsidR="0077257D" w:rsidRPr="001C2A80" w:rsidRDefault="0077257D">
      <w:pPr>
        <w:pStyle w:val="Alaprtelmezettstlus"/>
        <w:rPr>
          <w:sz w:val="24"/>
          <w:szCs w:val="24"/>
        </w:rPr>
      </w:pPr>
      <w:r w:rsidRPr="001C2A80">
        <w:rPr>
          <w:sz w:val="24"/>
          <w:szCs w:val="24"/>
        </w:rPr>
        <w:t xml:space="preserve">- A csapatnak első mérkőzése </w:t>
      </w:r>
      <w:r>
        <w:rPr>
          <w:sz w:val="24"/>
          <w:szCs w:val="24"/>
        </w:rPr>
        <w:t>előtt le kell adnia a maximum 18</w:t>
      </w:r>
      <w:r w:rsidRPr="001C2A80">
        <w:rPr>
          <w:sz w:val="24"/>
          <w:szCs w:val="24"/>
        </w:rPr>
        <w:t xml:space="preserve"> játékosa nevét, és csupán a listán szereplők léphetnek pályára a torna mérkőzésein</w:t>
      </w:r>
    </w:p>
    <w:p w:rsidR="0077257D" w:rsidRPr="001C2A80" w:rsidRDefault="0077257D">
      <w:pPr>
        <w:pStyle w:val="Alaprtelmezettstlus"/>
        <w:rPr>
          <w:sz w:val="24"/>
          <w:szCs w:val="24"/>
        </w:rPr>
      </w:pPr>
      <w:r w:rsidRPr="001C2A80">
        <w:rPr>
          <w:sz w:val="24"/>
          <w:szCs w:val="24"/>
        </w:rPr>
        <w:t>- Cserélni a felezővonalnál kijelölt zónában lehet</w:t>
      </w:r>
    </w:p>
    <w:p w:rsidR="0077257D" w:rsidRPr="001C2A80" w:rsidRDefault="0077257D">
      <w:pPr>
        <w:pStyle w:val="Alaprtelmezettstlus"/>
        <w:rPr>
          <w:sz w:val="24"/>
          <w:szCs w:val="24"/>
        </w:rPr>
      </w:pPr>
      <w:r w:rsidRPr="001C2A80">
        <w:rPr>
          <w:sz w:val="24"/>
          <w:szCs w:val="24"/>
        </w:rPr>
        <w:t>- A játéktér mérete: 20x40 méter</w:t>
      </w:r>
    </w:p>
    <w:p w:rsidR="0077257D" w:rsidRPr="001C2A80" w:rsidRDefault="0077257D">
      <w:pPr>
        <w:pStyle w:val="Alaprtelmezettstlus"/>
        <w:rPr>
          <w:sz w:val="24"/>
          <w:szCs w:val="24"/>
        </w:rPr>
      </w:pPr>
      <w:r w:rsidRPr="001C2A80">
        <w:rPr>
          <w:sz w:val="24"/>
          <w:szCs w:val="24"/>
        </w:rPr>
        <w:t>- A labda mérete: 5-ös</w:t>
      </w:r>
    </w:p>
    <w:p w:rsidR="0077257D" w:rsidRPr="001C2A80" w:rsidRDefault="0077257D">
      <w:pPr>
        <w:pStyle w:val="Alaprtelmezettstlus"/>
        <w:rPr>
          <w:sz w:val="24"/>
          <w:szCs w:val="24"/>
        </w:rPr>
      </w:pPr>
      <w:r w:rsidRPr="001C2A80">
        <w:rPr>
          <w:sz w:val="24"/>
          <w:szCs w:val="24"/>
        </w:rPr>
        <w:t>- A kapuk mérete: 5x2</w:t>
      </w:r>
    </w:p>
    <w:p w:rsidR="0077257D" w:rsidRPr="001C2A80" w:rsidRDefault="0077257D">
      <w:pPr>
        <w:pStyle w:val="Alaprtelmezettstlus"/>
        <w:rPr>
          <w:sz w:val="24"/>
          <w:szCs w:val="24"/>
        </w:rPr>
      </w:pPr>
      <w:r w:rsidRPr="001C2A80">
        <w:rPr>
          <w:sz w:val="24"/>
          <w:szCs w:val="24"/>
        </w:rPr>
        <w:t>- A büntetőrúgást 9 méterről kell elvégezni</w:t>
      </w:r>
    </w:p>
    <w:p w:rsidR="0077257D" w:rsidRPr="001C2A80" w:rsidRDefault="0077257D">
      <w:pPr>
        <w:pStyle w:val="Alaprtelmezettstlus"/>
        <w:rPr>
          <w:sz w:val="24"/>
          <w:szCs w:val="24"/>
        </w:rPr>
      </w:pPr>
      <w:r w:rsidRPr="001C2A80">
        <w:rPr>
          <w:sz w:val="24"/>
          <w:szCs w:val="24"/>
        </w:rPr>
        <w:t>- A büntetőterület a kézilabdapálya büntetőterületével megegyezik, azaz a kapus e területen (értsd: a hatoson) belül foghatja meg szándékosan kézzel a labdát</w:t>
      </w:r>
    </w:p>
    <w:p w:rsidR="0077257D" w:rsidRPr="001C2A80" w:rsidRDefault="0077257D">
      <w:pPr>
        <w:pStyle w:val="Alaprtelmezettstlus"/>
        <w:rPr>
          <w:sz w:val="24"/>
          <w:szCs w:val="24"/>
        </w:rPr>
      </w:pPr>
      <w:r w:rsidRPr="001C2A80">
        <w:rPr>
          <w:sz w:val="24"/>
          <w:szCs w:val="24"/>
        </w:rPr>
        <w:t>- A játékvezetők kétperces és végleges kiállítást alkalmazhatnak</w:t>
      </w:r>
    </w:p>
    <w:p w:rsidR="0077257D" w:rsidRPr="001C2A80" w:rsidRDefault="0077257D">
      <w:pPr>
        <w:pStyle w:val="Alaprtelmezettstlus"/>
        <w:rPr>
          <w:sz w:val="24"/>
          <w:szCs w:val="24"/>
        </w:rPr>
      </w:pPr>
      <w:r w:rsidRPr="001C2A80">
        <w:rPr>
          <w:sz w:val="24"/>
          <w:szCs w:val="24"/>
        </w:rPr>
        <w:t>- A véglegesen kiállított játékos a következő mérkőzésen nem játszhat</w:t>
      </w:r>
    </w:p>
    <w:p w:rsidR="0077257D" w:rsidRPr="001C2A80" w:rsidRDefault="0077257D">
      <w:pPr>
        <w:pStyle w:val="Alaprtelmezettstlus"/>
        <w:rPr>
          <w:sz w:val="24"/>
          <w:szCs w:val="24"/>
        </w:rPr>
      </w:pPr>
      <w:r w:rsidRPr="001C2A80">
        <w:rPr>
          <w:sz w:val="24"/>
          <w:szCs w:val="24"/>
        </w:rPr>
        <w:t>- A becsúszás, mint az ellenféllel szemben alkalmazott szerelési kísérlet nem megengedett, előfordulása esetén a játékvezető közvetett szabadrúgást ítél az ellenfél csapata javára a becsúszás helyéről. Ez igaz abban az esetben, ha a becsúszás a nagypályás játékszabályok szerint szabályos volt, azaz nem történt közvetlen szabadrúgást maga után vonó szabálytalanság. Ha igen, akkor a játékvezető azt bünteti.</w:t>
      </w:r>
    </w:p>
    <w:p w:rsidR="0077257D" w:rsidRPr="001C2A80" w:rsidRDefault="0077257D">
      <w:pPr>
        <w:pStyle w:val="Alaprtelmezettstlus"/>
        <w:rPr>
          <w:sz w:val="24"/>
          <w:szCs w:val="24"/>
        </w:rPr>
      </w:pPr>
      <w:r w:rsidRPr="001C2A80">
        <w:rPr>
          <w:sz w:val="24"/>
          <w:szCs w:val="24"/>
        </w:rPr>
        <w:t>- Amennyiben a labda az oldalvonalon hagyja el a játékteret, a labdát utoljára megjátszó játékos ellenfelének csapata jogosult bedobással vagy oldalberúgással folytatni a játékot</w:t>
      </w:r>
    </w:p>
    <w:p w:rsidR="0077257D" w:rsidRPr="001C2A80" w:rsidRDefault="0077257D">
      <w:pPr>
        <w:pStyle w:val="Alaprtelmezettstlus"/>
        <w:rPr>
          <w:sz w:val="24"/>
          <w:szCs w:val="24"/>
        </w:rPr>
      </w:pPr>
      <w:r w:rsidRPr="001C2A80">
        <w:rPr>
          <w:sz w:val="24"/>
          <w:szCs w:val="24"/>
        </w:rPr>
        <w:t>- Szabadrúgásnál az ellenfél minden játékosának legalább 5 méterre kell lennie a labdától</w:t>
      </w:r>
    </w:p>
    <w:p w:rsidR="0077257D" w:rsidRPr="001C2A80" w:rsidRDefault="0077257D">
      <w:pPr>
        <w:pStyle w:val="Alaprtelmezettstlus"/>
        <w:rPr>
          <w:sz w:val="24"/>
          <w:szCs w:val="24"/>
        </w:rPr>
      </w:pPr>
      <w:r w:rsidRPr="001C2A80">
        <w:rPr>
          <w:sz w:val="24"/>
          <w:szCs w:val="24"/>
        </w:rPr>
        <w:t>- Ha a labda – utoljára támadójátékost érintve - áthalad a kapuvonalon (és nem született gól), a kapus kézzel hozhatja játékba a labdát, így azonban közvetlenül nem szerezhet gólt</w:t>
      </w:r>
    </w:p>
    <w:p w:rsidR="0077257D" w:rsidRPr="001C2A80" w:rsidRDefault="0077257D">
      <w:pPr>
        <w:pStyle w:val="Alaprtelmezettstlus"/>
        <w:rPr>
          <w:sz w:val="24"/>
          <w:szCs w:val="24"/>
        </w:rPr>
      </w:pPr>
      <w:r w:rsidRPr="001C2A80">
        <w:rPr>
          <w:sz w:val="24"/>
          <w:szCs w:val="24"/>
        </w:rPr>
        <w:t>- Ha a labda érinti a mennyezetet, meg kell állítani a játékot, ebben az esetben a labdát utoljára megjátszó játékos ellenfelének csapata jogosult bedobással vagy oldalberúgással folytatni azt</w:t>
      </w:r>
    </w:p>
    <w:p w:rsidR="0077257D" w:rsidRPr="001C2A80" w:rsidRDefault="0077257D">
      <w:pPr>
        <w:pStyle w:val="Alaprtelmezettstlus"/>
        <w:rPr>
          <w:sz w:val="24"/>
          <w:szCs w:val="24"/>
        </w:rPr>
      </w:pPr>
      <w:r w:rsidRPr="001C2A80">
        <w:rPr>
          <w:sz w:val="24"/>
          <w:szCs w:val="24"/>
        </w:rPr>
        <w:t>- Hazaadás a labdarúgás játékszabályai szerint</w:t>
      </w:r>
    </w:p>
    <w:p w:rsidR="0077257D" w:rsidRPr="001C2A80" w:rsidRDefault="0077257D">
      <w:pPr>
        <w:pStyle w:val="Alaprtelmezettstlus"/>
        <w:rPr>
          <w:sz w:val="24"/>
          <w:szCs w:val="24"/>
        </w:rPr>
      </w:pPr>
      <w:r w:rsidRPr="001C2A80">
        <w:rPr>
          <w:sz w:val="24"/>
          <w:szCs w:val="24"/>
        </w:rPr>
        <w:t>- Kezdőrúgásból gól érhető el</w:t>
      </w:r>
    </w:p>
    <w:p w:rsidR="0077257D" w:rsidRPr="001C2A80" w:rsidRDefault="0077257D">
      <w:pPr>
        <w:pStyle w:val="Alaprtelmezettstlus"/>
        <w:rPr>
          <w:sz w:val="24"/>
          <w:szCs w:val="24"/>
        </w:rPr>
      </w:pPr>
      <w:r w:rsidRPr="001C2A80">
        <w:rPr>
          <w:sz w:val="24"/>
          <w:szCs w:val="24"/>
        </w:rPr>
        <w:t>- Egyéb kérdésekben a labdarúgás játékszabályai az irányadók</w:t>
      </w:r>
    </w:p>
    <w:p w:rsidR="0077257D" w:rsidRDefault="0077257D" w:rsidP="001C2A80">
      <w:pPr>
        <w:pStyle w:val="Alaprtelmezettstlus"/>
        <w:rPr>
          <w:sz w:val="24"/>
          <w:szCs w:val="24"/>
        </w:rPr>
      </w:pPr>
      <w:r w:rsidRPr="001C2A80">
        <w:rPr>
          <w:b/>
          <w:sz w:val="24"/>
          <w:szCs w:val="24"/>
          <w:u w:val="single"/>
        </w:rPr>
        <w:t>Díjazás:</w:t>
      </w:r>
      <w:r>
        <w:rPr>
          <w:sz w:val="24"/>
          <w:szCs w:val="24"/>
        </w:rPr>
        <w:t xml:space="preserve">  1.hely: Kecskés Bence kupa, 2.,3. </w:t>
      </w:r>
      <w:r w:rsidRPr="001C2A80">
        <w:rPr>
          <w:sz w:val="24"/>
          <w:szCs w:val="24"/>
        </w:rPr>
        <w:t>hely: kupa, emléklap</w:t>
      </w:r>
      <w:r>
        <w:rPr>
          <w:sz w:val="24"/>
          <w:szCs w:val="24"/>
        </w:rPr>
        <w:t xml:space="preserve">, </w:t>
      </w:r>
      <w:r w:rsidRPr="001C2A80">
        <w:rPr>
          <w:sz w:val="24"/>
          <w:szCs w:val="24"/>
        </w:rPr>
        <w:t>a többi csapat emléklapot kap</w:t>
      </w:r>
    </w:p>
    <w:p w:rsidR="0077257D" w:rsidRPr="001C2A80" w:rsidRDefault="0077257D" w:rsidP="001C2A80">
      <w:pPr>
        <w:pStyle w:val="Alaprtelmezettstlus"/>
        <w:rPr>
          <w:sz w:val="24"/>
          <w:szCs w:val="24"/>
        </w:rPr>
      </w:pPr>
      <w:r w:rsidRPr="001C2A80">
        <w:rPr>
          <w:b/>
          <w:sz w:val="24"/>
          <w:szCs w:val="24"/>
          <w:u w:val="single"/>
        </w:rPr>
        <w:t>Különdíj:</w:t>
      </w:r>
      <w:r w:rsidRPr="001C2A80">
        <w:rPr>
          <w:sz w:val="24"/>
          <w:szCs w:val="24"/>
        </w:rPr>
        <w:t xml:space="preserve">  gólkirály (ha több játékos szerez ugyanannyi gólt, akkor közülük a legidősebb kapja a díjat), legjobb kapus, legjobb játékos, legsportszerűbb csapat</w:t>
      </w:r>
    </w:p>
    <w:p w:rsidR="0077257D" w:rsidRDefault="0077257D" w:rsidP="00BF06B4">
      <w:pPr>
        <w:spacing w:after="0" w:line="240" w:lineRule="auto"/>
        <w:rPr>
          <w:rFonts w:ascii="Times New Roman" w:hAnsi="Times New Roman"/>
          <w:b/>
          <w:color w:val="595959"/>
          <w:sz w:val="32"/>
          <w:szCs w:val="32"/>
        </w:rPr>
      </w:pPr>
    </w:p>
    <w:p w:rsidR="0077257D" w:rsidRPr="00BF06B4" w:rsidRDefault="0077257D" w:rsidP="00BF06B4">
      <w:pPr>
        <w:spacing w:after="0" w:line="240" w:lineRule="auto"/>
        <w:rPr>
          <w:rFonts w:ascii="Times New Roman" w:hAnsi="Times New Roman"/>
          <w:b/>
          <w:color w:val="595959"/>
          <w:sz w:val="32"/>
          <w:szCs w:val="32"/>
        </w:rPr>
      </w:pPr>
      <w:r w:rsidRPr="00BF06B4">
        <w:rPr>
          <w:rFonts w:ascii="Times New Roman" w:hAnsi="Times New Roman"/>
          <w:b/>
          <w:color w:val="595959"/>
          <w:sz w:val="32"/>
          <w:szCs w:val="32"/>
        </w:rPr>
        <w:t>V</w:t>
      </w:r>
      <w:r>
        <w:rPr>
          <w:rFonts w:ascii="Times New Roman" w:hAnsi="Times New Roman"/>
          <w:b/>
          <w:color w:val="595959"/>
          <w:sz w:val="32"/>
          <w:szCs w:val="32"/>
        </w:rPr>
        <w:t>II</w:t>
      </w:r>
      <w:r w:rsidRPr="00BF06B4">
        <w:rPr>
          <w:rFonts w:ascii="Times New Roman" w:hAnsi="Times New Roman"/>
          <w:b/>
          <w:color w:val="595959"/>
          <w:sz w:val="32"/>
          <w:szCs w:val="32"/>
        </w:rPr>
        <w:t>. Focival a gyógyulásért jótékonysági teremlabdarúgó-torna menetrendje:</w:t>
      </w:r>
    </w:p>
    <w:p w:rsidR="0077257D" w:rsidRPr="00BF06B4" w:rsidRDefault="0077257D" w:rsidP="00BF06B4">
      <w:pPr>
        <w:spacing w:after="0" w:line="240" w:lineRule="auto"/>
        <w:rPr>
          <w:rFonts w:ascii="Times New Roman" w:hAnsi="Times New Roman"/>
          <w:b/>
          <w:color w:val="595959"/>
          <w:sz w:val="32"/>
          <w:szCs w:val="32"/>
        </w:rPr>
      </w:pPr>
    </w:p>
    <w:p w:rsidR="0077257D" w:rsidRPr="00BE12D0" w:rsidRDefault="0077257D" w:rsidP="00BE12D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BE12D0">
        <w:rPr>
          <w:rFonts w:ascii="Times New Roman" w:hAnsi="Times New Roman"/>
          <w:b/>
          <w:sz w:val="32"/>
          <w:szCs w:val="32"/>
        </w:rPr>
        <w:t>’A’ csoport:</w:t>
      </w:r>
    </w:p>
    <w:p w:rsidR="0077257D" w:rsidRPr="00BE12D0" w:rsidRDefault="0077257D" w:rsidP="00BE12D0">
      <w:pPr>
        <w:spacing w:after="0" w:line="240" w:lineRule="auto"/>
        <w:rPr>
          <w:rFonts w:ascii="Times New Roman" w:hAnsi="Times New Roman"/>
          <w:b/>
          <w:color w:val="595959"/>
          <w:sz w:val="32"/>
          <w:szCs w:val="32"/>
        </w:rPr>
      </w:pPr>
      <w:r w:rsidRPr="00BE12D0">
        <w:rPr>
          <w:rFonts w:ascii="Times New Roman" w:hAnsi="Times New Roman"/>
          <w:b/>
          <w:color w:val="595959"/>
          <w:sz w:val="32"/>
          <w:szCs w:val="32"/>
        </w:rPr>
        <w:t>08:40 Szőlőskert Nagyréde SC öregfiúk – Gyöngyösi játékvezetők</w:t>
      </w:r>
    </w:p>
    <w:p w:rsidR="0077257D" w:rsidRPr="00BE12D0" w:rsidRDefault="0077257D" w:rsidP="00BE12D0">
      <w:pPr>
        <w:spacing w:after="0" w:line="240" w:lineRule="auto"/>
        <w:rPr>
          <w:rFonts w:ascii="Times New Roman" w:hAnsi="Times New Roman"/>
          <w:b/>
          <w:color w:val="595959"/>
          <w:sz w:val="32"/>
          <w:szCs w:val="32"/>
        </w:rPr>
      </w:pPr>
      <w:r w:rsidRPr="00BE12D0">
        <w:rPr>
          <w:rFonts w:ascii="Times New Roman" w:hAnsi="Times New Roman"/>
          <w:b/>
          <w:color w:val="595959"/>
          <w:sz w:val="32"/>
          <w:szCs w:val="32"/>
        </w:rPr>
        <w:t>09:00 Egri játékvezetők - Istenmezeje SE öregfiúk</w:t>
      </w:r>
    </w:p>
    <w:p w:rsidR="0077257D" w:rsidRPr="00BE12D0" w:rsidRDefault="0077257D" w:rsidP="00BE12D0">
      <w:pPr>
        <w:spacing w:after="0" w:line="240" w:lineRule="auto"/>
        <w:rPr>
          <w:rFonts w:ascii="Times New Roman" w:hAnsi="Times New Roman"/>
          <w:b/>
          <w:color w:val="595959"/>
          <w:sz w:val="32"/>
          <w:szCs w:val="32"/>
        </w:rPr>
      </w:pPr>
      <w:r w:rsidRPr="00BE12D0">
        <w:rPr>
          <w:rFonts w:ascii="Times New Roman" w:hAnsi="Times New Roman"/>
          <w:b/>
          <w:color w:val="595959"/>
          <w:sz w:val="32"/>
          <w:szCs w:val="32"/>
        </w:rPr>
        <w:t>09:20 Egri játékvezetők - Szőlőskert Nagyréde SC öregfiúk</w:t>
      </w:r>
    </w:p>
    <w:p w:rsidR="0077257D" w:rsidRPr="00BE12D0" w:rsidRDefault="0077257D" w:rsidP="00BE12D0">
      <w:pPr>
        <w:spacing w:after="0" w:line="240" w:lineRule="auto"/>
        <w:rPr>
          <w:rFonts w:ascii="Times New Roman" w:hAnsi="Times New Roman"/>
          <w:b/>
          <w:color w:val="595959"/>
          <w:sz w:val="32"/>
          <w:szCs w:val="32"/>
        </w:rPr>
      </w:pPr>
      <w:r w:rsidRPr="00BE12D0">
        <w:rPr>
          <w:rFonts w:ascii="Times New Roman" w:hAnsi="Times New Roman"/>
          <w:b/>
          <w:color w:val="595959"/>
          <w:sz w:val="32"/>
          <w:szCs w:val="32"/>
        </w:rPr>
        <w:t>09:40 Istenmezeje SE öregfiúk – Gyöngyösi játékvezetők</w:t>
      </w:r>
    </w:p>
    <w:p w:rsidR="0077257D" w:rsidRPr="00BE12D0" w:rsidRDefault="0077257D" w:rsidP="00BE12D0">
      <w:pPr>
        <w:spacing w:after="0" w:line="240" w:lineRule="auto"/>
        <w:rPr>
          <w:rFonts w:ascii="Times New Roman" w:hAnsi="Times New Roman"/>
          <w:b/>
          <w:color w:val="595959"/>
          <w:sz w:val="32"/>
          <w:szCs w:val="32"/>
        </w:rPr>
      </w:pPr>
      <w:r w:rsidRPr="00BE12D0">
        <w:rPr>
          <w:rFonts w:ascii="Times New Roman" w:hAnsi="Times New Roman"/>
          <w:b/>
          <w:color w:val="595959"/>
          <w:sz w:val="32"/>
          <w:szCs w:val="32"/>
        </w:rPr>
        <w:t>10:00 Istenmezeje SE öregfiúk - Szőlőskert Nagyréde SC öregfiúk</w:t>
      </w:r>
    </w:p>
    <w:p w:rsidR="0077257D" w:rsidRPr="00BE12D0" w:rsidRDefault="0077257D" w:rsidP="00BE12D0">
      <w:pPr>
        <w:spacing w:after="0" w:line="240" w:lineRule="auto"/>
        <w:rPr>
          <w:rFonts w:ascii="Times New Roman" w:hAnsi="Times New Roman"/>
          <w:b/>
          <w:color w:val="595959"/>
          <w:sz w:val="32"/>
          <w:szCs w:val="32"/>
        </w:rPr>
      </w:pPr>
      <w:r w:rsidRPr="00BE12D0">
        <w:rPr>
          <w:rFonts w:ascii="Times New Roman" w:hAnsi="Times New Roman"/>
          <w:b/>
          <w:color w:val="595959"/>
          <w:sz w:val="32"/>
          <w:szCs w:val="32"/>
        </w:rPr>
        <w:t>10:20 Gyöngyösi játékvezetők – Egri játékvezetők</w:t>
      </w:r>
    </w:p>
    <w:p w:rsidR="0077257D" w:rsidRPr="00BE12D0" w:rsidRDefault="0077257D" w:rsidP="00BE12D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BE12D0">
        <w:rPr>
          <w:rFonts w:ascii="Times New Roman" w:hAnsi="Times New Roman"/>
          <w:b/>
          <w:sz w:val="32"/>
          <w:szCs w:val="32"/>
        </w:rPr>
        <w:t>’B’ csoport:</w:t>
      </w:r>
    </w:p>
    <w:p w:rsidR="0077257D" w:rsidRPr="00BE12D0" w:rsidRDefault="0077257D" w:rsidP="00BE12D0">
      <w:pPr>
        <w:spacing w:after="0" w:line="240" w:lineRule="auto"/>
        <w:rPr>
          <w:rFonts w:ascii="Times New Roman" w:hAnsi="Times New Roman"/>
          <w:b/>
          <w:color w:val="595959"/>
          <w:sz w:val="32"/>
          <w:szCs w:val="32"/>
        </w:rPr>
      </w:pPr>
      <w:r w:rsidRPr="00BE12D0">
        <w:rPr>
          <w:rFonts w:ascii="Times New Roman" w:hAnsi="Times New Roman"/>
          <w:b/>
          <w:color w:val="595959"/>
          <w:sz w:val="32"/>
          <w:szCs w:val="32"/>
        </w:rPr>
        <w:t xml:space="preserve">10:40 </w:t>
      </w:r>
      <w:r w:rsidRPr="000E3BA6">
        <w:rPr>
          <w:rFonts w:ascii="Times New Roman" w:hAnsi="Times New Roman"/>
          <w:b/>
          <w:color w:val="595959"/>
          <w:sz w:val="30"/>
          <w:szCs w:val="30"/>
        </w:rPr>
        <w:t>Gyöngyöshalászi öregfiúk – MLSZ Heves Megyei Igazgatóság</w:t>
      </w:r>
    </w:p>
    <w:p w:rsidR="0077257D" w:rsidRPr="00BE12D0" w:rsidRDefault="0077257D" w:rsidP="00BE12D0">
      <w:pPr>
        <w:spacing w:after="0" w:line="240" w:lineRule="auto"/>
        <w:rPr>
          <w:rFonts w:ascii="Times New Roman" w:hAnsi="Times New Roman"/>
          <w:b/>
          <w:color w:val="595959"/>
          <w:sz w:val="32"/>
          <w:szCs w:val="32"/>
        </w:rPr>
      </w:pPr>
      <w:r w:rsidRPr="00BE12D0">
        <w:rPr>
          <w:rFonts w:ascii="Times New Roman" w:hAnsi="Times New Roman"/>
          <w:b/>
          <w:color w:val="595959"/>
          <w:sz w:val="32"/>
          <w:szCs w:val="32"/>
        </w:rPr>
        <w:t xml:space="preserve">11:00 </w:t>
      </w:r>
      <w:r>
        <w:rPr>
          <w:rFonts w:ascii="Times New Roman" w:hAnsi="Times New Roman"/>
          <w:b/>
          <w:color w:val="595959"/>
          <w:sz w:val="32"/>
          <w:szCs w:val="32"/>
        </w:rPr>
        <w:t>Magyar strandfoci válogatott</w:t>
      </w:r>
      <w:r w:rsidRPr="00BE12D0">
        <w:rPr>
          <w:rFonts w:ascii="Times New Roman" w:hAnsi="Times New Roman"/>
          <w:b/>
          <w:color w:val="595959"/>
          <w:sz w:val="32"/>
          <w:szCs w:val="32"/>
        </w:rPr>
        <w:t xml:space="preserve"> - Újságírók</w:t>
      </w:r>
    </w:p>
    <w:p w:rsidR="0077257D" w:rsidRPr="00BE12D0" w:rsidRDefault="0077257D" w:rsidP="00BE12D0">
      <w:pPr>
        <w:spacing w:after="0" w:line="240" w:lineRule="auto"/>
        <w:rPr>
          <w:rFonts w:ascii="Times New Roman" w:hAnsi="Times New Roman"/>
          <w:b/>
          <w:color w:val="595959"/>
          <w:sz w:val="32"/>
          <w:szCs w:val="32"/>
        </w:rPr>
      </w:pPr>
      <w:r w:rsidRPr="00BE12D0">
        <w:rPr>
          <w:rFonts w:ascii="Times New Roman" w:hAnsi="Times New Roman"/>
          <w:b/>
          <w:color w:val="595959"/>
          <w:sz w:val="32"/>
          <w:szCs w:val="32"/>
        </w:rPr>
        <w:t xml:space="preserve">11:20 Újságírók – </w:t>
      </w:r>
      <w:r>
        <w:rPr>
          <w:rFonts w:ascii="Times New Roman" w:hAnsi="Times New Roman"/>
          <w:b/>
          <w:color w:val="595959"/>
          <w:sz w:val="32"/>
          <w:szCs w:val="32"/>
        </w:rPr>
        <w:t>Gyöngyöshalászi öregfiúk</w:t>
      </w:r>
    </w:p>
    <w:p w:rsidR="0077257D" w:rsidRPr="00BE12D0" w:rsidRDefault="0077257D" w:rsidP="00BE12D0">
      <w:pPr>
        <w:spacing w:after="0" w:line="240" w:lineRule="auto"/>
        <w:rPr>
          <w:rFonts w:ascii="Times New Roman" w:hAnsi="Times New Roman"/>
          <w:b/>
          <w:color w:val="595959"/>
          <w:sz w:val="32"/>
          <w:szCs w:val="32"/>
        </w:rPr>
      </w:pPr>
      <w:r w:rsidRPr="00BE12D0">
        <w:rPr>
          <w:rFonts w:ascii="Times New Roman" w:hAnsi="Times New Roman"/>
          <w:b/>
          <w:color w:val="595959"/>
          <w:sz w:val="32"/>
          <w:szCs w:val="32"/>
        </w:rPr>
        <w:t>11</w:t>
      </w:r>
      <w:r>
        <w:rPr>
          <w:rFonts w:ascii="Times New Roman" w:hAnsi="Times New Roman"/>
          <w:b/>
          <w:color w:val="595959"/>
          <w:sz w:val="32"/>
          <w:szCs w:val="32"/>
        </w:rPr>
        <w:t xml:space="preserve">:40 </w:t>
      </w:r>
      <w:r w:rsidRPr="000E3BA6">
        <w:rPr>
          <w:rFonts w:ascii="Times New Roman" w:hAnsi="Times New Roman"/>
          <w:b/>
          <w:color w:val="595959"/>
          <w:sz w:val="28"/>
          <w:szCs w:val="28"/>
        </w:rPr>
        <w:t>MLSZ Heves Megyei Igazgatóság – Magyar strandfoci válogatott</w:t>
      </w:r>
    </w:p>
    <w:p w:rsidR="0077257D" w:rsidRPr="000E3BA6" w:rsidRDefault="0077257D" w:rsidP="00BE12D0">
      <w:pPr>
        <w:spacing w:after="0" w:line="240" w:lineRule="auto"/>
        <w:rPr>
          <w:rFonts w:ascii="Times New Roman" w:hAnsi="Times New Roman"/>
          <w:b/>
          <w:color w:val="595959"/>
          <w:sz w:val="32"/>
          <w:szCs w:val="32"/>
        </w:rPr>
      </w:pPr>
      <w:r w:rsidRPr="00BE12D0">
        <w:rPr>
          <w:rFonts w:ascii="Times New Roman" w:hAnsi="Times New Roman"/>
          <w:b/>
          <w:color w:val="595959"/>
          <w:sz w:val="32"/>
          <w:szCs w:val="32"/>
        </w:rPr>
        <w:t>12:00</w:t>
      </w:r>
      <w:r w:rsidRPr="00BE12D0">
        <w:rPr>
          <w:rFonts w:ascii="Times New Roman" w:hAnsi="Times New Roman"/>
          <w:b/>
          <w:color w:val="595959"/>
          <w:sz w:val="28"/>
          <w:szCs w:val="28"/>
        </w:rPr>
        <w:t xml:space="preserve">  </w:t>
      </w:r>
      <w:r w:rsidRPr="000E3BA6">
        <w:rPr>
          <w:rFonts w:ascii="Times New Roman" w:hAnsi="Times New Roman"/>
          <w:b/>
          <w:color w:val="595959"/>
          <w:sz w:val="32"/>
          <w:szCs w:val="32"/>
        </w:rPr>
        <w:t>Magyar strandfoci válogatott – Gyöngyöshalászi öregfiúk</w:t>
      </w:r>
    </w:p>
    <w:p w:rsidR="0077257D" w:rsidRPr="000E3BA6" w:rsidRDefault="0077257D" w:rsidP="00BE12D0">
      <w:pPr>
        <w:spacing w:after="0" w:line="240" w:lineRule="auto"/>
        <w:rPr>
          <w:rFonts w:ascii="Times New Roman" w:hAnsi="Times New Roman"/>
          <w:b/>
          <w:color w:val="595959"/>
          <w:sz w:val="32"/>
          <w:szCs w:val="32"/>
        </w:rPr>
      </w:pPr>
      <w:r>
        <w:rPr>
          <w:rFonts w:ascii="Times New Roman" w:hAnsi="Times New Roman"/>
          <w:b/>
          <w:color w:val="595959"/>
          <w:sz w:val="32"/>
          <w:szCs w:val="32"/>
        </w:rPr>
        <w:t xml:space="preserve">12:20 </w:t>
      </w:r>
      <w:r w:rsidRPr="000E3BA6">
        <w:rPr>
          <w:rFonts w:ascii="Times New Roman" w:hAnsi="Times New Roman"/>
          <w:b/>
          <w:color w:val="595959"/>
          <w:sz w:val="32"/>
          <w:szCs w:val="32"/>
        </w:rPr>
        <w:t>MLSZ Heves Megyei Igazgatóság - Újságírók</w:t>
      </w:r>
    </w:p>
    <w:p w:rsidR="0077257D" w:rsidRPr="00BE12D0" w:rsidRDefault="0077257D" w:rsidP="00BE12D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BE12D0">
        <w:rPr>
          <w:rFonts w:ascii="Times New Roman" w:hAnsi="Times New Roman"/>
          <w:b/>
          <w:sz w:val="32"/>
          <w:szCs w:val="32"/>
        </w:rPr>
        <w:t>’C’ csoport:</w:t>
      </w:r>
    </w:p>
    <w:p w:rsidR="0077257D" w:rsidRPr="002E350A" w:rsidRDefault="0077257D" w:rsidP="00BE12D0">
      <w:pPr>
        <w:spacing w:after="0" w:line="240" w:lineRule="auto"/>
        <w:rPr>
          <w:rFonts w:ascii="Times New Roman" w:hAnsi="Times New Roman"/>
          <w:b/>
          <w:color w:val="595959"/>
          <w:sz w:val="32"/>
          <w:szCs w:val="32"/>
        </w:rPr>
      </w:pPr>
      <w:r w:rsidRPr="002E350A">
        <w:rPr>
          <w:rFonts w:ascii="Times New Roman" w:hAnsi="Times New Roman"/>
          <w:b/>
          <w:color w:val="595959"/>
          <w:sz w:val="32"/>
          <w:szCs w:val="32"/>
        </w:rPr>
        <w:t>12:40 Bodon Péter FC – Selypi Kinizsi öregfiúk</w:t>
      </w:r>
    </w:p>
    <w:p w:rsidR="0077257D" w:rsidRPr="002E350A" w:rsidRDefault="0077257D" w:rsidP="00BE12D0">
      <w:pPr>
        <w:spacing w:after="0" w:line="240" w:lineRule="auto"/>
        <w:rPr>
          <w:rFonts w:ascii="Times New Roman" w:hAnsi="Times New Roman"/>
          <w:b/>
          <w:color w:val="595959"/>
          <w:sz w:val="32"/>
          <w:szCs w:val="32"/>
        </w:rPr>
      </w:pPr>
      <w:r w:rsidRPr="002E350A">
        <w:rPr>
          <w:rFonts w:ascii="Times New Roman" w:hAnsi="Times New Roman"/>
          <w:b/>
          <w:color w:val="595959"/>
          <w:sz w:val="32"/>
          <w:szCs w:val="32"/>
        </w:rPr>
        <w:t xml:space="preserve">13:00 </w:t>
      </w:r>
      <w:r w:rsidRPr="002E350A">
        <w:rPr>
          <w:rFonts w:ascii="Times New Roman" w:hAnsi="Times New Roman"/>
          <w:b/>
          <w:color w:val="595959"/>
          <w:sz w:val="28"/>
          <w:szCs w:val="28"/>
        </w:rPr>
        <w:t>Bognár István és barátai – Magyar öregfiúk strandfoci válogatott</w:t>
      </w:r>
    </w:p>
    <w:p w:rsidR="0077257D" w:rsidRPr="002E350A" w:rsidRDefault="0077257D" w:rsidP="00BE12D0">
      <w:pPr>
        <w:spacing w:after="0" w:line="240" w:lineRule="auto"/>
        <w:rPr>
          <w:rFonts w:ascii="Times New Roman" w:hAnsi="Times New Roman"/>
          <w:b/>
          <w:color w:val="595959"/>
          <w:sz w:val="32"/>
          <w:szCs w:val="32"/>
        </w:rPr>
      </w:pPr>
      <w:r w:rsidRPr="002E350A">
        <w:rPr>
          <w:rFonts w:ascii="Times New Roman" w:hAnsi="Times New Roman"/>
          <w:b/>
          <w:color w:val="595959"/>
          <w:sz w:val="32"/>
          <w:szCs w:val="32"/>
        </w:rPr>
        <w:t>13:20 Magyar öregfiúk strandfoci válogatott – Bodon Péter FC</w:t>
      </w:r>
    </w:p>
    <w:p w:rsidR="0077257D" w:rsidRPr="002E350A" w:rsidRDefault="0077257D" w:rsidP="00BE12D0">
      <w:pPr>
        <w:spacing w:after="0" w:line="240" w:lineRule="auto"/>
        <w:rPr>
          <w:rFonts w:ascii="Times New Roman" w:hAnsi="Times New Roman"/>
          <w:b/>
          <w:color w:val="595959"/>
          <w:sz w:val="32"/>
          <w:szCs w:val="32"/>
        </w:rPr>
      </w:pPr>
      <w:r w:rsidRPr="002E350A">
        <w:rPr>
          <w:rFonts w:ascii="Times New Roman" w:hAnsi="Times New Roman"/>
          <w:b/>
          <w:color w:val="595959"/>
          <w:sz w:val="32"/>
          <w:szCs w:val="32"/>
        </w:rPr>
        <w:t>13:40 Bognár Istán és barátai- Selypi Kinizsi öregfiúk</w:t>
      </w:r>
    </w:p>
    <w:p w:rsidR="0077257D" w:rsidRPr="002E350A" w:rsidRDefault="0077257D" w:rsidP="00BE12D0">
      <w:pPr>
        <w:spacing w:after="0" w:line="240" w:lineRule="auto"/>
        <w:rPr>
          <w:rFonts w:ascii="Times New Roman" w:hAnsi="Times New Roman"/>
          <w:b/>
          <w:color w:val="595959"/>
          <w:sz w:val="32"/>
          <w:szCs w:val="32"/>
        </w:rPr>
      </w:pPr>
      <w:r w:rsidRPr="002E350A">
        <w:rPr>
          <w:rFonts w:ascii="Times New Roman" w:hAnsi="Times New Roman"/>
          <w:b/>
          <w:color w:val="595959"/>
          <w:sz w:val="32"/>
          <w:szCs w:val="32"/>
        </w:rPr>
        <w:t>14:00 Bodon Péter FC – Bognár István és barátai</w:t>
      </w:r>
    </w:p>
    <w:p w:rsidR="0077257D" w:rsidRPr="002E350A" w:rsidRDefault="0077257D" w:rsidP="00BE12D0">
      <w:pPr>
        <w:spacing w:after="0" w:line="240" w:lineRule="auto"/>
        <w:rPr>
          <w:rFonts w:ascii="Times New Roman" w:hAnsi="Times New Roman"/>
          <w:b/>
          <w:color w:val="595959"/>
          <w:sz w:val="32"/>
          <w:szCs w:val="32"/>
        </w:rPr>
      </w:pPr>
      <w:r w:rsidRPr="002E350A">
        <w:rPr>
          <w:rFonts w:ascii="Times New Roman" w:hAnsi="Times New Roman"/>
          <w:b/>
          <w:color w:val="595959"/>
          <w:sz w:val="32"/>
          <w:szCs w:val="32"/>
        </w:rPr>
        <w:t xml:space="preserve">14:20 </w:t>
      </w:r>
      <w:r w:rsidRPr="002E350A">
        <w:rPr>
          <w:rFonts w:ascii="Times New Roman" w:hAnsi="Times New Roman"/>
          <w:b/>
          <w:color w:val="595959"/>
          <w:sz w:val="28"/>
          <w:szCs w:val="28"/>
        </w:rPr>
        <w:t>Magyar öregfiúk strandfoci válogatott – Selypi Kinizsi öregfiúk</w:t>
      </w:r>
    </w:p>
    <w:p w:rsidR="0077257D" w:rsidRPr="00914254" w:rsidRDefault="0077257D" w:rsidP="00BE12D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914254">
        <w:rPr>
          <w:rFonts w:ascii="Times New Roman" w:hAnsi="Times New Roman"/>
          <w:b/>
          <w:sz w:val="32"/>
          <w:szCs w:val="32"/>
        </w:rPr>
        <w:t>Hármas döntő:</w:t>
      </w:r>
    </w:p>
    <w:p w:rsidR="0077257D" w:rsidRPr="00BE12D0" w:rsidRDefault="0077257D" w:rsidP="00BE12D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BE12D0">
        <w:rPr>
          <w:rFonts w:ascii="Times New Roman" w:hAnsi="Times New Roman"/>
          <w:b/>
          <w:sz w:val="32"/>
          <w:szCs w:val="32"/>
        </w:rPr>
        <w:t>14:40 A1-B1</w:t>
      </w:r>
    </w:p>
    <w:p w:rsidR="0077257D" w:rsidRPr="00BE12D0" w:rsidRDefault="0077257D" w:rsidP="00BE12D0">
      <w:pPr>
        <w:spacing w:after="0" w:line="240" w:lineRule="auto"/>
        <w:rPr>
          <w:rFonts w:ascii="Times New Roman" w:hAnsi="Times New Roman"/>
          <w:b/>
          <w:i/>
          <w:sz w:val="32"/>
          <w:szCs w:val="32"/>
        </w:rPr>
      </w:pPr>
      <w:r w:rsidRPr="00BE12D0">
        <w:rPr>
          <w:rFonts w:ascii="Times New Roman" w:hAnsi="Times New Roman"/>
          <w:b/>
          <w:i/>
          <w:sz w:val="32"/>
          <w:szCs w:val="32"/>
        </w:rPr>
        <w:t>15:00 Gála mérkőzés: GYAK utánpótlás</w:t>
      </w:r>
    </w:p>
    <w:p w:rsidR="0077257D" w:rsidRPr="00BE12D0" w:rsidRDefault="0077257D" w:rsidP="00BE12D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BE12D0">
        <w:rPr>
          <w:rFonts w:ascii="Times New Roman" w:hAnsi="Times New Roman"/>
          <w:b/>
          <w:sz w:val="32"/>
          <w:szCs w:val="32"/>
        </w:rPr>
        <w:t>15:15 C1-A1</w:t>
      </w:r>
    </w:p>
    <w:p w:rsidR="0077257D" w:rsidRDefault="0077257D" w:rsidP="00BE12D0">
      <w:pPr>
        <w:spacing w:after="0" w:line="240" w:lineRule="auto"/>
        <w:rPr>
          <w:rFonts w:ascii="Times New Roman" w:hAnsi="Times New Roman"/>
          <w:b/>
          <w:i/>
          <w:sz w:val="32"/>
          <w:szCs w:val="32"/>
        </w:rPr>
      </w:pPr>
      <w:r>
        <w:rPr>
          <w:rFonts w:ascii="Times New Roman" w:hAnsi="Times New Roman"/>
          <w:b/>
          <w:i/>
          <w:sz w:val="32"/>
          <w:szCs w:val="32"/>
        </w:rPr>
        <w:t>15:35</w:t>
      </w:r>
      <w:r w:rsidRPr="00BE12D0">
        <w:rPr>
          <w:rFonts w:ascii="Times New Roman" w:hAnsi="Times New Roman"/>
          <w:b/>
          <w:i/>
          <w:sz w:val="32"/>
          <w:szCs w:val="32"/>
        </w:rPr>
        <w:t xml:space="preserve"> Gála mérkőzés: GYAK utánpótlás</w:t>
      </w:r>
    </w:p>
    <w:p w:rsidR="0077257D" w:rsidRPr="00BE12D0" w:rsidRDefault="0077257D" w:rsidP="00BE12D0">
      <w:pPr>
        <w:spacing w:after="0" w:line="240" w:lineRule="auto"/>
        <w:rPr>
          <w:rFonts w:ascii="Times New Roman" w:hAnsi="Times New Roman"/>
          <w:b/>
          <w:i/>
          <w:sz w:val="32"/>
          <w:szCs w:val="32"/>
        </w:rPr>
      </w:pPr>
      <w:r>
        <w:rPr>
          <w:rFonts w:ascii="Times New Roman" w:hAnsi="Times New Roman"/>
          <w:b/>
          <w:i/>
          <w:sz w:val="32"/>
          <w:szCs w:val="32"/>
        </w:rPr>
        <w:t xml:space="preserve">15:50 </w:t>
      </w:r>
      <w:r w:rsidRPr="00066AB4">
        <w:rPr>
          <w:rFonts w:ascii="Times New Roman" w:hAnsi="Times New Roman"/>
          <w:b/>
          <w:i/>
          <w:color w:val="833C0B"/>
          <w:sz w:val="32"/>
          <w:szCs w:val="32"/>
        </w:rPr>
        <w:t xml:space="preserve">Kollányi Zsuzsi fellépése </w:t>
      </w:r>
    </w:p>
    <w:p w:rsidR="0077257D" w:rsidRPr="00BE12D0" w:rsidRDefault="0077257D" w:rsidP="00BE12D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16:</w:t>
      </w:r>
      <w:r w:rsidRPr="00BE12D0">
        <w:rPr>
          <w:rFonts w:ascii="Times New Roman" w:hAnsi="Times New Roman"/>
          <w:b/>
          <w:sz w:val="32"/>
          <w:szCs w:val="32"/>
        </w:rPr>
        <w:t>0</w:t>
      </w:r>
      <w:r>
        <w:rPr>
          <w:rFonts w:ascii="Times New Roman" w:hAnsi="Times New Roman"/>
          <w:b/>
          <w:sz w:val="32"/>
          <w:szCs w:val="32"/>
        </w:rPr>
        <w:t>5</w:t>
      </w:r>
      <w:r w:rsidRPr="00BE12D0">
        <w:rPr>
          <w:rFonts w:ascii="Times New Roman" w:hAnsi="Times New Roman"/>
          <w:b/>
          <w:sz w:val="32"/>
          <w:szCs w:val="32"/>
        </w:rPr>
        <w:t xml:space="preserve"> B1-C1</w:t>
      </w:r>
    </w:p>
    <w:p w:rsidR="0077257D" w:rsidRPr="00BE12D0" w:rsidRDefault="0077257D" w:rsidP="00BE12D0">
      <w:pPr>
        <w:spacing w:after="0" w:line="240" w:lineRule="auto"/>
        <w:rPr>
          <w:rFonts w:ascii="Times New Roman" w:hAnsi="Times New Roman"/>
          <w:b/>
          <w:color w:val="00B050"/>
          <w:sz w:val="32"/>
          <w:szCs w:val="32"/>
        </w:rPr>
      </w:pPr>
      <w:r>
        <w:rPr>
          <w:rFonts w:ascii="Times New Roman" w:hAnsi="Times New Roman"/>
          <w:b/>
          <w:color w:val="00B050"/>
          <w:sz w:val="32"/>
          <w:szCs w:val="32"/>
        </w:rPr>
        <w:t>16:45</w:t>
      </w:r>
      <w:r w:rsidRPr="00BE12D0">
        <w:rPr>
          <w:rFonts w:ascii="Times New Roman" w:hAnsi="Times New Roman"/>
          <w:b/>
          <w:color w:val="00B050"/>
          <w:sz w:val="32"/>
          <w:szCs w:val="32"/>
        </w:rPr>
        <w:t xml:space="preserve"> Eredményhirdetés, zárás</w:t>
      </w:r>
    </w:p>
    <w:p w:rsidR="0077257D" w:rsidRPr="00BE12D0" w:rsidRDefault="0077257D" w:rsidP="00BE12D0">
      <w:pPr>
        <w:spacing w:after="0" w:line="240" w:lineRule="auto"/>
        <w:rPr>
          <w:rFonts w:ascii="Times New Roman" w:hAnsi="Times New Roman"/>
          <w:b/>
          <w:color w:val="00B050"/>
          <w:sz w:val="32"/>
          <w:szCs w:val="32"/>
        </w:rPr>
      </w:pPr>
    </w:p>
    <w:p w:rsidR="0077257D" w:rsidRPr="00BE12D0" w:rsidRDefault="0077257D" w:rsidP="00BE12D0">
      <w:pPr>
        <w:spacing w:after="0" w:line="240" w:lineRule="auto"/>
        <w:rPr>
          <w:rFonts w:ascii="Times New Roman" w:hAnsi="Times New Roman"/>
          <w:b/>
          <w:color w:val="000000"/>
          <w:sz w:val="32"/>
          <w:szCs w:val="32"/>
        </w:rPr>
      </w:pPr>
      <w:r w:rsidRPr="00BE12D0">
        <w:rPr>
          <w:rFonts w:ascii="Times New Roman" w:hAnsi="Times New Roman"/>
          <w:b/>
          <w:color w:val="000000"/>
          <w:sz w:val="32"/>
          <w:szCs w:val="32"/>
        </w:rPr>
        <w:t>Gyöngyös, Dr. Fejes András Sport- és Rendezvénycsarnok</w:t>
      </w:r>
    </w:p>
    <w:p w:rsidR="0077257D" w:rsidRDefault="0077257D" w:rsidP="005302B6">
      <w:pPr>
        <w:spacing w:after="0" w:line="240" w:lineRule="auto"/>
      </w:pPr>
      <w:r>
        <w:t>2017</w:t>
      </w:r>
      <w:r w:rsidRPr="00BE12D0">
        <w:t>.12.27.</w:t>
      </w:r>
    </w:p>
    <w:sectPr w:rsidR="0077257D" w:rsidSect="009C7957">
      <w:pgSz w:w="11906" w:h="16838"/>
      <w:pgMar w:top="1417" w:right="1417" w:bottom="1417" w:left="1417" w:header="0" w:footer="0" w:gutter="0"/>
      <w:cols w:space="708"/>
      <w:formProt w:val="0"/>
      <w:docGrid w:linePitch="360" w:charSpace="1228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71E4B"/>
    <w:rsid w:val="00066AB4"/>
    <w:rsid w:val="000E3BA6"/>
    <w:rsid w:val="00157B7E"/>
    <w:rsid w:val="0017635D"/>
    <w:rsid w:val="00186405"/>
    <w:rsid w:val="001C2A80"/>
    <w:rsid w:val="002376D7"/>
    <w:rsid w:val="002E350A"/>
    <w:rsid w:val="002E42E7"/>
    <w:rsid w:val="00336556"/>
    <w:rsid w:val="005302B6"/>
    <w:rsid w:val="005A5229"/>
    <w:rsid w:val="0077257D"/>
    <w:rsid w:val="00785BAE"/>
    <w:rsid w:val="00853FDD"/>
    <w:rsid w:val="00877D1F"/>
    <w:rsid w:val="00914254"/>
    <w:rsid w:val="009C7957"/>
    <w:rsid w:val="00A566B0"/>
    <w:rsid w:val="00BB184F"/>
    <w:rsid w:val="00BE12D0"/>
    <w:rsid w:val="00BF06B4"/>
    <w:rsid w:val="00E77C80"/>
    <w:rsid w:val="00F71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957"/>
    <w:pPr>
      <w:spacing w:after="160" w:line="259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aprtelmezettstlus">
    <w:name w:val="Alapértelmezett stílus"/>
    <w:uiPriority w:val="99"/>
    <w:rsid w:val="009C7957"/>
    <w:pPr>
      <w:suppressAutoHyphens/>
      <w:spacing w:after="200" w:line="276" w:lineRule="auto"/>
    </w:pPr>
    <w:rPr>
      <w:rFonts w:cs="Calibri"/>
      <w:color w:val="00000A"/>
      <w:lang w:eastAsia="en-US"/>
    </w:rPr>
  </w:style>
  <w:style w:type="character" w:customStyle="1" w:styleId="Internet-hivatkozs">
    <w:name w:val="Internet-hivatkozás"/>
    <w:basedOn w:val="DefaultParagraphFont"/>
    <w:uiPriority w:val="99"/>
    <w:rsid w:val="009C7957"/>
    <w:rPr>
      <w:rFonts w:cs="Times New Roman"/>
      <w:color w:val="0000FF"/>
      <w:u w:val="single"/>
    </w:rPr>
  </w:style>
  <w:style w:type="character" w:customStyle="1" w:styleId="ListLabel1">
    <w:name w:val="ListLabel 1"/>
    <w:uiPriority w:val="99"/>
    <w:rsid w:val="009C7957"/>
  </w:style>
  <w:style w:type="character" w:customStyle="1" w:styleId="ListLabel2">
    <w:name w:val="ListLabel 2"/>
    <w:uiPriority w:val="99"/>
    <w:rsid w:val="009C7957"/>
  </w:style>
  <w:style w:type="character" w:customStyle="1" w:styleId="ListLabel3">
    <w:name w:val="ListLabel 3"/>
    <w:uiPriority w:val="99"/>
    <w:rsid w:val="009C7957"/>
  </w:style>
  <w:style w:type="character" w:customStyle="1" w:styleId="ListLabel4">
    <w:name w:val="ListLabel 4"/>
    <w:uiPriority w:val="99"/>
    <w:rsid w:val="009C7957"/>
  </w:style>
  <w:style w:type="character" w:customStyle="1" w:styleId="ListLabel5">
    <w:name w:val="ListLabel 5"/>
    <w:uiPriority w:val="99"/>
    <w:rsid w:val="009C7957"/>
  </w:style>
  <w:style w:type="character" w:customStyle="1" w:styleId="ListLabel6">
    <w:name w:val="ListLabel 6"/>
    <w:uiPriority w:val="99"/>
    <w:rsid w:val="009C7957"/>
  </w:style>
  <w:style w:type="character" w:customStyle="1" w:styleId="ListLabel7">
    <w:name w:val="ListLabel 7"/>
    <w:uiPriority w:val="99"/>
    <w:rsid w:val="009C7957"/>
    <w:rPr>
      <w:b/>
      <w:sz w:val="28"/>
    </w:rPr>
  </w:style>
  <w:style w:type="paragraph" w:customStyle="1" w:styleId="Cmsor">
    <w:name w:val="Címsor"/>
    <w:basedOn w:val="Alaprtelmezettstlus"/>
    <w:next w:val="BodyText"/>
    <w:uiPriority w:val="99"/>
    <w:rsid w:val="009C7957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BodyText">
    <w:name w:val="Body Text"/>
    <w:basedOn w:val="Alaprtelmezettstlus"/>
    <w:link w:val="BodyTextChar"/>
    <w:uiPriority w:val="99"/>
    <w:rsid w:val="009C795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0592D"/>
  </w:style>
  <w:style w:type="paragraph" w:styleId="List">
    <w:name w:val="List"/>
    <w:basedOn w:val="BodyText"/>
    <w:uiPriority w:val="99"/>
    <w:rsid w:val="009C7957"/>
    <w:rPr>
      <w:rFonts w:cs="Mangal"/>
    </w:rPr>
  </w:style>
  <w:style w:type="paragraph" w:customStyle="1" w:styleId="Felirat">
    <w:name w:val="Felirat"/>
    <w:basedOn w:val="Alaprtelmezettstlus"/>
    <w:uiPriority w:val="99"/>
    <w:rsid w:val="009C795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Alaprtelmezettstlus"/>
    <w:uiPriority w:val="99"/>
    <w:rsid w:val="009C7957"/>
    <w:pPr>
      <w:suppressLineNumbers/>
    </w:pPr>
    <w:rPr>
      <w:rFonts w:cs="Mangal"/>
    </w:rPr>
  </w:style>
  <w:style w:type="paragraph" w:styleId="ListParagraph">
    <w:name w:val="List Paragraph"/>
    <w:basedOn w:val="Alaprtelmezettstlus"/>
    <w:uiPriority w:val="99"/>
    <w:qFormat/>
    <w:rsid w:val="009C79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1763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7635D"/>
    <w:rPr>
      <w:rFonts w:ascii="Segoe UI" w:hAnsi="Segoe UI" w:cs="Segoe UI"/>
      <w:sz w:val="18"/>
      <w:szCs w:val="18"/>
    </w:rPr>
  </w:style>
  <w:style w:type="character" w:customStyle="1" w:styleId="textexposedshow">
    <w:name w:val="text_exposed_show"/>
    <w:basedOn w:val="DefaultParagraphFont"/>
    <w:uiPriority w:val="99"/>
    <w:rsid w:val="005A522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4</Pages>
  <Words>814</Words>
  <Characters>5620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</dc:title>
  <dc:subject/>
  <dc:creator>Heves</dc:creator>
  <cp:keywords/>
  <dc:description/>
  <cp:lastModifiedBy>h</cp:lastModifiedBy>
  <cp:revision>2</cp:revision>
  <cp:lastPrinted>2014-12-11T20:44:00Z</cp:lastPrinted>
  <dcterms:created xsi:type="dcterms:W3CDTF">2017-12-21T18:44:00Z</dcterms:created>
  <dcterms:modified xsi:type="dcterms:W3CDTF">2017-12-21T18:44:00Z</dcterms:modified>
</cp:coreProperties>
</file>