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D3" w:rsidRPr="00BA13AE" w:rsidRDefault="00D317D3" w:rsidP="004A49A5">
      <w:pPr>
        <w:ind w:left="-142" w:right="272"/>
        <w:jc w:val="both"/>
        <w:rPr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85pt;margin-top:16pt;width:90.55pt;height:81.45pt;z-index:251658240;mso-wrap-style:none" stroked="f">
            <v:textbox style="mso-fit-shape-to-text:t">
              <w:txbxContent>
                <w:p w:rsidR="00D317D3" w:rsidRDefault="00D317D3">
                  <w:r w:rsidRPr="00883CEF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3" o:spid="_x0000_i1028" type="#_x0000_t75" style="width:75pt;height:73.5pt;visibility:visible">
                        <v:imagedata r:id="rId7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452.7pt;margin-top:16pt;width:85.95pt;height:83.25pt;z-index:251657216;mso-wrap-style:none" stroked="f">
            <v:textbox style="mso-next-textbox:#_x0000_s1027;mso-fit-shape-to-text:t">
              <w:txbxContent>
                <w:p w:rsidR="00D317D3" w:rsidRDefault="00D317D3" w:rsidP="001C598E">
                  <w:r w:rsidRPr="00883CEF">
                    <w:rPr>
                      <w:noProof/>
                    </w:rPr>
                    <w:pict>
                      <v:shape id="Kép 2" o:spid="_x0000_i1030" type="#_x0000_t75" style="width:71.25pt;height:75pt;visibility:visible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  <w:r w:rsidRPr="002C4719">
        <w:rPr>
          <w:noProof/>
          <w:sz w:val="20"/>
          <w:szCs w:val="20"/>
        </w:rPr>
        <w:pict>
          <v:shape id="Kép 1" o:spid="_x0000_i1031" type="#_x0000_t75" style="width:547.5pt;height:112.5pt;visibility:visible">
            <v:imagedata r:id="rId9" o:title=""/>
          </v:shape>
        </w:pict>
      </w:r>
    </w:p>
    <w:p w:rsidR="00D317D3" w:rsidRPr="00BA13AE" w:rsidRDefault="00D317D3" w:rsidP="000135CD">
      <w:pPr>
        <w:ind w:right="272"/>
        <w:jc w:val="both"/>
        <w:rPr>
          <w:sz w:val="20"/>
          <w:szCs w:val="20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2016. 06. 04. (Szombat)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Ellenőr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JOMA.HU Megyei I. o. 15.00 -17.00 óra</w:t>
      </w:r>
    </w:p>
    <w:p w:rsidR="00D317D3" w:rsidRDefault="00D317D3" w:rsidP="00FD37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EGRI SSE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Lovas N.</w:t>
      </w:r>
    </w:p>
    <w:p w:rsidR="00D317D3" w:rsidRDefault="00D317D3" w:rsidP="00FD37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BESENYŐTELEK</w:t>
      </w:r>
      <w:r>
        <w:rPr>
          <w:rFonts w:ascii="Times New Roman" w:hAnsi="Times New Roman"/>
          <w:b/>
        </w:rPr>
        <w:tab/>
      </w:r>
      <w:r w:rsidRPr="00202173">
        <w:rPr>
          <w:rFonts w:ascii="Times New Roman" w:hAnsi="Times New Roman"/>
        </w:rPr>
        <w:t>Tóth Z.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Kasza D.</w:t>
      </w:r>
    </w:p>
    <w:p w:rsidR="00D317D3" w:rsidRDefault="00D317D3" w:rsidP="00FD37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GY.TARJÁN</w:t>
      </w:r>
      <w:r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</w:rPr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Dajkó T.</w:t>
      </w:r>
    </w:p>
    <w:p w:rsidR="00D317D3" w:rsidRDefault="00D317D3" w:rsidP="00B91BD9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FÜZESABONY </w:t>
      </w:r>
      <w:r>
        <w:rPr>
          <w:rFonts w:ascii="Times New Roman" w:hAnsi="Times New Roman"/>
        </w:rPr>
        <w:tab/>
        <w:t>PÉTERVÁSÁRA</w:t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Orovecz T.</w:t>
      </w:r>
    </w:p>
    <w:p w:rsidR="00D317D3" w:rsidRDefault="00D317D3" w:rsidP="00FD37A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B.NÁDASD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Farkas D.</w:t>
      </w:r>
    </w:p>
    <w:p w:rsidR="00D317D3" w:rsidRDefault="00D317D3" w:rsidP="00B91BD9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GYAK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Kovács B.</w:t>
      </w:r>
    </w:p>
    <w:p w:rsidR="00D317D3" w:rsidRDefault="00D317D3" w:rsidP="00B91BD9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NAGYRÉDE</w:t>
      </w:r>
      <w:r>
        <w:rPr>
          <w:rFonts w:ascii="Times New Roman" w:hAnsi="Times New Roman"/>
        </w:rPr>
        <w:tab/>
      </w:r>
      <w:r w:rsidRPr="00202173">
        <w:rPr>
          <w:rFonts w:ascii="Times New Roman" w:hAnsi="Times New Roman"/>
          <w:b/>
          <w:color w:val="FF00FF"/>
          <w:sz w:val="18"/>
          <w:szCs w:val="18"/>
        </w:rPr>
        <w:t>(csak feln.)</w:t>
      </w:r>
      <w:r>
        <w:rPr>
          <w:rFonts w:ascii="Times New Roman" w:hAnsi="Times New Roman"/>
        </w:rPr>
        <w:t>Varga L.</w:t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Daru S:</w:t>
      </w:r>
    </w:p>
    <w:p w:rsidR="00D317D3" w:rsidRDefault="00D317D3" w:rsidP="00B91BD9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EGERSZALÓK</w:t>
      </w:r>
      <w:r>
        <w:rPr>
          <w:rFonts w:ascii="Times New Roman" w:hAnsi="Times New Roman"/>
        </w:rPr>
        <w:tab/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Nógrád</w:t>
      </w:r>
      <w:r w:rsidRPr="00B6006F">
        <w:rPr>
          <w:rFonts w:ascii="Times New Roman" w:hAnsi="Times New Roman"/>
          <w:b/>
        </w:rPr>
        <w:t xml:space="preserve"> megyei játékvezetők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JOMA.HU Megyei II. o. 15.00-17.00 óra</w:t>
      </w:r>
    </w:p>
    <w:p w:rsidR="00D317D3" w:rsidRDefault="00D317D3" w:rsidP="00E73DF5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MÁTRABALLA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Göcző Zs.</w:t>
      </w:r>
      <w:r>
        <w:rPr>
          <w:rFonts w:ascii="Times New Roman" w:hAnsi="Times New Roman"/>
        </w:rPr>
        <w:tab/>
        <w:t>Harnos Cs.</w:t>
      </w:r>
    </w:p>
    <w:p w:rsidR="00D317D3" w:rsidRDefault="00D317D3" w:rsidP="00E73DF5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ZAGYVASZÁNTÓ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Rudolf K.</w:t>
      </w:r>
    </w:p>
    <w:p w:rsidR="00D317D3" w:rsidRDefault="00D317D3" w:rsidP="00E73DF5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TARNALELESZ</w:t>
      </w:r>
      <w:r>
        <w:rPr>
          <w:rFonts w:ascii="Times New Roman" w:hAnsi="Times New Roman"/>
        </w:rPr>
        <w:tab/>
        <w:t xml:space="preserve">POROSZLÓ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Motsidlovszky A. Gergely J.</w:t>
      </w:r>
    </w:p>
    <w:p w:rsidR="00D317D3" w:rsidRDefault="00D317D3" w:rsidP="00E73DF5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BÉLAPÁTFALVA </w:t>
      </w:r>
      <w:r>
        <w:rPr>
          <w:rFonts w:ascii="Times New Roman" w:hAnsi="Times New Roman"/>
        </w:rPr>
        <w:tab/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Csathó Zs.</w:t>
      </w:r>
    </w:p>
    <w:p w:rsidR="00D317D3" w:rsidRDefault="00D317D3" w:rsidP="004156AB">
      <w:pPr>
        <w:ind w:right="-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Koroknai Á.</w:t>
      </w:r>
    </w:p>
    <w:p w:rsidR="00D317D3" w:rsidRDefault="00D317D3" w:rsidP="003E3087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PETŐFIBÁNYA </w:t>
      </w:r>
      <w:r>
        <w:rPr>
          <w:rFonts w:ascii="Times New Roman" w:hAnsi="Times New Roman"/>
        </w:rPr>
        <w:tab/>
        <w:t xml:space="preserve">Kelemen A.II </w:t>
      </w:r>
      <w:r>
        <w:rPr>
          <w:rFonts w:ascii="Times New Roman" w:hAnsi="Times New Roman"/>
        </w:rPr>
        <w:tab/>
        <w:t>Rézműves F.</w:t>
      </w:r>
      <w:r>
        <w:rPr>
          <w:rFonts w:ascii="Times New Roman" w:hAnsi="Times New Roman"/>
        </w:rPr>
        <w:tab/>
        <w:t>Nováki R.</w:t>
      </w:r>
    </w:p>
    <w:p w:rsidR="00D317D3" w:rsidRDefault="00D317D3" w:rsidP="003E3087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HATVAN LOK.</w:t>
      </w:r>
      <w:r w:rsidRPr="00FD581A">
        <w:rPr>
          <w:rFonts w:ascii="Times New Roman" w:hAnsi="Times New Roman"/>
          <w:b/>
          <w:color w:val="FF00FF"/>
          <w:sz w:val="18"/>
          <w:szCs w:val="18"/>
        </w:rPr>
        <w:t xml:space="preserve"> (csak feln.)</w:t>
      </w:r>
      <w:r>
        <w:rPr>
          <w:rFonts w:ascii="Times New Roman" w:hAnsi="Times New Roman"/>
        </w:rPr>
        <w:t>EGERSZÓLÁT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Németh M.</w:t>
      </w:r>
      <w:r>
        <w:rPr>
          <w:rFonts w:ascii="Times New Roman" w:hAnsi="Times New Roman"/>
        </w:rPr>
        <w:tab/>
        <w:t>Adorján B.</w:t>
      </w:r>
    </w:p>
    <w:p w:rsidR="00D317D3" w:rsidRDefault="00D317D3" w:rsidP="00F95B48">
      <w:pPr>
        <w:ind w:right="-1"/>
        <w:jc w:val="both"/>
        <w:rPr>
          <w:rFonts w:ascii="Times New Roman" w:hAnsi="Times New Roman"/>
        </w:rPr>
      </w:pPr>
    </w:p>
    <w:p w:rsidR="00D317D3" w:rsidRDefault="00D317D3" w:rsidP="001823C4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U19 I. o. Felsőház 10.00 óra</w:t>
      </w:r>
    </w:p>
    <w:p w:rsidR="00D317D3" w:rsidRDefault="00D317D3" w:rsidP="001823C4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>HONVÉD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Nagy P.</w:t>
      </w:r>
    </w:p>
    <w:p w:rsidR="00D317D3" w:rsidRDefault="00D317D3" w:rsidP="00F95B48">
      <w:pPr>
        <w:ind w:right="-1"/>
        <w:jc w:val="both"/>
        <w:rPr>
          <w:rFonts w:ascii="Times New Roman" w:hAnsi="Times New Roman"/>
        </w:rPr>
      </w:pPr>
    </w:p>
    <w:p w:rsidR="00D317D3" w:rsidRPr="00D43952" w:rsidRDefault="00D317D3" w:rsidP="002955B9">
      <w:pPr>
        <w:ind w:right="-1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i/>
          <w:u w:val="single"/>
        </w:rPr>
        <w:t>U17-19 II. o. Észak-Kelet 11.00-13.00 óra</w:t>
      </w:r>
      <w:r>
        <w:rPr>
          <w:rFonts w:ascii="Times New Roman" w:hAnsi="Times New Roman"/>
          <w:b/>
          <w:i/>
          <w:sz w:val="16"/>
          <w:szCs w:val="16"/>
          <w:u w:val="single"/>
        </w:rPr>
        <w:t>(Eger Északi Spt.)</w:t>
      </w:r>
    </w:p>
    <w:p w:rsidR="00D317D3" w:rsidRDefault="00D317D3" w:rsidP="002F6439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>FELSŐTÁRKÁNY</w:t>
      </w:r>
      <w:r>
        <w:rPr>
          <w:rFonts w:ascii="Times New Roman" w:hAnsi="Times New Roman"/>
        </w:rPr>
        <w:tab/>
        <w:t>B.ÚJVÁROS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 xml:space="preserve"> Zsákai Zs.</w:t>
      </w:r>
    </w:p>
    <w:p w:rsidR="00D317D3" w:rsidRDefault="00D317D3" w:rsidP="00D67AEF">
      <w:pPr>
        <w:ind w:right="-1"/>
        <w:jc w:val="both"/>
        <w:rPr>
          <w:rFonts w:ascii="Times New Roman" w:hAnsi="Times New Roman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2016. 06. 05. (Vasárnap)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Ellenőr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Nógrád Megyei II. o. 15.00-17.00 óra</w:t>
      </w:r>
    </w:p>
    <w:p w:rsidR="00D317D3" w:rsidRPr="00D43952" w:rsidRDefault="00D317D3" w:rsidP="00D67AEF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BERCEL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PATAK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Lucián J.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Megyei IV. osztály 17.00 óra</w:t>
      </w:r>
    </w:p>
    <w:p w:rsidR="00D317D3" w:rsidRDefault="00D317D3" w:rsidP="006D7744">
      <w:pPr>
        <w:ind w:right="-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A.TÁLYA</w:t>
      </w:r>
      <w:r w:rsidRPr="006D774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II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567C30">
        <w:rPr>
          <w:rFonts w:ascii="Times New Roman" w:hAnsi="Times New Roman"/>
          <w:szCs w:val="24"/>
        </w:rPr>
        <w:t>NOVAJ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Kelemen A.II</w:t>
      </w:r>
      <w:r>
        <w:rPr>
          <w:rFonts w:ascii="Times New Roman" w:hAnsi="Times New Roman"/>
          <w:szCs w:val="24"/>
        </w:rPr>
        <w:tab/>
        <w:t>Klenovics R.</w:t>
      </w:r>
      <w:r>
        <w:rPr>
          <w:rFonts w:ascii="Times New Roman" w:hAnsi="Times New Roman"/>
          <w:szCs w:val="24"/>
        </w:rPr>
        <w:tab/>
        <w:t>Darók A.</w:t>
      </w:r>
    </w:p>
    <w:p w:rsidR="00D317D3" w:rsidRDefault="00D317D3" w:rsidP="006D7744">
      <w:pPr>
        <w:ind w:right="-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MEZŐTÁRKÁNY</w:t>
      </w:r>
      <w:r w:rsidRPr="0009360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  <w:t>TARNAMÉRA</w:t>
      </w:r>
      <w:r>
        <w:rPr>
          <w:rFonts w:ascii="Times New Roman" w:hAnsi="Times New Roman"/>
          <w:szCs w:val="24"/>
        </w:rPr>
        <w:tab/>
        <w:t>dr. Lendvai G. Gyetvai B.</w:t>
      </w:r>
      <w:r>
        <w:rPr>
          <w:rFonts w:ascii="Times New Roman" w:hAnsi="Times New Roman"/>
          <w:szCs w:val="24"/>
        </w:rPr>
        <w:tab/>
        <w:t>Rácz K.</w:t>
      </w:r>
    </w:p>
    <w:p w:rsidR="00D317D3" w:rsidRPr="00567C30" w:rsidRDefault="00D317D3" w:rsidP="006D7744">
      <w:pPr>
        <w:ind w:right="-1"/>
        <w:rPr>
          <w:rFonts w:ascii="Times New Roman" w:hAnsi="Times New Roman"/>
          <w:szCs w:val="24"/>
        </w:rPr>
      </w:pPr>
      <w:r w:rsidRPr="00567C30">
        <w:rPr>
          <w:rFonts w:ascii="Times New Roman" w:hAnsi="Times New Roman"/>
          <w:szCs w:val="24"/>
        </w:rPr>
        <w:t>NOSZVAJ</w:t>
      </w:r>
      <w:r w:rsidRPr="00567C30">
        <w:rPr>
          <w:rFonts w:ascii="Times New Roman" w:hAnsi="Times New Roman"/>
          <w:szCs w:val="24"/>
        </w:rPr>
        <w:tab/>
      </w:r>
      <w:r w:rsidRPr="00567C30">
        <w:rPr>
          <w:rFonts w:ascii="Times New Roman" w:hAnsi="Times New Roman"/>
          <w:szCs w:val="24"/>
        </w:rPr>
        <w:tab/>
        <w:t>RECSK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Domoszlai L.</w:t>
      </w:r>
      <w:r>
        <w:rPr>
          <w:rFonts w:ascii="Times New Roman" w:hAnsi="Times New Roman"/>
          <w:szCs w:val="24"/>
        </w:rPr>
        <w:tab/>
        <w:t>Kocsis J.</w:t>
      </w:r>
      <w:r>
        <w:rPr>
          <w:rFonts w:ascii="Times New Roman" w:hAnsi="Times New Roman"/>
          <w:szCs w:val="24"/>
        </w:rPr>
        <w:tab/>
        <w:t>Orovecz T.</w:t>
      </w:r>
      <w:r>
        <w:rPr>
          <w:rFonts w:ascii="Times New Roman" w:hAnsi="Times New Roman"/>
          <w:szCs w:val="24"/>
        </w:rPr>
        <w:tab/>
      </w:r>
    </w:p>
    <w:p w:rsidR="00D317D3" w:rsidRDefault="00D317D3" w:rsidP="00197A7E">
      <w:pPr>
        <w:ind w:right="-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EGRI SSE III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VÁRASZÓ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Dajkó T.</w:t>
      </w:r>
      <w:r>
        <w:rPr>
          <w:rFonts w:ascii="Times New Roman" w:hAnsi="Times New Roman"/>
          <w:szCs w:val="24"/>
        </w:rPr>
        <w:tab/>
        <w:t>Lovas N.</w:t>
      </w:r>
      <w:r>
        <w:rPr>
          <w:rFonts w:ascii="Times New Roman" w:hAnsi="Times New Roman"/>
          <w:szCs w:val="24"/>
        </w:rPr>
        <w:tab/>
        <w:t>Klenovics P.</w:t>
      </w:r>
    </w:p>
    <w:p w:rsidR="00D317D3" w:rsidRDefault="00D317D3" w:rsidP="00197A7E">
      <w:pPr>
        <w:ind w:right="-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HEVESVEZEKÉNY</w:t>
      </w:r>
      <w:r>
        <w:rPr>
          <w:rFonts w:ascii="Times New Roman" w:hAnsi="Times New Roman"/>
          <w:szCs w:val="24"/>
        </w:rPr>
        <w:tab/>
      </w:r>
      <w:r w:rsidRPr="00567C30">
        <w:rPr>
          <w:rFonts w:ascii="Times New Roman" w:hAnsi="Times New Roman"/>
          <w:szCs w:val="24"/>
        </w:rPr>
        <w:t>ÁTÁNY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Göcző Zs.</w:t>
      </w:r>
      <w:r>
        <w:rPr>
          <w:rFonts w:ascii="Times New Roman" w:hAnsi="Times New Roman"/>
          <w:szCs w:val="24"/>
        </w:rPr>
        <w:tab/>
        <w:t>Bodó I.</w:t>
      </w:r>
      <w:r>
        <w:rPr>
          <w:rFonts w:ascii="Times New Roman" w:hAnsi="Times New Roman"/>
          <w:szCs w:val="24"/>
        </w:rPr>
        <w:tab/>
        <w:t>Szabó S.</w:t>
      </w:r>
    </w:p>
    <w:p w:rsidR="00D317D3" w:rsidRDefault="00D317D3" w:rsidP="00D91FDE">
      <w:pPr>
        <w:ind w:right="-1"/>
        <w:rPr>
          <w:rFonts w:ascii="Times New Roman" w:hAnsi="Times New Roman"/>
        </w:rPr>
      </w:pPr>
      <w:r w:rsidRPr="00567C30">
        <w:rPr>
          <w:rFonts w:ascii="Times New Roman" w:hAnsi="Times New Roman"/>
          <w:szCs w:val="24"/>
        </w:rPr>
        <w:t>BALATON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67C30">
        <w:rPr>
          <w:rFonts w:ascii="Times New Roman" w:hAnsi="Times New Roman"/>
          <w:szCs w:val="24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Koroknai Á.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JOMA.HU Megyei I. o. U19 13.00 óra</w:t>
      </w:r>
    </w:p>
    <w:p w:rsidR="00D317D3" w:rsidRDefault="00D317D3" w:rsidP="00197A7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BESENYŐTELEK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Kovács B.</w:t>
      </w:r>
    </w:p>
    <w:p w:rsidR="00D317D3" w:rsidRDefault="00D317D3" w:rsidP="00197A7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B.NÁDASD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Daru S.</w:t>
      </w:r>
    </w:p>
    <w:p w:rsidR="00D317D3" w:rsidRDefault="00D317D3" w:rsidP="00197A7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Nagy P.</w:t>
      </w:r>
    </w:p>
    <w:p w:rsidR="00D317D3" w:rsidRDefault="00D317D3" w:rsidP="00917E6D">
      <w:pPr>
        <w:ind w:right="-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>FÜZESABONY</w:t>
      </w:r>
      <w:r>
        <w:rPr>
          <w:rFonts w:ascii="Times New Roman" w:hAnsi="Times New Roman"/>
        </w:rPr>
        <w:tab/>
        <w:t>PÉTERVÁSÁRA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Rudlof K.</w:t>
      </w:r>
    </w:p>
    <w:p w:rsidR="00D317D3" w:rsidRDefault="00D317D3" w:rsidP="00917E6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EGERSZALÓK</w:t>
      </w:r>
      <w:r>
        <w:rPr>
          <w:rFonts w:ascii="Times New Roman" w:hAnsi="Times New Roman"/>
        </w:rPr>
        <w:tab/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Csathó Zs.</w:t>
      </w:r>
    </w:p>
    <w:p w:rsidR="00D317D3" w:rsidRDefault="00D317D3" w:rsidP="00197A7E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Palásti K.</w:t>
      </w:r>
    </w:p>
    <w:p w:rsidR="00D317D3" w:rsidRDefault="00D317D3" w:rsidP="00AE1656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317D3" w:rsidRDefault="00D317D3" w:rsidP="00D15B7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U17-19 II. o. Észak-Kelet 10.00-12.00 óra</w:t>
      </w:r>
    </w:p>
    <w:p w:rsidR="00D317D3" w:rsidRDefault="00D317D3" w:rsidP="002F6439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EGRI SSE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H.BÖSZÖRMÉNY</w:t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Aux L.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D317D3" w:rsidRDefault="00D317D3" w:rsidP="00A2047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Pest megyei Női bajn. 16.00 óra</w:t>
      </w:r>
    </w:p>
    <w:p w:rsidR="00D317D3" w:rsidRDefault="00D317D3" w:rsidP="00A2047F">
      <w:pPr>
        <w:ind w:right="-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GYAK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PÉNZÜGYŐR</w:t>
      </w:r>
      <w:r>
        <w:rPr>
          <w:rFonts w:ascii="Times New Roman" w:hAnsi="Times New Roman"/>
          <w:szCs w:val="24"/>
        </w:rPr>
        <w:tab/>
        <w:t>Mencsik L.</w:t>
      </w:r>
    </w:p>
    <w:p w:rsidR="00D317D3" w:rsidRDefault="00D317D3" w:rsidP="00A2047F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HEVESI DFC</w:t>
      </w:r>
      <w:r>
        <w:rPr>
          <w:rFonts w:ascii="Times New Roman" w:hAnsi="Times New Roman"/>
        </w:rPr>
        <w:t xml:space="preserve"> </w:t>
      </w:r>
      <w:r w:rsidRPr="00FD581A">
        <w:rPr>
          <w:rFonts w:ascii="Times New Roman" w:hAnsi="Times New Roman"/>
          <w:b/>
          <w:color w:val="FF00FF"/>
          <w:sz w:val="18"/>
          <w:szCs w:val="18"/>
        </w:rPr>
        <w:t>(</w:t>
      </w:r>
      <w:r>
        <w:rPr>
          <w:rFonts w:ascii="Times New Roman" w:hAnsi="Times New Roman"/>
          <w:b/>
          <w:color w:val="FF00FF"/>
          <w:sz w:val="18"/>
          <w:szCs w:val="18"/>
        </w:rPr>
        <w:t>11</w:t>
      </w:r>
      <w:r w:rsidRPr="00FD581A">
        <w:rPr>
          <w:rFonts w:ascii="Times New Roman" w:hAnsi="Times New Roman"/>
          <w:b/>
          <w:color w:val="FF00FF"/>
          <w:sz w:val="18"/>
          <w:szCs w:val="18"/>
        </w:rPr>
        <w:t>.</w:t>
      </w:r>
      <w:r>
        <w:rPr>
          <w:rFonts w:ascii="Times New Roman" w:hAnsi="Times New Roman"/>
          <w:b/>
          <w:color w:val="FF00FF"/>
          <w:sz w:val="18"/>
          <w:szCs w:val="18"/>
        </w:rPr>
        <w:t>30 ó</w:t>
      </w:r>
      <w:r w:rsidRPr="00FD581A">
        <w:rPr>
          <w:rFonts w:ascii="Times New Roman" w:hAnsi="Times New Roman"/>
          <w:b/>
          <w:color w:val="FF00FF"/>
          <w:sz w:val="18"/>
          <w:szCs w:val="18"/>
        </w:rPr>
        <w:t>)</w:t>
      </w:r>
      <w:r>
        <w:rPr>
          <w:rFonts w:ascii="Times New Roman" w:hAnsi="Times New Roman"/>
        </w:rPr>
        <w:tab/>
        <w:t>TÁPIÓSZECSŐ</w:t>
      </w:r>
      <w:r>
        <w:rPr>
          <w:rFonts w:ascii="Times New Roman" w:hAnsi="Times New Roman"/>
        </w:rPr>
        <w:tab/>
        <w:t>Jávorszki Z.</w:t>
      </w:r>
    </w:p>
    <w:p w:rsidR="00D317D3" w:rsidRDefault="00D317D3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D317D3" w:rsidRPr="00C43C80" w:rsidRDefault="00D317D3" w:rsidP="004A5505">
      <w:pPr>
        <w:tabs>
          <w:tab w:val="left" w:pos="4007"/>
        </w:tabs>
        <w:spacing w:before="120" w:after="120"/>
        <w:ind w:left="-142" w:right="272"/>
        <w:jc w:val="center"/>
        <w:rPr>
          <w:sz w:val="20"/>
          <w:szCs w:val="20"/>
        </w:rPr>
      </w:pPr>
    </w:p>
    <w:sectPr w:rsidR="00D317D3" w:rsidRPr="00C43C80" w:rsidSect="00E478B6">
      <w:footerReference w:type="default" r:id="rId10"/>
      <w:pgSz w:w="11906" w:h="16838"/>
      <w:pgMar w:top="142" w:right="849" w:bottom="284" w:left="720" w:header="708" w:footer="1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7D3" w:rsidRDefault="00D317D3" w:rsidP="003871A3">
      <w:r>
        <w:separator/>
      </w:r>
    </w:p>
  </w:endnote>
  <w:endnote w:type="continuationSeparator" w:id="0">
    <w:p w:rsidR="00D317D3" w:rsidRDefault="00D317D3" w:rsidP="00387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D3" w:rsidRDefault="00D317D3">
    <w:pPr>
      <w:pStyle w:val="Footer"/>
    </w:pPr>
    <w:r w:rsidRPr="002C471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4" o:spid="_x0000_i1026" type="#_x0000_t75" style="width:509.25pt;height:68.2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7D3" w:rsidRDefault="00D317D3" w:rsidP="003871A3">
      <w:r>
        <w:separator/>
      </w:r>
    </w:p>
  </w:footnote>
  <w:footnote w:type="continuationSeparator" w:id="0">
    <w:p w:rsidR="00D317D3" w:rsidRDefault="00D317D3" w:rsidP="003871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22C0C"/>
    <w:multiLevelType w:val="hybridMultilevel"/>
    <w:tmpl w:val="7B7EFC1A"/>
    <w:lvl w:ilvl="0" w:tplc="47AAAD8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63025"/>
    <w:multiLevelType w:val="hybridMultilevel"/>
    <w:tmpl w:val="4F248FA2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9EC55F0"/>
    <w:multiLevelType w:val="hybridMultilevel"/>
    <w:tmpl w:val="C22EF872"/>
    <w:lvl w:ilvl="0" w:tplc="3E9E97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C5633"/>
    <w:multiLevelType w:val="hybridMultilevel"/>
    <w:tmpl w:val="39D058D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97009"/>
    <w:multiLevelType w:val="hybridMultilevel"/>
    <w:tmpl w:val="9F502D4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D26E78"/>
    <w:multiLevelType w:val="hybridMultilevel"/>
    <w:tmpl w:val="A2CE47E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CE85A56"/>
    <w:multiLevelType w:val="hybridMultilevel"/>
    <w:tmpl w:val="6CD482CE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737AB4"/>
    <w:multiLevelType w:val="hybridMultilevel"/>
    <w:tmpl w:val="3B744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82B8D"/>
    <w:multiLevelType w:val="hybridMultilevel"/>
    <w:tmpl w:val="0C58C81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DB42D3F"/>
    <w:multiLevelType w:val="hybridMultilevel"/>
    <w:tmpl w:val="83107188"/>
    <w:lvl w:ilvl="0" w:tplc="33466E6C">
      <w:start w:val="1"/>
      <w:numFmt w:val="bullet"/>
      <w:lvlText w:val=""/>
      <w:lvlJc w:val="left"/>
      <w:pPr>
        <w:tabs>
          <w:tab w:val="num" w:pos="402"/>
        </w:tabs>
        <w:ind w:left="397" w:hanging="284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9E21E4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598E"/>
    <w:rsid w:val="0000365A"/>
    <w:rsid w:val="000039B1"/>
    <w:rsid w:val="000135CD"/>
    <w:rsid w:val="00035BC0"/>
    <w:rsid w:val="00041DB7"/>
    <w:rsid w:val="00066F4E"/>
    <w:rsid w:val="0007191D"/>
    <w:rsid w:val="0009360F"/>
    <w:rsid w:val="000A054F"/>
    <w:rsid w:val="000A6E98"/>
    <w:rsid w:val="000C4738"/>
    <w:rsid w:val="000C62B8"/>
    <w:rsid w:val="000F0455"/>
    <w:rsid w:val="000F1A04"/>
    <w:rsid w:val="00111E65"/>
    <w:rsid w:val="00123AC7"/>
    <w:rsid w:val="00132708"/>
    <w:rsid w:val="0013461E"/>
    <w:rsid w:val="001347E2"/>
    <w:rsid w:val="0015225A"/>
    <w:rsid w:val="00155594"/>
    <w:rsid w:val="001722BD"/>
    <w:rsid w:val="001823C4"/>
    <w:rsid w:val="00184AE0"/>
    <w:rsid w:val="001870D1"/>
    <w:rsid w:val="0019763E"/>
    <w:rsid w:val="00197A7E"/>
    <w:rsid w:val="00197E60"/>
    <w:rsid w:val="001A662B"/>
    <w:rsid w:val="001B40BD"/>
    <w:rsid w:val="001C598E"/>
    <w:rsid w:val="001C68D0"/>
    <w:rsid w:val="001C691A"/>
    <w:rsid w:val="001D4AFF"/>
    <w:rsid w:val="00202173"/>
    <w:rsid w:val="00210357"/>
    <w:rsid w:val="002140E3"/>
    <w:rsid w:val="00215B6A"/>
    <w:rsid w:val="002317A5"/>
    <w:rsid w:val="00246DDC"/>
    <w:rsid w:val="00251631"/>
    <w:rsid w:val="00256DCB"/>
    <w:rsid w:val="00263A23"/>
    <w:rsid w:val="00270C57"/>
    <w:rsid w:val="0028358C"/>
    <w:rsid w:val="0028614D"/>
    <w:rsid w:val="002955B9"/>
    <w:rsid w:val="002A12E3"/>
    <w:rsid w:val="002C4719"/>
    <w:rsid w:val="002D2E1F"/>
    <w:rsid w:val="002D636F"/>
    <w:rsid w:val="002D700D"/>
    <w:rsid w:val="002F6439"/>
    <w:rsid w:val="00305953"/>
    <w:rsid w:val="00310853"/>
    <w:rsid w:val="003122D2"/>
    <w:rsid w:val="00324137"/>
    <w:rsid w:val="0034081D"/>
    <w:rsid w:val="00340AA4"/>
    <w:rsid w:val="00347DF6"/>
    <w:rsid w:val="003539F4"/>
    <w:rsid w:val="00376206"/>
    <w:rsid w:val="00377CFD"/>
    <w:rsid w:val="003825B5"/>
    <w:rsid w:val="003871A3"/>
    <w:rsid w:val="0039219B"/>
    <w:rsid w:val="00397DFE"/>
    <w:rsid w:val="003A13AF"/>
    <w:rsid w:val="003A469D"/>
    <w:rsid w:val="003B1B20"/>
    <w:rsid w:val="003E3087"/>
    <w:rsid w:val="0040442A"/>
    <w:rsid w:val="004156AB"/>
    <w:rsid w:val="0044027A"/>
    <w:rsid w:val="00440DAD"/>
    <w:rsid w:val="00443708"/>
    <w:rsid w:val="00444FC9"/>
    <w:rsid w:val="00445360"/>
    <w:rsid w:val="00470A13"/>
    <w:rsid w:val="00484021"/>
    <w:rsid w:val="00484398"/>
    <w:rsid w:val="00496667"/>
    <w:rsid w:val="004A2953"/>
    <w:rsid w:val="004A49A5"/>
    <w:rsid w:val="004A5505"/>
    <w:rsid w:val="004B061B"/>
    <w:rsid w:val="004B6185"/>
    <w:rsid w:val="004C21F3"/>
    <w:rsid w:val="004C3925"/>
    <w:rsid w:val="004D298A"/>
    <w:rsid w:val="004E7415"/>
    <w:rsid w:val="004F4155"/>
    <w:rsid w:val="005169C1"/>
    <w:rsid w:val="0051760A"/>
    <w:rsid w:val="005216F2"/>
    <w:rsid w:val="00521A73"/>
    <w:rsid w:val="00525C9C"/>
    <w:rsid w:val="00534D62"/>
    <w:rsid w:val="00567C30"/>
    <w:rsid w:val="00582511"/>
    <w:rsid w:val="005A6E01"/>
    <w:rsid w:val="005B0EE7"/>
    <w:rsid w:val="005B593D"/>
    <w:rsid w:val="005C0E39"/>
    <w:rsid w:val="005E4519"/>
    <w:rsid w:val="005E6C58"/>
    <w:rsid w:val="005E7A66"/>
    <w:rsid w:val="005F1053"/>
    <w:rsid w:val="005F4FA6"/>
    <w:rsid w:val="00601FA6"/>
    <w:rsid w:val="00602CFC"/>
    <w:rsid w:val="006036BB"/>
    <w:rsid w:val="0061374B"/>
    <w:rsid w:val="00621C85"/>
    <w:rsid w:val="00634D78"/>
    <w:rsid w:val="006505F5"/>
    <w:rsid w:val="006661E7"/>
    <w:rsid w:val="006761F1"/>
    <w:rsid w:val="006766D0"/>
    <w:rsid w:val="006A4E1F"/>
    <w:rsid w:val="006D7744"/>
    <w:rsid w:val="006E7653"/>
    <w:rsid w:val="00707F80"/>
    <w:rsid w:val="00710ED6"/>
    <w:rsid w:val="007206C9"/>
    <w:rsid w:val="00735542"/>
    <w:rsid w:val="00741599"/>
    <w:rsid w:val="00766045"/>
    <w:rsid w:val="007731B4"/>
    <w:rsid w:val="007870D0"/>
    <w:rsid w:val="00793D65"/>
    <w:rsid w:val="00796AA7"/>
    <w:rsid w:val="007A5FE7"/>
    <w:rsid w:val="007D3188"/>
    <w:rsid w:val="007E39B1"/>
    <w:rsid w:val="007E3DC8"/>
    <w:rsid w:val="007F5133"/>
    <w:rsid w:val="00845360"/>
    <w:rsid w:val="008463C3"/>
    <w:rsid w:val="00850402"/>
    <w:rsid w:val="00851993"/>
    <w:rsid w:val="008527F8"/>
    <w:rsid w:val="00856E2B"/>
    <w:rsid w:val="00874102"/>
    <w:rsid w:val="00882745"/>
    <w:rsid w:val="00883CEF"/>
    <w:rsid w:val="008B6CC2"/>
    <w:rsid w:val="008B7F39"/>
    <w:rsid w:val="008C383A"/>
    <w:rsid w:val="008D39EF"/>
    <w:rsid w:val="008D5B4D"/>
    <w:rsid w:val="009010C8"/>
    <w:rsid w:val="00901B98"/>
    <w:rsid w:val="0090484B"/>
    <w:rsid w:val="00910A94"/>
    <w:rsid w:val="00916B23"/>
    <w:rsid w:val="00917E6D"/>
    <w:rsid w:val="00945E8E"/>
    <w:rsid w:val="00950019"/>
    <w:rsid w:val="00971369"/>
    <w:rsid w:val="009923F0"/>
    <w:rsid w:val="009A0D5C"/>
    <w:rsid w:val="009A39BC"/>
    <w:rsid w:val="009A4744"/>
    <w:rsid w:val="009A4C49"/>
    <w:rsid w:val="009D06F1"/>
    <w:rsid w:val="009E53CB"/>
    <w:rsid w:val="009E700B"/>
    <w:rsid w:val="009E7EB0"/>
    <w:rsid w:val="00A00CBD"/>
    <w:rsid w:val="00A029F2"/>
    <w:rsid w:val="00A07791"/>
    <w:rsid w:val="00A07DDA"/>
    <w:rsid w:val="00A17E30"/>
    <w:rsid w:val="00A2047F"/>
    <w:rsid w:val="00A37CC2"/>
    <w:rsid w:val="00A77A0A"/>
    <w:rsid w:val="00A81B5C"/>
    <w:rsid w:val="00A86764"/>
    <w:rsid w:val="00A9783F"/>
    <w:rsid w:val="00AA4A70"/>
    <w:rsid w:val="00AA774C"/>
    <w:rsid w:val="00AB07FF"/>
    <w:rsid w:val="00AC2A20"/>
    <w:rsid w:val="00AD2243"/>
    <w:rsid w:val="00AE1656"/>
    <w:rsid w:val="00B0211F"/>
    <w:rsid w:val="00B04AA9"/>
    <w:rsid w:val="00B12F32"/>
    <w:rsid w:val="00B22FB0"/>
    <w:rsid w:val="00B30DB3"/>
    <w:rsid w:val="00B3141A"/>
    <w:rsid w:val="00B34AE2"/>
    <w:rsid w:val="00B55581"/>
    <w:rsid w:val="00B6006F"/>
    <w:rsid w:val="00B769E3"/>
    <w:rsid w:val="00B77ACD"/>
    <w:rsid w:val="00B90BD6"/>
    <w:rsid w:val="00B91BD9"/>
    <w:rsid w:val="00BA13AE"/>
    <w:rsid w:val="00BA6001"/>
    <w:rsid w:val="00BA7825"/>
    <w:rsid w:val="00BB7D97"/>
    <w:rsid w:val="00BC4C44"/>
    <w:rsid w:val="00BD6EF9"/>
    <w:rsid w:val="00BE229A"/>
    <w:rsid w:val="00C04061"/>
    <w:rsid w:val="00C06F7F"/>
    <w:rsid w:val="00C24F39"/>
    <w:rsid w:val="00C43C80"/>
    <w:rsid w:val="00C51C99"/>
    <w:rsid w:val="00C66276"/>
    <w:rsid w:val="00C858EB"/>
    <w:rsid w:val="00C8799C"/>
    <w:rsid w:val="00C93EA8"/>
    <w:rsid w:val="00CC045C"/>
    <w:rsid w:val="00CE7919"/>
    <w:rsid w:val="00CF1539"/>
    <w:rsid w:val="00CF1C16"/>
    <w:rsid w:val="00D0664E"/>
    <w:rsid w:val="00D0772D"/>
    <w:rsid w:val="00D13952"/>
    <w:rsid w:val="00D15B78"/>
    <w:rsid w:val="00D317D3"/>
    <w:rsid w:val="00D36A71"/>
    <w:rsid w:val="00D43952"/>
    <w:rsid w:val="00D6153F"/>
    <w:rsid w:val="00D61A19"/>
    <w:rsid w:val="00D67AEF"/>
    <w:rsid w:val="00D8269F"/>
    <w:rsid w:val="00D83E33"/>
    <w:rsid w:val="00D91FDE"/>
    <w:rsid w:val="00DB023B"/>
    <w:rsid w:val="00DC16D7"/>
    <w:rsid w:val="00DE7826"/>
    <w:rsid w:val="00DF1355"/>
    <w:rsid w:val="00DF6796"/>
    <w:rsid w:val="00DF7F17"/>
    <w:rsid w:val="00E016D1"/>
    <w:rsid w:val="00E21E4F"/>
    <w:rsid w:val="00E33A5E"/>
    <w:rsid w:val="00E372E1"/>
    <w:rsid w:val="00E37883"/>
    <w:rsid w:val="00E465E9"/>
    <w:rsid w:val="00E478B6"/>
    <w:rsid w:val="00E56882"/>
    <w:rsid w:val="00E63A82"/>
    <w:rsid w:val="00E73DF5"/>
    <w:rsid w:val="00E958ED"/>
    <w:rsid w:val="00EB376E"/>
    <w:rsid w:val="00ED5801"/>
    <w:rsid w:val="00EE598E"/>
    <w:rsid w:val="00EF3D2B"/>
    <w:rsid w:val="00F00D8E"/>
    <w:rsid w:val="00F0190A"/>
    <w:rsid w:val="00F04D58"/>
    <w:rsid w:val="00F129FE"/>
    <w:rsid w:val="00F159CE"/>
    <w:rsid w:val="00F1668C"/>
    <w:rsid w:val="00F179FF"/>
    <w:rsid w:val="00F32707"/>
    <w:rsid w:val="00F335E1"/>
    <w:rsid w:val="00F376E1"/>
    <w:rsid w:val="00F725B3"/>
    <w:rsid w:val="00F8675F"/>
    <w:rsid w:val="00F867ED"/>
    <w:rsid w:val="00F95B48"/>
    <w:rsid w:val="00FA7DAE"/>
    <w:rsid w:val="00FB48F5"/>
    <w:rsid w:val="00FC119D"/>
    <w:rsid w:val="00FD37AC"/>
    <w:rsid w:val="00FD581A"/>
    <w:rsid w:val="00FE2A26"/>
    <w:rsid w:val="00FF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1B40BD"/>
    <w:rPr>
      <w:sz w:val="24"/>
      <w:szCs w:val="15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40B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40B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B40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40BD"/>
    <w:pPr>
      <w:keepNext/>
      <w:spacing w:before="240" w:after="60"/>
      <w:outlineLvl w:val="3"/>
    </w:pPr>
    <w:rPr>
      <w:rFonts w:ascii="Cambria" w:hAnsi="Cambria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40BD"/>
    <w:pPr>
      <w:spacing w:before="240" w:after="60"/>
      <w:outlineLvl w:val="4"/>
    </w:pPr>
    <w:rPr>
      <w:rFonts w:ascii="Cambria" w:hAnsi="Cambri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40BD"/>
    <w:pPr>
      <w:spacing w:before="240" w:after="60"/>
      <w:outlineLvl w:val="5"/>
    </w:pPr>
    <w:rPr>
      <w:rFonts w:ascii="Cambria" w:hAnsi="Cambria" w:cs="Times New Roman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B40BD"/>
    <w:pPr>
      <w:spacing w:before="240" w:after="60"/>
      <w:outlineLvl w:val="6"/>
    </w:pPr>
    <w:rPr>
      <w:rFonts w:ascii="Cambria" w:hAnsi="Cambria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B40BD"/>
    <w:pPr>
      <w:spacing w:before="240" w:after="60"/>
      <w:outlineLvl w:val="7"/>
    </w:pPr>
    <w:rPr>
      <w:rFonts w:ascii="Cambria" w:hAnsi="Cambria" w:cs="Times New Roman"/>
      <w:i/>
      <w:iCs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B40BD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40BD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B40BD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B40BD"/>
    <w:rPr>
      <w:rFonts w:ascii="Cambria" w:hAnsi="Cambria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B40BD"/>
    <w:rPr>
      <w:rFonts w:ascii="Cambria" w:hAnsi="Cambria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B40BD"/>
    <w:rPr>
      <w:rFonts w:ascii="Cambria" w:hAnsi="Cambria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1B40BD"/>
    <w:rPr>
      <w:rFonts w:ascii="Cambria" w:hAnsi="Cambria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B40BD"/>
    <w:rPr>
      <w:rFonts w:ascii="Cambria" w:hAnsi="Cambri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B40BD"/>
    <w:rPr>
      <w:rFonts w:ascii="Cambria" w:hAnsi="Cambria"/>
      <w:i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B40BD"/>
    <w:rPr>
      <w:rFonts w:ascii="Cambria" w:hAnsi="Cambria"/>
    </w:rPr>
  </w:style>
  <w:style w:type="paragraph" w:styleId="Title">
    <w:name w:val="Title"/>
    <w:basedOn w:val="Normal"/>
    <w:next w:val="Normal"/>
    <w:link w:val="TitleChar"/>
    <w:uiPriority w:val="99"/>
    <w:qFormat/>
    <w:rsid w:val="001B40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1B40BD"/>
    <w:rPr>
      <w:rFonts w:ascii="Cambria" w:hAnsi="Cambria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1B40BD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B40BD"/>
    <w:rPr>
      <w:rFonts w:ascii="Cambria" w:hAnsi="Cambria"/>
    </w:rPr>
  </w:style>
  <w:style w:type="character" w:styleId="Strong">
    <w:name w:val="Strong"/>
    <w:basedOn w:val="DefaultParagraphFont"/>
    <w:uiPriority w:val="99"/>
    <w:qFormat/>
    <w:rsid w:val="001B40B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1B40BD"/>
    <w:rPr>
      <w:rFonts w:ascii="Calibri" w:hAnsi="Calibri" w:cs="Times New Roman"/>
      <w:b/>
      <w:i/>
    </w:rPr>
  </w:style>
  <w:style w:type="paragraph" w:styleId="NoSpacing">
    <w:name w:val="No Spacing"/>
    <w:basedOn w:val="Normal"/>
    <w:uiPriority w:val="99"/>
    <w:qFormat/>
    <w:rsid w:val="001B40BD"/>
    <w:rPr>
      <w:szCs w:val="32"/>
    </w:rPr>
  </w:style>
  <w:style w:type="paragraph" w:styleId="ListParagraph">
    <w:name w:val="List Paragraph"/>
    <w:basedOn w:val="Normal"/>
    <w:uiPriority w:val="99"/>
    <w:qFormat/>
    <w:rsid w:val="001B40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1B40BD"/>
    <w:rPr>
      <w:rFonts w:ascii="Cambria" w:hAnsi="Cambria" w:cs="Times New Roman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1B40BD"/>
    <w:rPr>
      <w:rFonts w:ascii="Cambria" w:hAnsi="Cambria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B40BD"/>
    <w:pPr>
      <w:ind w:left="720" w:right="720"/>
    </w:pPr>
    <w:rPr>
      <w:rFonts w:ascii="Cambria" w:hAnsi="Cambria" w:cs="Times New Roman"/>
      <w:b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1B40BD"/>
    <w:rPr>
      <w:rFonts w:ascii="Cambria" w:hAnsi="Cambria"/>
      <w:b/>
      <w:i/>
    </w:rPr>
  </w:style>
  <w:style w:type="character" w:styleId="SubtleEmphasis">
    <w:name w:val="Subtle Emphasis"/>
    <w:basedOn w:val="DefaultParagraphFont"/>
    <w:uiPriority w:val="99"/>
    <w:qFormat/>
    <w:rsid w:val="001B40BD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1B40BD"/>
    <w:rPr>
      <w:b/>
      <w:i/>
      <w:sz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1B40BD"/>
    <w:rPr>
      <w:sz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1B40BD"/>
    <w:rPr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1B40BD"/>
    <w:rPr>
      <w:rFonts w:ascii="Cambria" w:hAnsi="Cambria"/>
      <w:b/>
      <w:i/>
      <w:sz w:val="24"/>
    </w:rPr>
  </w:style>
  <w:style w:type="paragraph" w:styleId="TOCHeading">
    <w:name w:val="TOC Heading"/>
    <w:basedOn w:val="Heading1"/>
    <w:next w:val="Normal"/>
    <w:uiPriority w:val="99"/>
    <w:qFormat/>
    <w:rsid w:val="001B40BD"/>
    <w:pPr>
      <w:outlineLvl w:val="9"/>
    </w:pPr>
  </w:style>
  <w:style w:type="paragraph" w:customStyle="1" w:styleId="Standard">
    <w:name w:val="Standard"/>
    <w:uiPriority w:val="99"/>
    <w:rsid w:val="001B40BD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extbody">
    <w:name w:val="Text body"/>
    <w:basedOn w:val="Normal"/>
    <w:uiPriority w:val="99"/>
    <w:rsid w:val="001B40BD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Cs w:val="24"/>
    </w:rPr>
  </w:style>
  <w:style w:type="paragraph" w:customStyle="1" w:styleId="Default">
    <w:name w:val="Default"/>
    <w:uiPriority w:val="99"/>
    <w:rsid w:val="001B40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B40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B40BD"/>
    <w:rPr>
      <w:rFonts w:ascii="Cambria" w:hAnsi="Cambria"/>
    </w:rPr>
  </w:style>
  <w:style w:type="paragraph" w:styleId="BodyText">
    <w:name w:val="Body Text"/>
    <w:basedOn w:val="Normal"/>
    <w:link w:val="BodyTextChar"/>
    <w:uiPriority w:val="99"/>
    <w:rsid w:val="001B40BD"/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B40BD"/>
    <w:rPr>
      <w:rFonts w:ascii="Times New Roman" w:hAnsi="Times New Roman"/>
      <w:sz w:val="20"/>
      <w:lang w:eastAsia="hu-HU"/>
    </w:rPr>
  </w:style>
  <w:style w:type="paragraph" w:styleId="PlainText">
    <w:name w:val="Plain Text"/>
    <w:basedOn w:val="Normal"/>
    <w:link w:val="PlainTextChar"/>
    <w:uiPriority w:val="99"/>
    <w:rsid w:val="001B40BD"/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1B40BD"/>
    <w:rPr>
      <w:rFonts w:ascii="Courier New" w:hAnsi="Courier New"/>
      <w:sz w:val="20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rsid w:val="001B40BD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40BD"/>
    <w:rPr>
      <w:rFonts w:ascii="Tahoma" w:hAnsi="Tahoma"/>
      <w:sz w:val="16"/>
    </w:rPr>
  </w:style>
  <w:style w:type="paragraph" w:customStyle="1" w:styleId="center">
    <w:name w:val="center"/>
    <w:basedOn w:val="Normal"/>
    <w:uiPriority w:val="99"/>
    <w:semiHidden/>
    <w:rsid w:val="00FA7DA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35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269</Words>
  <Characters>1857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Gyetvai Péter</dc:creator>
  <cp:keywords/>
  <dc:description/>
  <cp:lastModifiedBy>h</cp:lastModifiedBy>
  <cp:revision>2</cp:revision>
  <cp:lastPrinted>2016-01-26T12:57:00Z</cp:lastPrinted>
  <dcterms:created xsi:type="dcterms:W3CDTF">2016-06-02T08:35:00Z</dcterms:created>
  <dcterms:modified xsi:type="dcterms:W3CDTF">2016-06-02T08:35:00Z</dcterms:modified>
</cp:coreProperties>
</file>