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AAC" w:rsidRDefault="00A54AAC" w:rsidP="00225CAC">
      <w:pPr>
        <w:ind w:right="-1"/>
        <w:jc w:val="both"/>
        <w:rPr>
          <w:rFonts w:ascii="Times New Roman" w:hAnsi="Times New Roman"/>
          <w:b/>
          <w:u w:val="single"/>
        </w:rPr>
      </w:pPr>
    </w:p>
    <w:p w:rsidR="00A54AAC" w:rsidRPr="00225CAC" w:rsidRDefault="00A54AAC" w:rsidP="00103408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 w:rsidRPr="00225CAC">
        <w:rPr>
          <w:rFonts w:ascii="Times New Roman" w:hAnsi="Times New Roman"/>
          <w:b/>
          <w:sz w:val="28"/>
          <w:szCs w:val="28"/>
          <w:u w:val="single"/>
        </w:rPr>
        <w:t xml:space="preserve">2015. </w:t>
      </w:r>
      <w:r>
        <w:rPr>
          <w:rFonts w:ascii="Times New Roman" w:hAnsi="Times New Roman"/>
          <w:b/>
          <w:sz w:val="28"/>
          <w:szCs w:val="28"/>
          <w:u w:val="single"/>
        </w:rPr>
        <w:t>10</w:t>
      </w:r>
      <w:r w:rsidRPr="00225CAC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>
        <w:rPr>
          <w:rFonts w:ascii="Times New Roman" w:hAnsi="Times New Roman"/>
          <w:b/>
          <w:sz w:val="28"/>
          <w:szCs w:val="28"/>
          <w:u w:val="single"/>
        </w:rPr>
        <w:t>16</w:t>
      </w:r>
      <w:r w:rsidRPr="00225CAC">
        <w:rPr>
          <w:rFonts w:ascii="Times New Roman" w:hAnsi="Times New Roman"/>
          <w:b/>
          <w:sz w:val="28"/>
          <w:szCs w:val="28"/>
          <w:u w:val="single"/>
        </w:rPr>
        <w:t>. (</w:t>
      </w:r>
      <w:r>
        <w:rPr>
          <w:rFonts w:ascii="Times New Roman" w:hAnsi="Times New Roman"/>
          <w:b/>
          <w:sz w:val="28"/>
          <w:szCs w:val="28"/>
          <w:u w:val="single"/>
        </w:rPr>
        <w:t>Péntek</w:t>
      </w:r>
      <w:r w:rsidRPr="00225CAC">
        <w:rPr>
          <w:rFonts w:ascii="Times New Roman" w:hAnsi="Times New Roman"/>
          <w:b/>
          <w:sz w:val="28"/>
          <w:szCs w:val="28"/>
          <w:u w:val="single"/>
        </w:rPr>
        <w:t>)</w:t>
      </w:r>
      <w:r w:rsidRPr="00225CAC">
        <w:rPr>
          <w:rFonts w:ascii="Times New Roman" w:hAnsi="Times New Roman"/>
          <w:b/>
        </w:rPr>
        <w:tab/>
      </w:r>
      <w:r w:rsidRPr="00225CAC">
        <w:rPr>
          <w:rFonts w:ascii="Times New Roman" w:hAnsi="Times New Roman"/>
          <w:b/>
        </w:rPr>
        <w:tab/>
      </w:r>
      <w:r w:rsidRPr="00225CAC">
        <w:rPr>
          <w:rFonts w:ascii="Times New Roman" w:hAnsi="Times New Roman"/>
          <w:b/>
        </w:rPr>
        <w:tab/>
      </w:r>
      <w:r w:rsidRPr="00225CAC">
        <w:rPr>
          <w:rFonts w:ascii="Times New Roman" w:hAnsi="Times New Roman"/>
          <w:b/>
          <w:u w:val="single"/>
        </w:rPr>
        <w:t>Játékvezető</w:t>
      </w:r>
      <w:r w:rsidRPr="00225CAC">
        <w:rPr>
          <w:rFonts w:ascii="Times New Roman" w:hAnsi="Times New Roman"/>
          <w:b/>
        </w:rPr>
        <w:tab/>
      </w:r>
      <w:r w:rsidRPr="00225CAC">
        <w:rPr>
          <w:rFonts w:ascii="Times New Roman" w:hAnsi="Times New Roman"/>
          <w:b/>
          <w:u w:val="single"/>
        </w:rPr>
        <w:t>I.Assz.</w:t>
      </w:r>
      <w:r w:rsidRPr="00225CAC">
        <w:rPr>
          <w:rFonts w:ascii="Times New Roman" w:hAnsi="Times New Roman"/>
          <w:b/>
        </w:rPr>
        <w:tab/>
      </w:r>
      <w:r w:rsidRPr="00225CAC">
        <w:rPr>
          <w:rFonts w:ascii="Times New Roman" w:hAnsi="Times New Roman"/>
          <w:b/>
        </w:rPr>
        <w:tab/>
      </w:r>
      <w:r w:rsidRPr="00225CAC">
        <w:rPr>
          <w:rFonts w:ascii="Times New Roman" w:hAnsi="Times New Roman"/>
          <w:b/>
          <w:u w:val="single"/>
        </w:rPr>
        <w:t>II.Assz</w:t>
      </w:r>
      <w:r w:rsidRPr="00225CAC">
        <w:rPr>
          <w:rFonts w:ascii="Times New Roman" w:hAnsi="Times New Roman"/>
          <w:b/>
        </w:rPr>
        <w:t>.</w:t>
      </w:r>
      <w:r w:rsidRPr="00225CA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</w:t>
      </w:r>
    </w:p>
    <w:p w:rsidR="00A54AAC" w:rsidRDefault="00A54AAC" w:rsidP="00103408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A54AAC" w:rsidRPr="003122D2" w:rsidRDefault="00A54AAC" w:rsidP="00103408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U16 I</w:t>
      </w:r>
      <w:r w:rsidRPr="003122D2">
        <w:rPr>
          <w:rFonts w:ascii="Times New Roman" w:hAnsi="Times New Roman"/>
          <w:b/>
          <w:i/>
          <w:u w:val="single"/>
        </w:rPr>
        <w:t>I. osztály</w:t>
      </w:r>
      <w:r>
        <w:rPr>
          <w:rFonts w:ascii="Times New Roman" w:hAnsi="Times New Roman"/>
          <w:b/>
          <w:i/>
          <w:sz w:val="16"/>
          <w:szCs w:val="16"/>
          <w:u w:val="single"/>
        </w:rPr>
        <w:t>(pótolt mérk.)</w:t>
      </w:r>
      <w:r w:rsidRPr="003122D2">
        <w:rPr>
          <w:rFonts w:ascii="Times New Roman" w:hAnsi="Times New Roman"/>
          <w:b/>
          <w:i/>
          <w:u w:val="single"/>
        </w:rPr>
        <w:t xml:space="preserve"> 1</w:t>
      </w:r>
      <w:r>
        <w:rPr>
          <w:rFonts w:ascii="Times New Roman" w:hAnsi="Times New Roman"/>
          <w:b/>
          <w:i/>
          <w:u w:val="single"/>
        </w:rPr>
        <w:t xml:space="preserve">5.00 </w:t>
      </w:r>
      <w:r w:rsidRPr="003122D2">
        <w:rPr>
          <w:rFonts w:ascii="Times New Roman" w:hAnsi="Times New Roman"/>
          <w:b/>
          <w:i/>
          <w:u w:val="single"/>
        </w:rPr>
        <w:t>óra</w:t>
      </w:r>
    </w:p>
    <w:p w:rsidR="00A54AAC" w:rsidRDefault="00A54AAC" w:rsidP="00103408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VÁMOSGYÖRK </w:t>
      </w:r>
      <w:r>
        <w:rPr>
          <w:rFonts w:ascii="Times New Roman" w:hAnsi="Times New Roman"/>
        </w:rPr>
        <w:tab/>
        <w:t>APC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Pásztory K.</w:t>
      </w:r>
    </w:p>
    <w:p w:rsidR="00A54AAC" w:rsidRPr="00225CAC" w:rsidRDefault="00A54AAC" w:rsidP="00225CAC">
      <w:pPr>
        <w:ind w:right="-1"/>
        <w:jc w:val="both"/>
        <w:rPr>
          <w:rFonts w:ascii="Times New Roman" w:hAnsi="Times New Roman"/>
          <w:b/>
          <w:u w:val="single"/>
        </w:rPr>
      </w:pPr>
    </w:p>
    <w:p w:rsidR="00A54AAC" w:rsidRPr="00225CAC" w:rsidRDefault="00A54AAC" w:rsidP="00225CAC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 w:rsidRPr="00225CAC">
        <w:rPr>
          <w:rFonts w:ascii="Times New Roman" w:hAnsi="Times New Roman"/>
          <w:b/>
          <w:sz w:val="28"/>
          <w:szCs w:val="28"/>
          <w:u w:val="single"/>
        </w:rPr>
        <w:t xml:space="preserve">2015. </w:t>
      </w:r>
      <w:r>
        <w:rPr>
          <w:rFonts w:ascii="Times New Roman" w:hAnsi="Times New Roman"/>
          <w:b/>
          <w:sz w:val="28"/>
          <w:szCs w:val="28"/>
          <w:u w:val="single"/>
        </w:rPr>
        <w:t>10</w:t>
      </w:r>
      <w:r w:rsidRPr="00225CAC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>
        <w:rPr>
          <w:rFonts w:ascii="Times New Roman" w:hAnsi="Times New Roman"/>
          <w:b/>
          <w:sz w:val="28"/>
          <w:szCs w:val="28"/>
          <w:u w:val="single"/>
        </w:rPr>
        <w:t>17</w:t>
      </w:r>
      <w:r w:rsidRPr="00225CAC">
        <w:rPr>
          <w:rFonts w:ascii="Times New Roman" w:hAnsi="Times New Roman"/>
          <w:b/>
          <w:sz w:val="28"/>
          <w:szCs w:val="28"/>
          <w:u w:val="single"/>
        </w:rPr>
        <w:t>. (Szombat)</w:t>
      </w:r>
      <w:r w:rsidRPr="00225CAC">
        <w:rPr>
          <w:rFonts w:ascii="Times New Roman" w:hAnsi="Times New Roman"/>
          <w:b/>
        </w:rPr>
        <w:tab/>
      </w:r>
      <w:r w:rsidRPr="00225CAC">
        <w:rPr>
          <w:rFonts w:ascii="Times New Roman" w:hAnsi="Times New Roman"/>
          <w:b/>
        </w:rPr>
        <w:tab/>
      </w:r>
      <w:r w:rsidRPr="00225CAC">
        <w:rPr>
          <w:rFonts w:ascii="Times New Roman" w:hAnsi="Times New Roman"/>
          <w:b/>
        </w:rPr>
        <w:tab/>
      </w:r>
      <w:r w:rsidRPr="00225CAC">
        <w:rPr>
          <w:rFonts w:ascii="Times New Roman" w:hAnsi="Times New Roman"/>
          <w:b/>
          <w:u w:val="single"/>
        </w:rPr>
        <w:t>Játékvezető</w:t>
      </w:r>
      <w:r w:rsidRPr="00225CAC">
        <w:rPr>
          <w:rFonts w:ascii="Times New Roman" w:hAnsi="Times New Roman"/>
          <w:b/>
        </w:rPr>
        <w:tab/>
      </w:r>
      <w:r w:rsidRPr="00225CAC">
        <w:rPr>
          <w:rFonts w:ascii="Times New Roman" w:hAnsi="Times New Roman"/>
          <w:b/>
          <w:u w:val="single"/>
        </w:rPr>
        <w:t>I.Assz.</w:t>
      </w:r>
      <w:r w:rsidRPr="00225CAC">
        <w:rPr>
          <w:rFonts w:ascii="Times New Roman" w:hAnsi="Times New Roman"/>
          <w:b/>
        </w:rPr>
        <w:tab/>
      </w:r>
      <w:r w:rsidRPr="00225CAC">
        <w:rPr>
          <w:rFonts w:ascii="Times New Roman" w:hAnsi="Times New Roman"/>
          <w:b/>
        </w:rPr>
        <w:tab/>
      </w:r>
      <w:r w:rsidRPr="00225CAC">
        <w:rPr>
          <w:rFonts w:ascii="Times New Roman" w:hAnsi="Times New Roman"/>
          <w:b/>
          <w:u w:val="single"/>
        </w:rPr>
        <w:t>II.Assz</w:t>
      </w:r>
      <w:r w:rsidRPr="00225CAC">
        <w:rPr>
          <w:rFonts w:ascii="Times New Roman" w:hAnsi="Times New Roman"/>
          <w:b/>
        </w:rPr>
        <w:t>.</w:t>
      </w:r>
      <w:r w:rsidRPr="00225CA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</w:t>
      </w:r>
      <w:r w:rsidRPr="00225CAC">
        <w:rPr>
          <w:rFonts w:ascii="Times New Roman" w:hAnsi="Times New Roman"/>
          <w:b/>
          <w:u w:val="single"/>
        </w:rPr>
        <w:t>Ellenőr</w:t>
      </w:r>
    </w:p>
    <w:p w:rsidR="00A54AAC" w:rsidRDefault="00A54AAC" w:rsidP="00E5171B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A54AAC" w:rsidRPr="003122D2" w:rsidRDefault="00A54AAC" w:rsidP="00E5171B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2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A54AAC" w:rsidRDefault="00A54AAC" w:rsidP="00E5171B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BORSODNÁDASD </w:t>
      </w:r>
      <w:r>
        <w:rPr>
          <w:rFonts w:ascii="Times New Roman" w:hAnsi="Times New Roman"/>
        </w:rPr>
        <w:tab/>
        <w:t>MAKLÁR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Varga L. </w:t>
      </w:r>
      <w:r>
        <w:rPr>
          <w:rFonts w:ascii="Times New Roman" w:hAnsi="Times New Roman"/>
        </w:rPr>
        <w:tab/>
        <w:t>Derda J.</w:t>
      </w:r>
      <w:r>
        <w:rPr>
          <w:rFonts w:ascii="Times New Roman" w:hAnsi="Times New Roman"/>
        </w:rPr>
        <w:tab/>
        <w:t>Daru S.</w:t>
      </w:r>
    </w:p>
    <w:p w:rsidR="00A54AAC" w:rsidRDefault="00A54AAC" w:rsidP="00E5171B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FÜZESABONY </w:t>
      </w:r>
      <w:r>
        <w:rPr>
          <w:rFonts w:ascii="Times New Roman" w:hAnsi="Times New Roman"/>
        </w:rPr>
        <w:tab/>
        <w:t>GYAK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Molnár R.</w:t>
      </w:r>
      <w:r>
        <w:rPr>
          <w:rFonts w:ascii="Times New Roman" w:hAnsi="Times New Roman"/>
        </w:rPr>
        <w:tab/>
        <w:t>Kocsis J.</w:t>
      </w:r>
      <w:r>
        <w:rPr>
          <w:rFonts w:ascii="Times New Roman" w:hAnsi="Times New Roman"/>
        </w:rPr>
        <w:tab/>
        <w:t>Molnár L.</w:t>
      </w:r>
    </w:p>
    <w:p w:rsidR="00A54AAC" w:rsidRDefault="00A54AAC" w:rsidP="00237150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GY.TARJÁN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BESENYŐTELEK  </w:t>
      </w:r>
      <w:r>
        <w:rPr>
          <w:rFonts w:ascii="Times New Roman" w:hAnsi="Times New Roman"/>
        </w:rPr>
        <w:tab/>
        <w:t>Szabó I.</w:t>
      </w:r>
      <w:r>
        <w:rPr>
          <w:rFonts w:ascii="Times New Roman" w:hAnsi="Times New Roman"/>
        </w:rPr>
        <w:tab/>
        <w:t>Debreczeni K.</w:t>
      </w:r>
      <w:r>
        <w:rPr>
          <w:rFonts w:ascii="Times New Roman" w:hAnsi="Times New Roman"/>
        </w:rPr>
        <w:tab/>
        <w:t>Dajkó T.</w:t>
      </w:r>
    </w:p>
    <w:p w:rsidR="00A54AAC" w:rsidRDefault="00A54AAC" w:rsidP="00237150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HEVES</w:t>
      </w:r>
      <w:r w:rsidRPr="0013591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DETK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Pádár Sz.</w:t>
      </w:r>
      <w:r>
        <w:rPr>
          <w:rFonts w:ascii="Times New Roman" w:hAnsi="Times New Roman"/>
        </w:rPr>
        <w:tab/>
        <w:t>Domoszlai L.  Forgó Zs.</w:t>
      </w:r>
    </w:p>
    <w:p w:rsidR="00A54AAC" w:rsidRDefault="00A54AAC" w:rsidP="00237150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PÉTERVÁSÁRA</w:t>
      </w:r>
      <w:r>
        <w:rPr>
          <w:rFonts w:ascii="Times New Roman" w:hAnsi="Times New Roman"/>
        </w:rPr>
        <w:tab/>
        <w:t>A.TÁLYA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Bodó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Zsákai Zs.</w:t>
      </w:r>
    </w:p>
    <w:p w:rsidR="00A54AAC" w:rsidRDefault="00A54AAC" w:rsidP="004D2BB1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DOMOSZLÓ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NAGYRÉDE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4E2202">
        <w:rPr>
          <w:rFonts w:ascii="Times New Roman" w:hAnsi="Times New Roman"/>
          <w:b/>
        </w:rPr>
        <w:t>Nógrád megyei játékvezetők</w:t>
      </w:r>
      <w:r>
        <w:rPr>
          <w:rFonts w:ascii="Times New Roman" w:hAnsi="Times New Roman"/>
        </w:rPr>
        <w:tab/>
      </w:r>
    </w:p>
    <w:p w:rsidR="00A54AAC" w:rsidRDefault="00A54AAC" w:rsidP="00237150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SZÉCSÉNY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B.GYARMAT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>Gyetvai P.</w:t>
      </w:r>
      <w:r>
        <w:rPr>
          <w:rFonts w:ascii="Times New Roman" w:hAnsi="Times New Roman"/>
        </w:rPr>
        <w:tab/>
        <w:t>Kasza D.</w:t>
      </w:r>
    </w:p>
    <w:p w:rsidR="00A54AAC" w:rsidRDefault="00A54AAC" w:rsidP="00225CAC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A54AAC" w:rsidRPr="003122D2" w:rsidRDefault="00A54AAC" w:rsidP="00807298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</w:t>
      </w:r>
      <w:r w:rsidRPr="003122D2">
        <w:rPr>
          <w:rFonts w:ascii="Times New Roman" w:hAnsi="Times New Roman"/>
          <w:b/>
          <w:i/>
          <w:u w:val="single"/>
        </w:rPr>
        <w:t>I. osztály 1</w:t>
      </w:r>
      <w:r>
        <w:rPr>
          <w:rFonts w:ascii="Times New Roman" w:hAnsi="Times New Roman"/>
          <w:b/>
          <w:i/>
          <w:u w:val="single"/>
        </w:rPr>
        <w:t>2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A54AAC" w:rsidRDefault="00A54AAC" w:rsidP="009B79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95"/>
        </w:tabs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LŐRINCI</w:t>
      </w:r>
      <w:r w:rsidRPr="003E7E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POROSZLÓ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Kecskés G.</w:t>
      </w:r>
      <w:r>
        <w:rPr>
          <w:rFonts w:ascii="Times New Roman" w:hAnsi="Times New Roman"/>
        </w:rPr>
        <w:tab/>
        <w:t>Sohajda L.</w:t>
      </w:r>
      <w:r>
        <w:rPr>
          <w:rFonts w:ascii="Times New Roman" w:hAnsi="Times New Roman"/>
        </w:rPr>
        <w:tab/>
        <w:t>Czipó Á.</w:t>
      </w:r>
    </w:p>
    <w:p w:rsidR="00A54AAC" w:rsidRDefault="00A54AAC" w:rsidP="00225CAC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ENERGIA SC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PETŐFIBÁNYA</w:t>
      </w:r>
      <w:r>
        <w:rPr>
          <w:rFonts w:ascii="Times New Roman" w:hAnsi="Times New Roman"/>
        </w:rPr>
        <w:tab/>
        <w:t>Báder J.</w:t>
      </w:r>
      <w:r>
        <w:rPr>
          <w:rFonts w:ascii="Times New Roman" w:hAnsi="Times New Roman"/>
        </w:rPr>
        <w:tab/>
        <w:t>Aux 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Csathó Zs.</w:t>
      </w:r>
    </w:p>
    <w:p w:rsidR="00A54AAC" w:rsidRDefault="00A54AAC" w:rsidP="00225CAC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MÁTRABALLA</w:t>
      </w:r>
      <w:r w:rsidRPr="003E7E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MARKAZ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Orovecz T.</w:t>
      </w:r>
      <w:r>
        <w:rPr>
          <w:rFonts w:ascii="Times New Roman" w:hAnsi="Times New Roman"/>
        </w:rPr>
        <w:tab/>
        <w:t>Kónya I.</w:t>
      </w:r>
      <w:r>
        <w:rPr>
          <w:rFonts w:ascii="Times New Roman" w:hAnsi="Times New Roman"/>
        </w:rPr>
        <w:tab/>
        <w:t>Németh Sz.</w:t>
      </w:r>
    </w:p>
    <w:p w:rsidR="00A54AAC" w:rsidRDefault="00A54AAC" w:rsidP="00225CAC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VISONTA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TARNALELESZ</w:t>
      </w:r>
      <w:r>
        <w:rPr>
          <w:rFonts w:ascii="Times New Roman" w:hAnsi="Times New Roman"/>
        </w:rPr>
        <w:tab/>
        <w:t>Mencsik L.</w:t>
      </w:r>
      <w:r>
        <w:rPr>
          <w:rFonts w:ascii="Times New Roman" w:hAnsi="Times New Roman"/>
        </w:rPr>
        <w:tab/>
        <w:t>Györki B.</w:t>
      </w:r>
      <w:r>
        <w:rPr>
          <w:rFonts w:ascii="Times New Roman" w:hAnsi="Times New Roman"/>
        </w:rPr>
        <w:tab/>
        <w:t>Nováki R.</w:t>
      </w:r>
    </w:p>
    <w:p w:rsidR="00A54AAC" w:rsidRDefault="00A54AAC" w:rsidP="00225CAC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BÉLAPÁTFALVA </w:t>
      </w:r>
      <w:r>
        <w:rPr>
          <w:rFonts w:ascii="Times New Roman" w:hAnsi="Times New Roman"/>
        </w:rPr>
        <w:tab/>
        <w:t>HATVAN LOK.</w:t>
      </w:r>
      <w:r>
        <w:rPr>
          <w:rFonts w:ascii="Times New Roman" w:hAnsi="Times New Roman"/>
        </w:rPr>
        <w:tab/>
        <w:t>Tamasi S.</w:t>
      </w:r>
      <w:r>
        <w:rPr>
          <w:rFonts w:ascii="Times New Roman" w:hAnsi="Times New Roman"/>
        </w:rPr>
        <w:tab/>
        <w:t>Jávorszki Z.</w:t>
      </w:r>
      <w:r>
        <w:rPr>
          <w:rFonts w:ascii="Times New Roman" w:hAnsi="Times New Roman"/>
        </w:rPr>
        <w:tab/>
        <w:t>Koroknai Á.</w:t>
      </w:r>
    </w:p>
    <w:p w:rsidR="00A54AAC" w:rsidRDefault="00A54AAC" w:rsidP="00225CAC">
      <w:pPr>
        <w:ind w:right="-1"/>
        <w:jc w:val="both"/>
        <w:rPr>
          <w:rFonts w:ascii="Times New Roman" w:hAnsi="Times New Roman"/>
        </w:rPr>
      </w:pPr>
    </w:p>
    <w:p w:rsidR="00A54AAC" w:rsidRPr="003122D2" w:rsidRDefault="00A54AAC" w:rsidP="00807298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II</w:t>
      </w:r>
      <w:r w:rsidRPr="003122D2">
        <w:rPr>
          <w:rFonts w:ascii="Times New Roman" w:hAnsi="Times New Roman"/>
          <w:b/>
          <w:i/>
          <w:u w:val="single"/>
        </w:rPr>
        <w:t>I. osztály 1</w:t>
      </w:r>
      <w:r>
        <w:rPr>
          <w:rFonts w:ascii="Times New Roman" w:hAnsi="Times New Roman"/>
          <w:b/>
          <w:i/>
          <w:u w:val="single"/>
        </w:rPr>
        <w:t>2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A54AAC" w:rsidRDefault="00A54AAC" w:rsidP="00246081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TISZANÁNA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VÁMOSGYÖRK </w:t>
      </w:r>
      <w:r>
        <w:rPr>
          <w:rFonts w:ascii="Times New Roman" w:hAnsi="Times New Roman"/>
        </w:rPr>
        <w:tab/>
        <w:t>Juhász Á.</w:t>
      </w:r>
      <w:r>
        <w:rPr>
          <w:rFonts w:ascii="Times New Roman" w:hAnsi="Times New Roman"/>
        </w:rPr>
        <w:tab/>
        <w:t>Forgács L.</w:t>
      </w:r>
      <w:r>
        <w:rPr>
          <w:rFonts w:ascii="Times New Roman" w:hAnsi="Times New Roman"/>
        </w:rPr>
        <w:tab/>
        <w:t xml:space="preserve">Rudlof K.           </w:t>
      </w:r>
      <w:r w:rsidRPr="0082685D">
        <w:rPr>
          <w:rFonts w:ascii="Times New Roman" w:hAnsi="Times New Roman"/>
          <w:b/>
          <w:color w:val="0070C0"/>
        </w:rPr>
        <w:t>Berta László</w:t>
      </w:r>
    </w:p>
    <w:p w:rsidR="00A54AAC" w:rsidRPr="00B20BFD" w:rsidRDefault="00A54AAC" w:rsidP="00E96846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SZIHALOM</w:t>
      </w:r>
      <w:r w:rsidRPr="00E9684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PÉLY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Bodon P.</w:t>
      </w:r>
      <w:r>
        <w:rPr>
          <w:rFonts w:ascii="Times New Roman" w:hAnsi="Times New Roman"/>
        </w:rPr>
        <w:tab/>
        <w:t>Motsidlovszky A. Duró I.</w:t>
      </w:r>
    </w:p>
    <w:p w:rsidR="00A54AAC" w:rsidRDefault="00A54AAC" w:rsidP="00246081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KISKÖRE</w:t>
      </w:r>
      <w:r w:rsidRPr="00B20BF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HEVES 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Balogh G.</w:t>
      </w:r>
      <w:r>
        <w:rPr>
          <w:rFonts w:ascii="Times New Roman" w:hAnsi="Times New Roman"/>
        </w:rPr>
        <w:tab/>
        <w:t>Gergely J.</w:t>
      </w:r>
      <w:r>
        <w:rPr>
          <w:rFonts w:ascii="Times New Roman" w:hAnsi="Times New Roman"/>
        </w:rPr>
        <w:tab/>
        <w:t>Adorján B.</w:t>
      </w:r>
      <w:r>
        <w:rPr>
          <w:rFonts w:ascii="Times New Roman" w:hAnsi="Times New Roman"/>
        </w:rPr>
        <w:tab/>
      </w:r>
    </w:p>
    <w:p w:rsidR="00A54AAC" w:rsidRDefault="00A54AAC" w:rsidP="00246081">
      <w:pPr>
        <w:ind w:right="-1"/>
        <w:jc w:val="both"/>
        <w:rPr>
          <w:rFonts w:ascii="Times New Roman" w:hAnsi="Times New Roman"/>
        </w:rPr>
      </w:pPr>
    </w:p>
    <w:p w:rsidR="00A54AAC" w:rsidRPr="003122D2" w:rsidRDefault="00A54AAC" w:rsidP="00047F6A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A54AAC" w:rsidRDefault="00A54AAC" w:rsidP="00047F6A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BALATON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ÁTÁNY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Rácz K.</w:t>
      </w:r>
      <w:r>
        <w:rPr>
          <w:rFonts w:ascii="Times New Roman" w:hAnsi="Times New Roman"/>
        </w:rPr>
        <w:tab/>
        <w:t>Osváth E.</w:t>
      </w:r>
      <w:r>
        <w:rPr>
          <w:rFonts w:ascii="Times New Roman" w:hAnsi="Times New Roman"/>
        </w:rPr>
        <w:tab/>
        <w:t>Juhász S.</w:t>
      </w:r>
    </w:p>
    <w:p w:rsidR="00A54AAC" w:rsidRDefault="00A54AAC" w:rsidP="00047F6A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TARNAMÉRA</w:t>
      </w:r>
      <w:r w:rsidRPr="003C032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DEMJÉN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Szabó S.</w:t>
      </w:r>
      <w:r>
        <w:rPr>
          <w:rFonts w:ascii="Times New Roman" w:hAnsi="Times New Roman"/>
        </w:rPr>
        <w:tab/>
        <w:t>Fehér R.</w:t>
      </w:r>
      <w:r>
        <w:rPr>
          <w:rFonts w:ascii="Times New Roman" w:hAnsi="Times New Roman"/>
        </w:rPr>
        <w:tab/>
        <w:t>Berecz P.</w:t>
      </w:r>
    </w:p>
    <w:p w:rsidR="00A54AAC" w:rsidRDefault="00A54AAC" w:rsidP="00047F6A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VÉCS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VÁRASZÓ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Lucián J.</w:t>
      </w:r>
      <w:r>
        <w:rPr>
          <w:rFonts w:ascii="Times New Roman" w:hAnsi="Times New Roman"/>
        </w:rPr>
        <w:tab/>
        <w:t>Pásztory K.</w:t>
      </w:r>
      <w:r>
        <w:rPr>
          <w:rFonts w:ascii="Times New Roman" w:hAnsi="Times New Roman"/>
        </w:rPr>
        <w:tab/>
        <w:t>Palásti K.</w:t>
      </w:r>
    </w:p>
    <w:p w:rsidR="00A54AAC" w:rsidRDefault="00A54AAC" w:rsidP="00047F6A">
      <w:pPr>
        <w:ind w:right="-1"/>
        <w:rPr>
          <w:rFonts w:ascii="Times New Roman" w:hAnsi="Times New Roman"/>
        </w:rPr>
      </w:pPr>
    </w:p>
    <w:p w:rsidR="00A54AAC" w:rsidRPr="003122D2" w:rsidRDefault="00A54AAC" w:rsidP="00DA7DC0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I. o. U19</w:t>
      </w:r>
      <w:r w:rsidRPr="003122D2">
        <w:rPr>
          <w:rFonts w:ascii="Times New Roman" w:hAnsi="Times New Roman"/>
          <w:b/>
          <w:i/>
          <w:u w:val="single"/>
        </w:rPr>
        <w:t xml:space="preserve"> 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A54AAC" w:rsidRDefault="00A54AAC" w:rsidP="000A1AE3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EGERSZALÓK</w:t>
      </w:r>
      <w:r w:rsidRPr="00DC1DA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HERÉD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Rézműves F.</w:t>
      </w:r>
      <w:r>
        <w:rPr>
          <w:rFonts w:ascii="Times New Roman" w:hAnsi="Times New Roman"/>
        </w:rPr>
        <w:tab/>
        <w:t>Pengő R.</w:t>
      </w:r>
    </w:p>
    <w:p w:rsidR="00A54AAC" w:rsidRDefault="00A54AAC" w:rsidP="00047F6A">
      <w:pPr>
        <w:ind w:right="-1"/>
        <w:rPr>
          <w:rFonts w:ascii="Times New Roman" w:hAnsi="Times New Roman"/>
        </w:rPr>
      </w:pPr>
    </w:p>
    <w:p w:rsidR="00A54AAC" w:rsidRPr="003122D2" w:rsidRDefault="00A54AAC" w:rsidP="002C7089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U16</w:t>
      </w:r>
      <w:r w:rsidRPr="003122D2">
        <w:rPr>
          <w:rFonts w:ascii="Times New Roman" w:hAnsi="Times New Roman"/>
          <w:b/>
          <w:i/>
          <w:u w:val="single"/>
        </w:rPr>
        <w:t xml:space="preserve"> </w:t>
      </w:r>
      <w:r>
        <w:rPr>
          <w:rFonts w:ascii="Times New Roman" w:hAnsi="Times New Roman"/>
          <w:b/>
          <w:i/>
          <w:u w:val="single"/>
        </w:rPr>
        <w:t xml:space="preserve">II. o. </w:t>
      </w:r>
      <w:r w:rsidRPr="003122D2">
        <w:rPr>
          <w:rFonts w:ascii="Times New Roman" w:hAnsi="Times New Roman"/>
          <w:b/>
          <w:i/>
          <w:u w:val="single"/>
        </w:rPr>
        <w:t>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A54AAC" w:rsidRDefault="00A54AAC" w:rsidP="002C7089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MÁTRADERECSKE</w:t>
      </w:r>
      <w:r>
        <w:rPr>
          <w:rFonts w:ascii="Times New Roman" w:hAnsi="Times New Roman"/>
        </w:rPr>
        <w:tab/>
        <w:t>APC</w:t>
      </w:r>
      <w:r w:rsidRPr="0061109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Krajczár Cs.</w:t>
      </w:r>
    </w:p>
    <w:p w:rsidR="00A54AAC" w:rsidRDefault="00A54AAC" w:rsidP="00047F6A">
      <w:pPr>
        <w:ind w:right="-1"/>
        <w:rPr>
          <w:rFonts w:ascii="Times New Roman" w:hAnsi="Times New Roman"/>
        </w:rPr>
      </w:pPr>
    </w:p>
    <w:p w:rsidR="00A54AAC" w:rsidRPr="00225CAC" w:rsidRDefault="00A54AAC" w:rsidP="00B51141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U19 I. o. 10.0</w:t>
      </w:r>
      <w:r w:rsidRPr="00225CAC">
        <w:rPr>
          <w:rFonts w:ascii="Times New Roman" w:hAnsi="Times New Roman"/>
          <w:b/>
          <w:i/>
          <w:u w:val="single"/>
        </w:rPr>
        <w:t>0</w:t>
      </w:r>
      <w:r>
        <w:rPr>
          <w:rFonts w:ascii="Times New Roman" w:hAnsi="Times New Roman"/>
          <w:b/>
          <w:i/>
          <w:u w:val="single"/>
        </w:rPr>
        <w:t xml:space="preserve"> </w:t>
      </w:r>
      <w:r w:rsidRPr="00225CAC">
        <w:rPr>
          <w:rFonts w:ascii="Times New Roman" w:hAnsi="Times New Roman"/>
          <w:b/>
          <w:i/>
          <w:u w:val="single"/>
        </w:rPr>
        <w:t>óra</w:t>
      </w:r>
    </w:p>
    <w:p w:rsidR="00A54AAC" w:rsidRDefault="00A54AAC" w:rsidP="00B51141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HONVÉD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PUSKÁS AKAD.        Lucián J.</w:t>
      </w:r>
      <w:r>
        <w:rPr>
          <w:rFonts w:ascii="Times New Roman" w:hAnsi="Times New Roman"/>
        </w:rPr>
        <w:tab/>
        <w:t>Pásztory K.</w:t>
      </w:r>
      <w:r>
        <w:rPr>
          <w:rFonts w:ascii="Times New Roman" w:hAnsi="Times New Roman"/>
        </w:rPr>
        <w:tab/>
        <w:t>Palásti K.</w:t>
      </w:r>
    </w:p>
    <w:p w:rsidR="00A54AAC" w:rsidRDefault="00A54AAC" w:rsidP="00B51141">
      <w:pPr>
        <w:ind w:right="-1"/>
        <w:jc w:val="both"/>
        <w:rPr>
          <w:rFonts w:ascii="Times New Roman" w:hAnsi="Times New Roman"/>
        </w:rPr>
      </w:pPr>
    </w:p>
    <w:p w:rsidR="00A54AAC" w:rsidRPr="003122D2" w:rsidRDefault="00A54AAC" w:rsidP="008F0E61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U17-19 II. o Közép B</w:t>
      </w:r>
      <w:r w:rsidRPr="003122D2">
        <w:rPr>
          <w:rFonts w:ascii="Times New Roman" w:hAnsi="Times New Roman"/>
          <w:b/>
          <w:i/>
          <w:u w:val="single"/>
        </w:rPr>
        <w:t xml:space="preserve"> 1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</w:t>
      </w:r>
      <w:r>
        <w:rPr>
          <w:rFonts w:ascii="Times New Roman" w:hAnsi="Times New Roman"/>
          <w:b/>
          <w:i/>
          <w:u w:val="single"/>
        </w:rPr>
        <w:t>-12.00</w:t>
      </w:r>
      <w:r w:rsidRPr="003122D2">
        <w:rPr>
          <w:rFonts w:ascii="Times New Roman" w:hAnsi="Times New Roman"/>
          <w:b/>
          <w:i/>
          <w:u w:val="single"/>
        </w:rPr>
        <w:t xml:space="preserve"> óra</w:t>
      </w:r>
    </w:p>
    <w:p w:rsidR="00A54AAC" w:rsidRDefault="00A54AAC" w:rsidP="008F0E61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FC HATVAN</w:t>
      </w:r>
      <w:r w:rsidRPr="0061109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PÉNZÜGYŐR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Krisztián D.</w:t>
      </w:r>
      <w:r>
        <w:rPr>
          <w:rFonts w:ascii="Times New Roman" w:hAnsi="Times New Roman"/>
        </w:rPr>
        <w:tab/>
        <w:t>dr. Lendvai G.</w:t>
      </w:r>
      <w:r>
        <w:rPr>
          <w:rFonts w:ascii="Times New Roman" w:hAnsi="Times New Roman"/>
        </w:rPr>
        <w:tab/>
        <w:t xml:space="preserve"> Bálint J.</w:t>
      </w:r>
    </w:p>
    <w:p w:rsidR="00A54AAC" w:rsidRPr="003122D2" w:rsidRDefault="00A54AAC" w:rsidP="008F0E61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U17-19 II. o Közép B</w:t>
      </w:r>
      <w:r w:rsidRPr="003122D2">
        <w:rPr>
          <w:rFonts w:ascii="Times New Roman" w:hAnsi="Times New Roman"/>
          <w:b/>
          <w:i/>
          <w:u w:val="single"/>
        </w:rPr>
        <w:t xml:space="preserve"> 1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</w:t>
      </w:r>
      <w:r>
        <w:rPr>
          <w:rFonts w:ascii="Times New Roman" w:hAnsi="Times New Roman"/>
          <w:b/>
          <w:i/>
          <w:u w:val="single"/>
        </w:rPr>
        <w:t>-12.00</w:t>
      </w:r>
      <w:r w:rsidRPr="003122D2">
        <w:rPr>
          <w:rFonts w:ascii="Times New Roman" w:hAnsi="Times New Roman"/>
          <w:b/>
          <w:i/>
          <w:u w:val="single"/>
        </w:rPr>
        <w:t xml:space="preserve"> óra</w:t>
      </w:r>
    </w:p>
    <w:p w:rsidR="00A54AAC" w:rsidRDefault="00A54AAC" w:rsidP="008F0E61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GYAK</w:t>
      </w:r>
      <w:r w:rsidRPr="0061109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CEGLÉD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Szigetvári Zs.</w:t>
      </w:r>
      <w:r>
        <w:rPr>
          <w:rFonts w:ascii="Times New Roman" w:hAnsi="Times New Roman"/>
        </w:rPr>
        <w:tab/>
        <w:t>Szigetvári M.</w:t>
      </w:r>
      <w:r>
        <w:rPr>
          <w:rFonts w:ascii="Times New Roman" w:hAnsi="Times New Roman"/>
        </w:rPr>
        <w:tab/>
        <w:t>Gyetvai B.</w:t>
      </w:r>
    </w:p>
    <w:p w:rsidR="00A54AAC" w:rsidRDefault="00A54AAC" w:rsidP="00B51141">
      <w:pPr>
        <w:ind w:right="-1"/>
        <w:jc w:val="both"/>
        <w:rPr>
          <w:rFonts w:ascii="Times New Roman" w:hAnsi="Times New Roman"/>
        </w:rPr>
      </w:pPr>
    </w:p>
    <w:p w:rsidR="00A54AAC" w:rsidRPr="003122D2" w:rsidRDefault="00A54AAC" w:rsidP="00327779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U14-15 II. o Észak</w:t>
      </w:r>
      <w:r w:rsidRPr="003122D2">
        <w:rPr>
          <w:rFonts w:ascii="Times New Roman" w:hAnsi="Times New Roman"/>
          <w:b/>
          <w:i/>
          <w:u w:val="single"/>
        </w:rPr>
        <w:t xml:space="preserve"> 1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</w:t>
      </w:r>
      <w:r>
        <w:rPr>
          <w:rFonts w:ascii="Times New Roman" w:hAnsi="Times New Roman"/>
          <w:b/>
          <w:i/>
          <w:u w:val="single"/>
        </w:rPr>
        <w:t>-12.00</w:t>
      </w:r>
      <w:r w:rsidRPr="003122D2">
        <w:rPr>
          <w:rFonts w:ascii="Times New Roman" w:hAnsi="Times New Roman"/>
          <w:b/>
          <w:i/>
          <w:u w:val="single"/>
        </w:rPr>
        <w:t xml:space="preserve"> óra</w:t>
      </w:r>
    </w:p>
    <w:p w:rsidR="00A54AAC" w:rsidRDefault="00A54AAC" w:rsidP="00327779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EGRI SSE</w:t>
      </w:r>
      <w:r w:rsidRPr="0061109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BORSOD VOLÁN</w:t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>Kelemen A. II</w:t>
      </w:r>
      <w:r>
        <w:rPr>
          <w:rFonts w:ascii="Times New Roman" w:hAnsi="Times New Roman"/>
        </w:rPr>
        <w:tab/>
        <w:t>Kocsárdi P.</w:t>
      </w:r>
    </w:p>
    <w:p w:rsidR="00A54AAC" w:rsidRDefault="00A54AAC" w:rsidP="00EB7820">
      <w:pPr>
        <w:ind w:right="-1"/>
        <w:jc w:val="both"/>
        <w:rPr>
          <w:rFonts w:ascii="Times New Roman" w:hAnsi="Times New Roman"/>
        </w:rPr>
      </w:pPr>
    </w:p>
    <w:p w:rsidR="00A54AAC" w:rsidRPr="003122D2" w:rsidRDefault="00A54AAC" w:rsidP="00830F93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Pest m</w:t>
      </w:r>
      <w:r w:rsidRPr="003122D2">
        <w:rPr>
          <w:rFonts w:ascii="Times New Roman" w:hAnsi="Times New Roman"/>
          <w:b/>
          <w:i/>
          <w:u w:val="single"/>
        </w:rPr>
        <w:t xml:space="preserve">egyei </w:t>
      </w:r>
      <w:r>
        <w:rPr>
          <w:rFonts w:ascii="Times New Roman" w:hAnsi="Times New Roman"/>
          <w:b/>
          <w:i/>
          <w:u w:val="single"/>
        </w:rPr>
        <w:t>Női</w:t>
      </w:r>
      <w:r w:rsidRPr="003122D2">
        <w:rPr>
          <w:rFonts w:ascii="Times New Roman" w:hAnsi="Times New Roman"/>
          <w:b/>
          <w:i/>
          <w:u w:val="single"/>
        </w:rPr>
        <w:t xml:space="preserve"> 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A54AAC" w:rsidRDefault="00A54AAC" w:rsidP="00771BFD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FC HATVAN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VÁC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Kecskés G.</w:t>
      </w:r>
    </w:p>
    <w:p w:rsidR="00A54AAC" w:rsidRDefault="00A54AAC" w:rsidP="000D4238">
      <w:pPr>
        <w:ind w:right="-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54AAC" w:rsidRPr="00657E77" w:rsidRDefault="00A54AAC" w:rsidP="000D4238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 w:rsidRPr="00225CAC">
        <w:rPr>
          <w:rFonts w:ascii="Times New Roman" w:hAnsi="Times New Roman"/>
          <w:b/>
          <w:sz w:val="28"/>
          <w:szCs w:val="28"/>
          <w:u w:val="single"/>
        </w:rPr>
        <w:t xml:space="preserve">2015. </w:t>
      </w:r>
      <w:r>
        <w:rPr>
          <w:rFonts w:ascii="Times New Roman" w:hAnsi="Times New Roman"/>
          <w:b/>
          <w:sz w:val="28"/>
          <w:szCs w:val="28"/>
          <w:u w:val="single"/>
        </w:rPr>
        <w:t>10</w:t>
      </w:r>
      <w:r w:rsidRPr="00225CAC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>
        <w:rPr>
          <w:rFonts w:ascii="Times New Roman" w:hAnsi="Times New Roman"/>
          <w:b/>
          <w:sz w:val="28"/>
          <w:szCs w:val="28"/>
          <w:u w:val="single"/>
        </w:rPr>
        <w:t>18</w:t>
      </w:r>
      <w:r w:rsidRPr="00225CAC">
        <w:rPr>
          <w:rFonts w:ascii="Times New Roman" w:hAnsi="Times New Roman"/>
          <w:b/>
          <w:sz w:val="28"/>
          <w:szCs w:val="28"/>
          <w:u w:val="single"/>
        </w:rPr>
        <w:t>. (</w:t>
      </w:r>
      <w:r>
        <w:rPr>
          <w:rFonts w:ascii="Times New Roman" w:hAnsi="Times New Roman"/>
          <w:b/>
          <w:sz w:val="28"/>
          <w:szCs w:val="28"/>
          <w:u w:val="single"/>
        </w:rPr>
        <w:t>Vasárnap</w:t>
      </w:r>
      <w:r w:rsidRPr="00225CAC">
        <w:rPr>
          <w:rFonts w:ascii="Times New Roman" w:hAnsi="Times New Roman"/>
          <w:b/>
          <w:sz w:val="28"/>
          <w:szCs w:val="28"/>
          <w:u w:val="single"/>
        </w:rPr>
        <w:t>)</w:t>
      </w:r>
      <w:r w:rsidRPr="00225CAC">
        <w:rPr>
          <w:rFonts w:ascii="Times New Roman" w:hAnsi="Times New Roman"/>
          <w:b/>
        </w:rPr>
        <w:tab/>
      </w:r>
      <w:r w:rsidRPr="00225CAC">
        <w:rPr>
          <w:rFonts w:ascii="Times New Roman" w:hAnsi="Times New Roman"/>
          <w:b/>
        </w:rPr>
        <w:tab/>
      </w:r>
      <w:r w:rsidRPr="00225CAC">
        <w:rPr>
          <w:rFonts w:ascii="Times New Roman" w:hAnsi="Times New Roman"/>
          <w:b/>
          <w:u w:val="single"/>
        </w:rPr>
        <w:t>Játékvezető</w:t>
      </w:r>
      <w:r w:rsidRPr="00225CAC">
        <w:rPr>
          <w:rFonts w:ascii="Times New Roman" w:hAnsi="Times New Roman"/>
          <w:b/>
        </w:rPr>
        <w:tab/>
      </w:r>
      <w:r w:rsidRPr="00225CAC">
        <w:rPr>
          <w:rFonts w:ascii="Times New Roman" w:hAnsi="Times New Roman"/>
          <w:b/>
          <w:u w:val="single"/>
        </w:rPr>
        <w:t>I.Assz.</w:t>
      </w:r>
      <w:r w:rsidRPr="00225CAC">
        <w:rPr>
          <w:rFonts w:ascii="Times New Roman" w:hAnsi="Times New Roman"/>
          <w:b/>
        </w:rPr>
        <w:tab/>
      </w:r>
      <w:r w:rsidRPr="00225CAC">
        <w:rPr>
          <w:rFonts w:ascii="Times New Roman" w:hAnsi="Times New Roman"/>
          <w:b/>
        </w:rPr>
        <w:tab/>
      </w:r>
      <w:r w:rsidRPr="00225CAC">
        <w:rPr>
          <w:rFonts w:ascii="Times New Roman" w:hAnsi="Times New Roman"/>
          <w:b/>
          <w:u w:val="single"/>
        </w:rPr>
        <w:t>II.Assz</w:t>
      </w:r>
      <w:r w:rsidRPr="00225CAC">
        <w:rPr>
          <w:rFonts w:ascii="Times New Roman" w:hAnsi="Times New Roman"/>
          <w:b/>
        </w:rPr>
        <w:t>.</w:t>
      </w:r>
      <w:r w:rsidRPr="00225CA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</w:t>
      </w:r>
      <w:r w:rsidRPr="00225CAC">
        <w:rPr>
          <w:rFonts w:ascii="Times New Roman" w:hAnsi="Times New Roman"/>
          <w:b/>
          <w:u w:val="single"/>
        </w:rPr>
        <w:t>Ellenőr</w:t>
      </w:r>
    </w:p>
    <w:p w:rsidR="00A54AAC" w:rsidRDefault="00A54AAC" w:rsidP="00807298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A54AAC" w:rsidRPr="003122D2" w:rsidRDefault="00A54AAC" w:rsidP="00807298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2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A54AAC" w:rsidRDefault="00A54AAC" w:rsidP="00AC18AD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GY.HALÁSZ</w:t>
      </w:r>
      <w:r w:rsidRPr="003122D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EGRI SSE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Debreczeni K.</w:t>
      </w:r>
      <w:r>
        <w:rPr>
          <w:rFonts w:ascii="Times New Roman" w:hAnsi="Times New Roman"/>
        </w:rPr>
        <w:tab/>
        <w:t>Szarvas L.</w:t>
      </w:r>
      <w:r>
        <w:rPr>
          <w:rFonts w:ascii="Times New Roman" w:hAnsi="Times New Roman"/>
        </w:rPr>
        <w:tab/>
        <w:t>Pásztory K.</w:t>
      </w:r>
    </w:p>
    <w:p w:rsidR="00A54AAC" w:rsidRDefault="00A54AAC" w:rsidP="00AC18AD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EGERSZALÓK </w:t>
      </w:r>
      <w:r>
        <w:rPr>
          <w:rFonts w:ascii="Times New Roman" w:hAnsi="Times New Roman"/>
        </w:rPr>
        <w:tab/>
        <w:t>HERÉD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Kónya I.</w:t>
      </w:r>
      <w:r>
        <w:rPr>
          <w:rFonts w:ascii="Times New Roman" w:hAnsi="Times New Roman"/>
        </w:rPr>
        <w:tab/>
        <w:t>Mencsik L.</w:t>
      </w:r>
      <w:r>
        <w:rPr>
          <w:rFonts w:ascii="Times New Roman" w:hAnsi="Times New Roman"/>
        </w:rPr>
        <w:tab/>
        <w:t>dr. Lendvai G.</w:t>
      </w:r>
    </w:p>
    <w:p w:rsidR="00A54AAC" w:rsidRDefault="00A54AAC" w:rsidP="00117F85">
      <w:pPr>
        <w:ind w:right="-1"/>
        <w:jc w:val="both"/>
        <w:rPr>
          <w:rFonts w:ascii="Times New Roman" w:hAnsi="Times New Roman"/>
        </w:rPr>
      </w:pPr>
    </w:p>
    <w:p w:rsidR="00A54AAC" w:rsidRPr="003122D2" w:rsidRDefault="00A54AAC" w:rsidP="00807298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</w:t>
      </w:r>
      <w:r w:rsidRPr="003122D2">
        <w:rPr>
          <w:rFonts w:ascii="Times New Roman" w:hAnsi="Times New Roman"/>
          <w:b/>
          <w:i/>
          <w:u w:val="single"/>
        </w:rPr>
        <w:t>I. osztály 1</w:t>
      </w:r>
      <w:r>
        <w:rPr>
          <w:rFonts w:ascii="Times New Roman" w:hAnsi="Times New Roman"/>
          <w:b/>
          <w:i/>
          <w:u w:val="single"/>
        </w:rPr>
        <w:t>2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A54AAC" w:rsidRDefault="00A54AAC" w:rsidP="002B0606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MÁTRADERECSKE </w:t>
      </w:r>
      <w:r>
        <w:rPr>
          <w:rFonts w:ascii="Times New Roman" w:hAnsi="Times New Roman"/>
        </w:rPr>
        <w:tab/>
        <w:t>EGERSZÓLÁT</w:t>
      </w:r>
      <w:r>
        <w:rPr>
          <w:rFonts w:ascii="Times New Roman" w:hAnsi="Times New Roman"/>
        </w:rPr>
        <w:tab/>
        <w:t>Domoszlai L.</w:t>
      </w:r>
      <w:r>
        <w:rPr>
          <w:rFonts w:ascii="Times New Roman" w:hAnsi="Times New Roman"/>
        </w:rPr>
        <w:tab/>
        <w:t>Szigetvári Zs.</w:t>
      </w:r>
      <w:r>
        <w:rPr>
          <w:rFonts w:ascii="Times New Roman" w:hAnsi="Times New Roman"/>
        </w:rPr>
        <w:tab/>
        <w:t>Rozsnaki G.</w:t>
      </w:r>
    </w:p>
    <w:p w:rsidR="00A54AAC" w:rsidRDefault="00A54AAC" w:rsidP="002B0606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BOLDOG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ZAGYVASZÁNTÓ</w:t>
      </w:r>
      <w:r>
        <w:rPr>
          <w:rFonts w:ascii="Times New Roman" w:hAnsi="Times New Roman"/>
        </w:rPr>
        <w:tab/>
        <w:t>Lucián J.</w:t>
      </w:r>
      <w:r>
        <w:rPr>
          <w:rFonts w:ascii="Times New Roman" w:hAnsi="Times New Roman"/>
        </w:rPr>
        <w:tab/>
        <w:t>Kecskés G.</w:t>
      </w:r>
      <w:r>
        <w:rPr>
          <w:rFonts w:ascii="Times New Roman" w:hAnsi="Times New Roman"/>
        </w:rPr>
        <w:tab/>
        <w:t>Sohajda L.</w:t>
      </w:r>
    </w:p>
    <w:p w:rsidR="00A54AAC" w:rsidRDefault="00A54AAC" w:rsidP="002B0606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SZŰCSI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APC</w:t>
      </w:r>
      <w:r w:rsidRPr="004D2BB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Várallyay M.</w:t>
      </w:r>
      <w:r>
        <w:rPr>
          <w:rFonts w:ascii="Times New Roman" w:hAnsi="Times New Roman"/>
        </w:rPr>
        <w:tab/>
        <w:t>Derda J.</w:t>
      </w:r>
      <w:r>
        <w:rPr>
          <w:rFonts w:ascii="Times New Roman" w:hAnsi="Times New Roman"/>
        </w:rPr>
        <w:tab/>
        <w:t>Jávorszki Z.</w:t>
      </w:r>
    </w:p>
    <w:p w:rsidR="00A54AAC" w:rsidRDefault="00A54AAC" w:rsidP="00367A02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TÁPIÓSZELE</w:t>
      </w:r>
      <w:r w:rsidRPr="00EC2E68">
        <w:rPr>
          <w:rFonts w:ascii="Times New Roman" w:hAnsi="Times New Roman"/>
          <w:b/>
          <w:color w:val="FF00FF"/>
          <w:sz w:val="18"/>
          <w:szCs w:val="18"/>
        </w:rPr>
        <w:t>(14.00 ó)</w:t>
      </w:r>
      <w:r>
        <w:rPr>
          <w:rFonts w:ascii="Times New Roman" w:hAnsi="Times New Roman"/>
          <w:b/>
          <w:color w:val="FF00FF"/>
          <w:sz w:val="18"/>
          <w:szCs w:val="18"/>
        </w:rPr>
        <w:tab/>
      </w:r>
      <w:r>
        <w:rPr>
          <w:rFonts w:ascii="Times New Roman" w:hAnsi="Times New Roman"/>
        </w:rPr>
        <w:t>SURBER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Ducsai J.</w:t>
      </w:r>
      <w:r>
        <w:rPr>
          <w:rFonts w:ascii="Times New Roman" w:hAnsi="Times New Roman"/>
        </w:rPr>
        <w:tab/>
        <w:t>Tamasi S.</w:t>
      </w:r>
      <w:r>
        <w:rPr>
          <w:rFonts w:ascii="Times New Roman" w:hAnsi="Times New Roman"/>
        </w:rPr>
        <w:tab/>
        <w:t>Nováki R.</w:t>
      </w:r>
    </w:p>
    <w:p w:rsidR="00A54AAC" w:rsidRDefault="00A54AAC" w:rsidP="00990719">
      <w:pPr>
        <w:tabs>
          <w:tab w:val="left" w:pos="4320"/>
        </w:tabs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SZÜGY                        SZENDEHELY            Szabó 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Bálint J.     </w:t>
      </w:r>
    </w:p>
    <w:p w:rsidR="00A54AAC" w:rsidRDefault="00A54AAC" w:rsidP="001E5895">
      <w:pPr>
        <w:tabs>
          <w:tab w:val="left" w:pos="4320"/>
        </w:tabs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KISTERENYE           VARSÁNY</w:t>
      </w:r>
      <w:r>
        <w:rPr>
          <w:rFonts w:ascii="Times New Roman" w:hAnsi="Times New Roman"/>
        </w:rPr>
        <w:tab/>
        <w:t>Gyetvai B.</w:t>
      </w:r>
      <w:r>
        <w:rPr>
          <w:rFonts w:ascii="Times New Roman" w:hAnsi="Times New Roman"/>
        </w:rPr>
        <w:tab/>
        <w:t>Varga L.</w:t>
      </w:r>
      <w:r>
        <w:rPr>
          <w:rFonts w:ascii="Times New Roman" w:hAnsi="Times New Roman"/>
        </w:rPr>
        <w:tab/>
        <w:t>Gyetvai P.</w:t>
      </w:r>
    </w:p>
    <w:p w:rsidR="00A54AAC" w:rsidRDefault="00A54AAC" w:rsidP="001E5895">
      <w:pPr>
        <w:tabs>
          <w:tab w:val="left" w:pos="4320"/>
        </w:tabs>
        <w:ind w:right="-1"/>
        <w:jc w:val="both"/>
        <w:rPr>
          <w:rFonts w:ascii="Times New Roman" w:hAnsi="Times New Roman"/>
        </w:rPr>
      </w:pPr>
    </w:p>
    <w:p w:rsidR="00A54AAC" w:rsidRPr="003122D2" w:rsidRDefault="00A54AAC" w:rsidP="00807298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II</w:t>
      </w:r>
      <w:r w:rsidRPr="003122D2">
        <w:rPr>
          <w:rFonts w:ascii="Times New Roman" w:hAnsi="Times New Roman"/>
          <w:b/>
          <w:i/>
          <w:u w:val="single"/>
        </w:rPr>
        <w:t>I. osztály 1</w:t>
      </w:r>
      <w:r>
        <w:rPr>
          <w:rFonts w:ascii="Times New Roman" w:hAnsi="Times New Roman"/>
          <w:b/>
          <w:i/>
          <w:u w:val="single"/>
        </w:rPr>
        <w:t>2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A54AAC" w:rsidRDefault="00A54AAC" w:rsidP="00E96846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ECSÉD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R.SZENTMÁRTON</w:t>
      </w:r>
      <w:r>
        <w:rPr>
          <w:rFonts w:ascii="Times New Roman" w:hAnsi="Times New Roman"/>
        </w:rPr>
        <w:tab/>
        <w:t>Aux 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Dajkó T.</w:t>
      </w:r>
      <w:r>
        <w:rPr>
          <w:rFonts w:ascii="Times New Roman" w:hAnsi="Times New Roman"/>
        </w:rPr>
        <w:tab/>
        <w:t xml:space="preserve">Darók A.              </w:t>
      </w:r>
      <w:r w:rsidRPr="00C05842">
        <w:rPr>
          <w:rFonts w:ascii="Times New Roman" w:hAnsi="Times New Roman"/>
          <w:b/>
          <w:color w:val="0070C0"/>
        </w:rPr>
        <w:t>Dudás Sándor</w:t>
      </w:r>
    </w:p>
    <w:p w:rsidR="00A54AAC" w:rsidRDefault="00A54AAC" w:rsidP="00E96846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ERDŐTELEK</w:t>
      </w:r>
      <w:r w:rsidRPr="003E7E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EGRI SSE 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Báder J.</w:t>
      </w:r>
      <w:r>
        <w:rPr>
          <w:rFonts w:ascii="Times New Roman" w:hAnsi="Times New Roman"/>
        </w:rPr>
        <w:tab/>
        <w:t>Bodon P.</w:t>
      </w:r>
      <w:r>
        <w:rPr>
          <w:rFonts w:ascii="Times New Roman" w:hAnsi="Times New Roman"/>
        </w:rPr>
        <w:tab/>
        <w:t>Forgó Zs.</w:t>
      </w:r>
    </w:p>
    <w:p w:rsidR="00A54AAC" w:rsidRDefault="00A54AAC" w:rsidP="00E96846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ABASÁR</w:t>
      </w:r>
      <w:r w:rsidRPr="0064349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GY.SOLYMOS</w:t>
      </w:r>
      <w:r>
        <w:rPr>
          <w:rFonts w:ascii="Times New Roman" w:hAnsi="Times New Roman"/>
        </w:rPr>
        <w:tab/>
        <w:t>Szigetvári M.</w:t>
      </w:r>
      <w:r>
        <w:rPr>
          <w:rFonts w:ascii="Times New Roman" w:hAnsi="Times New Roman"/>
        </w:rPr>
        <w:tab/>
        <w:t>Kocsis J.</w:t>
      </w:r>
      <w:r>
        <w:rPr>
          <w:rFonts w:ascii="Times New Roman" w:hAnsi="Times New Roman"/>
        </w:rPr>
        <w:tab/>
        <w:t>Kasza D.</w:t>
      </w:r>
    </w:p>
    <w:p w:rsidR="00A54AAC" w:rsidRDefault="00A54AAC" w:rsidP="00E96846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ATKÁR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KÖMLŐ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Klenovics R.</w:t>
      </w:r>
      <w:r>
        <w:rPr>
          <w:rFonts w:ascii="Times New Roman" w:hAnsi="Times New Roman"/>
        </w:rPr>
        <w:tab/>
        <w:t>Bodó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Klenovics P.</w:t>
      </w:r>
      <w:r>
        <w:rPr>
          <w:rFonts w:ascii="Times New Roman" w:hAnsi="Times New Roman"/>
        </w:rPr>
        <w:tab/>
      </w:r>
    </w:p>
    <w:p w:rsidR="00A54AAC" w:rsidRDefault="00A54AAC" w:rsidP="00367A02">
      <w:pPr>
        <w:ind w:right="-1"/>
        <w:jc w:val="both"/>
        <w:rPr>
          <w:rFonts w:ascii="Times New Roman" w:hAnsi="Times New Roman"/>
        </w:rPr>
      </w:pPr>
    </w:p>
    <w:p w:rsidR="00A54AAC" w:rsidRPr="003122D2" w:rsidRDefault="00A54AAC" w:rsidP="006B1861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A54AAC" w:rsidRDefault="00A54AAC" w:rsidP="00A0609D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MEZŐTÁRKÁNY</w:t>
      </w:r>
      <w:r w:rsidRPr="00D34C8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MIKÓFALVA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Orovecz T.</w:t>
      </w:r>
      <w:r>
        <w:rPr>
          <w:rFonts w:ascii="Times New Roman" w:hAnsi="Times New Roman"/>
        </w:rPr>
        <w:tab/>
        <w:t>Csathó Zs.</w:t>
      </w:r>
      <w:r>
        <w:rPr>
          <w:rFonts w:ascii="Times New Roman" w:hAnsi="Times New Roman"/>
        </w:rPr>
        <w:tab/>
        <w:t>Pengő R.</w:t>
      </w:r>
    </w:p>
    <w:p w:rsidR="00A54AAC" w:rsidRDefault="00A54AAC" w:rsidP="00A0609D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NOSZVAJ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NOVAJ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Fehér R.</w:t>
      </w:r>
      <w:r>
        <w:rPr>
          <w:rFonts w:ascii="Times New Roman" w:hAnsi="Times New Roman"/>
        </w:rPr>
        <w:tab/>
        <w:t>Koroknai Á.</w:t>
      </w:r>
      <w:r>
        <w:rPr>
          <w:rFonts w:ascii="Times New Roman" w:hAnsi="Times New Roman"/>
        </w:rPr>
        <w:tab/>
        <w:t xml:space="preserve">Szappanos S.        </w:t>
      </w:r>
      <w:r w:rsidRPr="00C05842">
        <w:rPr>
          <w:rFonts w:ascii="Times New Roman" w:hAnsi="Times New Roman"/>
          <w:b/>
          <w:color w:val="0070C0"/>
        </w:rPr>
        <w:t xml:space="preserve"> Domoszlai János</w:t>
      </w:r>
    </w:p>
    <w:p w:rsidR="00A54AAC" w:rsidRDefault="00A54AAC" w:rsidP="00A0609D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A.TÁLYA 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RECSK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Molnár L.</w:t>
      </w:r>
      <w:r>
        <w:rPr>
          <w:rFonts w:ascii="Times New Roman" w:hAnsi="Times New Roman"/>
        </w:rPr>
        <w:tab/>
        <w:t>Osváth E.</w:t>
      </w:r>
      <w:r>
        <w:rPr>
          <w:rFonts w:ascii="Times New Roman" w:hAnsi="Times New Roman"/>
        </w:rPr>
        <w:tab/>
        <w:t>Juhász Á.</w:t>
      </w:r>
    </w:p>
    <w:p w:rsidR="00A54AAC" w:rsidRDefault="00A54AAC" w:rsidP="00A0609D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EGRI SSE III.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HEVESVEZEKÉNY</w:t>
      </w:r>
      <w:r>
        <w:rPr>
          <w:rFonts w:ascii="Times New Roman" w:hAnsi="Times New Roman"/>
        </w:rPr>
        <w:tab/>
        <w:t>Pádár Sz.</w:t>
      </w:r>
      <w:r>
        <w:rPr>
          <w:rFonts w:ascii="Times New Roman" w:hAnsi="Times New Roman"/>
        </w:rPr>
        <w:tab/>
        <w:t>Motsidlovszky A. Duró I.</w:t>
      </w:r>
    </w:p>
    <w:p w:rsidR="00A54AAC" w:rsidRDefault="00A54AAC" w:rsidP="00465524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A54AAC" w:rsidRPr="003122D2" w:rsidRDefault="00A54AAC" w:rsidP="00843834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I. o. U19</w:t>
      </w:r>
      <w:r w:rsidRPr="003122D2">
        <w:rPr>
          <w:rFonts w:ascii="Times New Roman" w:hAnsi="Times New Roman"/>
          <w:b/>
          <w:i/>
          <w:u w:val="single"/>
        </w:rPr>
        <w:t xml:space="preserve"> 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A54AAC" w:rsidRDefault="00A54AAC" w:rsidP="003965AE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GY.TARJÁN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BESENYŐTELEK</w:t>
      </w:r>
      <w:r>
        <w:rPr>
          <w:rFonts w:ascii="Times New Roman" w:hAnsi="Times New Roman"/>
        </w:rPr>
        <w:tab/>
        <w:t>Krisztián D.</w:t>
      </w:r>
      <w:r>
        <w:rPr>
          <w:rFonts w:ascii="Times New Roman" w:hAnsi="Times New Roman"/>
        </w:rPr>
        <w:tab/>
        <w:t>Zsákai Zs.</w:t>
      </w:r>
    </w:p>
    <w:p w:rsidR="00A54AAC" w:rsidRDefault="00A54AAC" w:rsidP="003965AE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HEVES</w:t>
      </w:r>
      <w:r w:rsidRPr="0061109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DETK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>Palásti K.</w:t>
      </w:r>
    </w:p>
    <w:p w:rsidR="00A54AAC" w:rsidRDefault="00A54AAC" w:rsidP="003965AE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PÉTERVÁSÁRA- A.TÁLYA  </w:t>
      </w:r>
      <w:r w:rsidRPr="00635E61">
        <w:rPr>
          <w:rFonts w:ascii="Times New Roman" w:hAnsi="Times New Roman"/>
        </w:rPr>
        <w:t xml:space="preserve"> </w:t>
      </w:r>
      <w:r w:rsidRPr="00C05842">
        <w:rPr>
          <w:rFonts w:ascii="Times New Roman" w:hAnsi="Times New Roman"/>
          <w:b/>
          <w:color w:val="C0504D"/>
        </w:rPr>
        <w:t>11 óra</w:t>
      </w:r>
      <w:r>
        <w:rPr>
          <w:rFonts w:ascii="Times New Roman" w:hAnsi="Times New Roman"/>
          <w:b/>
          <w:color w:val="C0504D"/>
        </w:rPr>
        <w:tab/>
      </w:r>
      <w:r>
        <w:rPr>
          <w:rFonts w:ascii="Times New Roman" w:hAnsi="Times New Roman"/>
        </w:rPr>
        <w:tab/>
        <w:t>Pádár Sz.</w:t>
      </w:r>
      <w:r>
        <w:rPr>
          <w:rFonts w:ascii="Times New Roman" w:hAnsi="Times New Roman"/>
        </w:rPr>
        <w:tab/>
        <w:t>Krajczár Cs.</w:t>
      </w:r>
    </w:p>
    <w:p w:rsidR="00A54AAC" w:rsidRDefault="00A54AAC" w:rsidP="003965AE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DOMOSZLÓ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NAGYRÉDE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Molnár R.</w:t>
      </w:r>
      <w:r>
        <w:rPr>
          <w:rFonts w:ascii="Times New Roman" w:hAnsi="Times New Roman"/>
        </w:rPr>
        <w:tab/>
        <w:t>Rudlof K.</w:t>
      </w:r>
      <w:r>
        <w:rPr>
          <w:rFonts w:ascii="Times New Roman" w:hAnsi="Times New Roman"/>
        </w:rPr>
        <w:tab/>
      </w:r>
    </w:p>
    <w:p w:rsidR="00A54AAC" w:rsidRDefault="00A54AAC" w:rsidP="003965AE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BORSODNÁDASD</w:t>
      </w:r>
      <w:r>
        <w:rPr>
          <w:rFonts w:ascii="Times New Roman" w:hAnsi="Times New Roman"/>
        </w:rPr>
        <w:tab/>
        <w:t>MAKLÁR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Györki B.</w:t>
      </w:r>
      <w:r>
        <w:rPr>
          <w:rFonts w:ascii="Times New Roman" w:hAnsi="Times New Roman"/>
        </w:rPr>
        <w:tab/>
        <w:t>Németh Sz.</w:t>
      </w:r>
    </w:p>
    <w:p w:rsidR="00A54AAC" w:rsidRDefault="00A54AAC" w:rsidP="00225CAC">
      <w:pPr>
        <w:ind w:right="-1"/>
        <w:jc w:val="both"/>
        <w:rPr>
          <w:rFonts w:ascii="Times New Roman" w:hAnsi="Times New Roman"/>
          <w:bCs/>
          <w:color w:val="FF0000"/>
        </w:rPr>
      </w:pPr>
    </w:p>
    <w:p w:rsidR="00A54AAC" w:rsidRPr="003122D2" w:rsidRDefault="00A54AAC" w:rsidP="002C7089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U16</w:t>
      </w:r>
      <w:r w:rsidRPr="003122D2">
        <w:rPr>
          <w:rFonts w:ascii="Times New Roman" w:hAnsi="Times New Roman"/>
          <w:b/>
          <w:i/>
          <w:u w:val="single"/>
        </w:rPr>
        <w:t xml:space="preserve"> </w:t>
      </w:r>
      <w:r>
        <w:rPr>
          <w:rFonts w:ascii="Times New Roman" w:hAnsi="Times New Roman"/>
          <w:b/>
          <w:i/>
          <w:u w:val="single"/>
        </w:rPr>
        <w:t xml:space="preserve">II. o. </w:t>
      </w:r>
      <w:r w:rsidRPr="003122D2">
        <w:rPr>
          <w:rFonts w:ascii="Times New Roman" w:hAnsi="Times New Roman"/>
          <w:b/>
          <w:i/>
          <w:u w:val="single"/>
        </w:rPr>
        <w:t>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A54AAC" w:rsidRDefault="00A54AAC" w:rsidP="00697B4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POROSZLÓ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VÁMOSGYÖRK</w:t>
      </w:r>
      <w:r>
        <w:rPr>
          <w:rFonts w:ascii="Times New Roman" w:hAnsi="Times New Roman"/>
        </w:rPr>
        <w:tab/>
        <w:t>Rézműves F.</w:t>
      </w:r>
    </w:p>
    <w:p w:rsidR="00A54AAC" w:rsidRDefault="00A54AAC" w:rsidP="00697B4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MARKAZ</w:t>
      </w:r>
      <w:r w:rsidRPr="0061109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ZAGYVASZÁNTÓ </w:t>
      </w:r>
      <w:r>
        <w:rPr>
          <w:rFonts w:ascii="Times New Roman" w:hAnsi="Times New Roman"/>
        </w:rPr>
        <w:tab/>
        <w:t>Daru S.</w:t>
      </w:r>
    </w:p>
    <w:p w:rsidR="00A54AAC" w:rsidRDefault="00A54AAC" w:rsidP="00697B4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GYÖNGYÖSPATA</w:t>
      </w:r>
      <w:r>
        <w:rPr>
          <w:rFonts w:ascii="Times New Roman" w:hAnsi="Times New Roman"/>
        </w:rPr>
        <w:tab/>
        <w:t>TARNALELESZ</w:t>
      </w:r>
      <w:r>
        <w:rPr>
          <w:rFonts w:ascii="Times New Roman" w:hAnsi="Times New Roman"/>
        </w:rPr>
        <w:tab/>
        <w:t>Szabó I.</w:t>
      </w:r>
    </w:p>
    <w:p w:rsidR="00A54AAC" w:rsidRDefault="00A54AAC" w:rsidP="00225CAC">
      <w:pPr>
        <w:ind w:right="-1"/>
        <w:jc w:val="both"/>
        <w:rPr>
          <w:rFonts w:ascii="Times New Roman" w:hAnsi="Times New Roman"/>
          <w:bCs/>
          <w:color w:val="FF0000"/>
        </w:rPr>
      </w:pPr>
    </w:p>
    <w:p w:rsidR="00A54AAC" w:rsidRPr="003122D2" w:rsidRDefault="00A54AAC" w:rsidP="000D0AC9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Pest m</w:t>
      </w:r>
      <w:r w:rsidRPr="003122D2">
        <w:rPr>
          <w:rFonts w:ascii="Times New Roman" w:hAnsi="Times New Roman"/>
          <w:b/>
          <w:i/>
          <w:u w:val="single"/>
        </w:rPr>
        <w:t xml:space="preserve">egyei </w:t>
      </w:r>
      <w:r>
        <w:rPr>
          <w:rFonts w:ascii="Times New Roman" w:hAnsi="Times New Roman"/>
          <w:b/>
          <w:i/>
          <w:u w:val="single"/>
        </w:rPr>
        <w:t>Női</w:t>
      </w:r>
      <w:r w:rsidRPr="003122D2">
        <w:rPr>
          <w:rFonts w:ascii="Times New Roman" w:hAnsi="Times New Roman"/>
          <w:b/>
          <w:i/>
          <w:u w:val="single"/>
        </w:rPr>
        <w:t xml:space="preserve">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A54AAC" w:rsidRDefault="00A54AAC" w:rsidP="000D0AC9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AMAZON SE-APC</w:t>
      </w:r>
      <w:r>
        <w:rPr>
          <w:rFonts w:ascii="Times New Roman" w:hAnsi="Times New Roman"/>
        </w:rPr>
        <w:tab/>
        <w:t>ZUGLÓ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Kelemen A. II</w:t>
      </w:r>
    </w:p>
    <w:p w:rsidR="00A54AAC" w:rsidRDefault="00A54AAC" w:rsidP="00225CAC">
      <w:pPr>
        <w:ind w:right="-1"/>
        <w:jc w:val="both"/>
        <w:rPr>
          <w:rFonts w:ascii="Times New Roman" w:hAnsi="Times New Roman"/>
          <w:bCs/>
          <w:color w:val="FF0000"/>
        </w:rPr>
      </w:pPr>
    </w:p>
    <w:sectPr w:rsidR="00A54AAC" w:rsidSect="0029569E">
      <w:headerReference w:type="default" r:id="rId7"/>
      <w:footerReference w:type="default" r:id="rId8"/>
      <w:type w:val="continuous"/>
      <w:pgSz w:w="11906" w:h="16838"/>
      <w:pgMar w:top="1417" w:right="849" w:bottom="426" w:left="709" w:header="142" w:footer="1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AAC" w:rsidRDefault="00A54AAC" w:rsidP="009107EA">
      <w:r>
        <w:separator/>
      </w:r>
    </w:p>
  </w:endnote>
  <w:endnote w:type="continuationSeparator" w:id="0">
    <w:p w:rsidR="00A54AAC" w:rsidRDefault="00A54AAC" w:rsidP="00910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AC" w:rsidRDefault="00A54AAC" w:rsidP="00B53507">
    <w:pPr>
      <w:pStyle w:val="Footer"/>
      <w:tabs>
        <w:tab w:val="clear" w:pos="4536"/>
        <w:tab w:val="clear" w:pos="9072"/>
      </w:tabs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AAC" w:rsidRDefault="00A54AAC" w:rsidP="009107EA">
      <w:r>
        <w:separator/>
      </w:r>
    </w:p>
  </w:footnote>
  <w:footnote w:type="continuationSeparator" w:id="0">
    <w:p w:rsidR="00A54AAC" w:rsidRDefault="00A54AAC" w:rsidP="009107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AC" w:rsidRPr="009107EA" w:rsidRDefault="00A54AAC" w:rsidP="0029569E">
    <w:pPr>
      <w:pStyle w:val="Header"/>
      <w:tabs>
        <w:tab w:val="clear" w:pos="4536"/>
        <w:tab w:val="clear" w:pos="9072"/>
      </w:tabs>
      <w:ind w:left="-426"/>
      <w:jc w:val="center"/>
    </w:pPr>
    <w:r w:rsidRPr="00235BC4"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" o:spid="_x0000_i1026" type="#_x0000_t75" style="width:583.5pt;height:124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B5051"/>
    <w:multiLevelType w:val="hybridMultilevel"/>
    <w:tmpl w:val="D256E254"/>
    <w:lvl w:ilvl="0" w:tplc="A16A0D9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32DB4196"/>
    <w:multiLevelType w:val="hybridMultilevel"/>
    <w:tmpl w:val="B3D440B8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67562E4"/>
    <w:multiLevelType w:val="hybridMultilevel"/>
    <w:tmpl w:val="D81E8DA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F961AF4"/>
    <w:multiLevelType w:val="hybridMultilevel"/>
    <w:tmpl w:val="9210F7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3A2926"/>
    <w:multiLevelType w:val="hybridMultilevel"/>
    <w:tmpl w:val="AE269190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7EA"/>
    <w:rsid w:val="00007510"/>
    <w:rsid w:val="00010476"/>
    <w:rsid w:val="000110F2"/>
    <w:rsid w:val="000116A3"/>
    <w:rsid w:val="00011740"/>
    <w:rsid w:val="00033828"/>
    <w:rsid w:val="00042E76"/>
    <w:rsid w:val="00043E05"/>
    <w:rsid w:val="00047F6A"/>
    <w:rsid w:val="0005020E"/>
    <w:rsid w:val="00053CD1"/>
    <w:rsid w:val="000608AC"/>
    <w:rsid w:val="00062568"/>
    <w:rsid w:val="00082133"/>
    <w:rsid w:val="00086CFB"/>
    <w:rsid w:val="00086F67"/>
    <w:rsid w:val="00087185"/>
    <w:rsid w:val="00087772"/>
    <w:rsid w:val="00092262"/>
    <w:rsid w:val="00092C73"/>
    <w:rsid w:val="000A148C"/>
    <w:rsid w:val="000A1AE3"/>
    <w:rsid w:val="000A35DC"/>
    <w:rsid w:val="000A44B5"/>
    <w:rsid w:val="000A6462"/>
    <w:rsid w:val="000B0197"/>
    <w:rsid w:val="000B0712"/>
    <w:rsid w:val="000B3CF0"/>
    <w:rsid w:val="000B4964"/>
    <w:rsid w:val="000C7B63"/>
    <w:rsid w:val="000D0AC9"/>
    <w:rsid w:val="000D4238"/>
    <w:rsid w:val="000D6144"/>
    <w:rsid w:val="000E5DBE"/>
    <w:rsid w:val="000E5E91"/>
    <w:rsid w:val="000F7C1C"/>
    <w:rsid w:val="00103408"/>
    <w:rsid w:val="00117F85"/>
    <w:rsid w:val="00126C97"/>
    <w:rsid w:val="00127DD4"/>
    <w:rsid w:val="00132197"/>
    <w:rsid w:val="00135915"/>
    <w:rsid w:val="0013687F"/>
    <w:rsid w:val="001404E7"/>
    <w:rsid w:val="001518FF"/>
    <w:rsid w:val="0015205D"/>
    <w:rsid w:val="001564CD"/>
    <w:rsid w:val="001578F4"/>
    <w:rsid w:val="001613C9"/>
    <w:rsid w:val="001626E8"/>
    <w:rsid w:val="00164A69"/>
    <w:rsid w:val="00170FD7"/>
    <w:rsid w:val="00171E96"/>
    <w:rsid w:val="00172BB0"/>
    <w:rsid w:val="00180E3C"/>
    <w:rsid w:val="00184AE0"/>
    <w:rsid w:val="001862ED"/>
    <w:rsid w:val="00191131"/>
    <w:rsid w:val="0019261C"/>
    <w:rsid w:val="001A4805"/>
    <w:rsid w:val="001B12B5"/>
    <w:rsid w:val="001B3A9F"/>
    <w:rsid w:val="001B7E92"/>
    <w:rsid w:val="001D1E2A"/>
    <w:rsid w:val="001D35FB"/>
    <w:rsid w:val="001D39B4"/>
    <w:rsid w:val="001D502A"/>
    <w:rsid w:val="001D6FFF"/>
    <w:rsid w:val="001D7E95"/>
    <w:rsid w:val="001E168C"/>
    <w:rsid w:val="001E43CA"/>
    <w:rsid w:val="001E5895"/>
    <w:rsid w:val="001F2147"/>
    <w:rsid w:val="001F24FE"/>
    <w:rsid w:val="001F34FA"/>
    <w:rsid w:val="001F747A"/>
    <w:rsid w:val="0020075C"/>
    <w:rsid w:val="00203752"/>
    <w:rsid w:val="002076AF"/>
    <w:rsid w:val="00213A33"/>
    <w:rsid w:val="00216D66"/>
    <w:rsid w:val="002231EC"/>
    <w:rsid w:val="00225843"/>
    <w:rsid w:val="00225CAC"/>
    <w:rsid w:val="0022668E"/>
    <w:rsid w:val="002311D4"/>
    <w:rsid w:val="00235794"/>
    <w:rsid w:val="002359B2"/>
    <w:rsid w:val="00235BC4"/>
    <w:rsid w:val="00236C7F"/>
    <w:rsid w:val="00237150"/>
    <w:rsid w:val="002424C1"/>
    <w:rsid w:val="00246081"/>
    <w:rsid w:val="002518D6"/>
    <w:rsid w:val="00284717"/>
    <w:rsid w:val="00291518"/>
    <w:rsid w:val="002938C1"/>
    <w:rsid w:val="0029569E"/>
    <w:rsid w:val="00296244"/>
    <w:rsid w:val="002A0C16"/>
    <w:rsid w:val="002B0606"/>
    <w:rsid w:val="002B272D"/>
    <w:rsid w:val="002B4B4F"/>
    <w:rsid w:val="002C068E"/>
    <w:rsid w:val="002C7089"/>
    <w:rsid w:val="002F2649"/>
    <w:rsid w:val="002F5371"/>
    <w:rsid w:val="00302AC3"/>
    <w:rsid w:val="00303ACC"/>
    <w:rsid w:val="003052C4"/>
    <w:rsid w:val="003122D2"/>
    <w:rsid w:val="00315A5E"/>
    <w:rsid w:val="00315F43"/>
    <w:rsid w:val="00320A17"/>
    <w:rsid w:val="003215CB"/>
    <w:rsid w:val="00325D60"/>
    <w:rsid w:val="00327779"/>
    <w:rsid w:val="00327E03"/>
    <w:rsid w:val="00334321"/>
    <w:rsid w:val="00334B28"/>
    <w:rsid w:val="00335883"/>
    <w:rsid w:val="00343BE3"/>
    <w:rsid w:val="00344A43"/>
    <w:rsid w:val="003565EE"/>
    <w:rsid w:val="003566D4"/>
    <w:rsid w:val="00356944"/>
    <w:rsid w:val="00364074"/>
    <w:rsid w:val="00364F71"/>
    <w:rsid w:val="00367A02"/>
    <w:rsid w:val="00373748"/>
    <w:rsid w:val="00383829"/>
    <w:rsid w:val="00383DAA"/>
    <w:rsid w:val="00385F6F"/>
    <w:rsid w:val="00386675"/>
    <w:rsid w:val="003942D1"/>
    <w:rsid w:val="0039534D"/>
    <w:rsid w:val="00395A54"/>
    <w:rsid w:val="003965AE"/>
    <w:rsid w:val="00397C36"/>
    <w:rsid w:val="003A1477"/>
    <w:rsid w:val="003A68A9"/>
    <w:rsid w:val="003B1682"/>
    <w:rsid w:val="003C032C"/>
    <w:rsid w:val="003C3BB3"/>
    <w:rsid w:val="003D04A5"/>
    <w:rsid w:val="003D31C5"/>
    <w:rsid w:val="003D5A02"/>
    <w:rsid w:val="003D6097"/>
    <w:rsid w:val="003D79D5"/>
    <w:rsid w:val="003D7BB3"/>
    <w:rsid w:val="003E17E2"/>
    <w:rsid w:val="003E491C"/>
    <w:rsid w:val="003E7E9D"/>
    <w:rsid w:val="003F11B0"/>
    <w:rsid w:val="003F167D"/>
    <w:rsid w:val="003F4EA0"/>
    <w:rsid w:val="003F780C"/>
    <w:rsid w:val="0040141E"/>
    <w:rsid w:val="00401B43"/>
    <w:rsid w:val="0040442A"/>
    <w:rsid w:val="004121F9"/>
    <w:rsid w:val="00415383"/>
    <w:rsid w:val="0042233B"/>
    <w:rsid w:val="00431FAB"/>
    <w:rsid w:val="004326C2"/>
    <w:rsid w:val="00433561"/>
    <w:rsid w:val="00437F05"/>
    <w:rsid w:val="004509A3"/>
    <w:rsid w:val="0045493B"/>
    <w:rsid w:val="00465524"/>
    <w:rsid w:val="004913EE"/>
    <w:rsid w:val="00494272"/>
    <w:rsid w:val="004A075A"/>
    <w:rsid w:val="004A1C4B"/>
    <w:rsid w:val="004A7A80"/>
    <w:rsid w:val="004B5CD1"/>
    <w:rsid w:val="004B765D"/>
    <w:rsid w:val="004C3640"/>
    <w:rsid w:val="004C3925"/>
    <w:rsid w:val="004D14FB"/>
    <w:rsid w:val="004D2076"/>
    <w:rsid w:val="004D2BB1"/>
    <w:rsid w:val="004E2202"/>
    <w:rsid w:val="004F2752"/>
    <w:rsid w:val="004F599E"/>
    <w:rsid w:val="004F627A"/>
    <w:rsid w:val="00500CCF"/>
    <w:rsid w:val="0051567F"/>
    <w:rsid w:val="00515FA2"/>
    <w:rsid w:val="0051627E"/>
    <w:rsid w:val="00521CFD"/>
    <w:rsid w:val="005315B9"/>
    <w:rsid w:val="00536391"/>
    <w:rsid w:val="00537BB9"/>
    <w:rsid w:val="00540C01"/>
    <w:rsid w:val="00545825"/>
    <w:rsid w:val="00551B67"/>
    <w:rsid w:val="00551E54"/>
    <w:rsid w:val="0056447B"/>
    <w:rsid w:val="00572A35"/>
    <w:rsid w:val="005739A8"/>
    <w:rsid w:val="00592D05"/>
    <w:rsid w:val="00595FF3"/>
    <w:rsid w:val="005A339E"/>
    <w:rsid w:val="005A3B87"/>
    <w:rsid w:val="005B2145"/>
    <w:rsid w:val="005B3111"/>
    <w:rsid w:val="005B51D6"/>
    <w:rsid w:val="005C5CC5"/>
    <w:rsid w:val="005D0AFD"/>
    <w:rsid w:val="005F050D"/>
    <w:rsid w:val="005F0CE2"/>
    <w:rsid w:val="005F4937"/>
    <w:rsid w:val="005F604C"/>
    <w:rsid w:val="0061109B"/>
    <w:rsid w:val="0061256B"/>
    <w:rsid w:val="00612873"/>
    <w:rsid w:val="006137E6"/>
    <w:rsid w:val="0062178A"/>
    <w:rsid w:val="00621FEE"/>
    <w:rsid w:val="00623858"/>
    <w:rsid w:val="00624EBC"/>
    <w:rsid w:val="00635E61"/>
    <w:rsid w:val="00643202"/>
    <w:rsid w:val="0064349B"/>
    <w:rsid w:val="00646E91"/>
    <w:rsid w:val="00650EFE"/>
    <w:rsid w:val="0065129B"/>
    <w:rsid w:val="00655D80"/>
    <w:rsid w:val="00655FD7"/>
    <w:rsid w:val="006565AE"/>
    <w:rsid w:val="00657E77"/>
    <w:rsid w:val="00660565"/>
    <w:rsid w:val="00661F34"/>
    <w:rsid w:val="006717B5"/>
    <w:rsid w:val="00676A9C"/>
    <w:rsid w:val="0068594A"/>
    <w:rsid w:val="006859AF"/>
    <w:rsid w:val="00691892"/>
    <w:rsid w:val="0069315B"/>
    <w:rsid w:val="00693C91"/>
    <w:rsid w:val="006943C2"/>
    <w:rsid w:val="00697B42"/>
    <w:rsid w:val="006A075A"/>
    <w:rsid w:val="006A4E1F"/>
    <w:rsid w:val="006B030C"/>
    <w:rsid w:val="006B10D0"/>
    <w:rsid w:val="006B1861"/>
    <w:rsid w:val="006B3A61"/>
    <w:rsid w:val="006C067A"/>
    <w:rsid w:val="006C1DB6"/>
    <w:rsid w:val="006C40F1"/>
    <w:rsid w:val="006D5088"/>
    <w:rsid w:val="006D5DBE"/>
    <w:rsid w:val="006D6D85"/>
    <w:rsid w:val="006D7166"/>
    <w:rsid w:val="006E0405"/>
    <w:rsid w:val="006E7C82"/>
    <w:rsid w:val="006F141B"/>
    <w:rsid w:val="006F175E"/>
    <w:rsid w:val="006F5496"/>
    <w:rsid w:val="006F6709"/>
    <w:rsid w:val="006F702F"/>
    <w:rsid w:val="00702591"/>
    <w:rsid w:val="007029A5"/>
    <w:rsid w:val="00702A78"/>
    <w:rsid w:val="00704714"/>
    <w:rsid w:val="00711EC0"/>
    <w:rsid w:val="007225E5"/>
    <w:rsid w:val="00724C60"/>
    <w:rsid w:val="00730FD9"/>
    <w:rsid w:val="00737B82"/>
    <w:rsid w:val="00741105"/>
    <w:rsid w:val="007416F4"/>
    <w:rsid w:val="00745323"/>
    <w:rsid w:val="00750E97"/>
    <w:rsid w:val="00756720"/>
    <w:rsid w:val="00757B45"/>
    <w:rsid w:val="00770FF5"/>
    <w:rsid w:val="00771BBC"/>
    <w:rsid w:val="00771BFD"/>
    <w:rsid w:val="00771D9E"/>
    <w:rsid w:val="00780D96"/>
    <w:rsid w:val="00784335"/>
    <w:rsid w:val="0078456B"/>
    <w:rsid w:val="00794902"/>
    <w:rsid w:val="007A0FF3"/>
    <w:rsid w:val="007A65E7"/>
    <w:rsid w:val="007B3279"/>
    <w:rsid w:val="007C058E"/>
    <w:rsid w:val="007D0E21"/>
    <w:rsid w:val="007D1BE8"/>
    <w:rsid w:val="007D5710"/>
    <w:rsid w:val="007E3415"/>
    <w:rsid w:val="007E3DC8"/>
    <w:rsid w:val="007E45AE"/>
    <w:rsid w:val="007F5599"/>
    <w:rsid w:val="007F7AAC"/>
    <w:rsid w:val="0080114F"/>
    <w:rsid w:val="0080402E"/>
    <w:rsid w:val="00807298"/>
    <w:rsid w:val="00807E6A"/>
    <w:rsid w:val="0082685D"/>
    <w:rsid w:val="00830F93"/>
    <w:rsid w:val="00834B11"/>
    <w:rsid w:val="00843834"/>
    <w:rsid w:val="00845360"/>
    <w:rsid w:val="00852243"/>
    <w:rsid w:val="00862053"/>
    <w:rsid w:val="008620F9"/>
    <w:rsid w:val="0086221F"/>
    <w:rsid w:val="00870AA8"/>
    <w:rsid w:val="0088253D"/>
    <w:rsid w:val="0088551D"/>
    <w:rsid w:val="00893386"/>
    <w:rsid w:val="008A7A7B"/>
    <w:rsid w:val="008B76B6"/>
    <w:rsid w:val="008C16DE"/>
    <w:rsid w:val="008C2C9C"/>
    <w:rsid w:val="008C6C92"/>
    <w:rsid w:val="008D0BCF"/>
    <w:rsid w:val="008D7BA0"/>
    <w:rsid w:val="008E3B4E"/>
    <w:rsid w:val="008E6E94"/>
    <w:rsid w:val="008E7D39"/>
    <w:rsid w:val="008F0E61"/>
    <w:rsid w:val="008F46CD"/>
    <w:rsid w:val="008F4DA8"/>
    <w:rsid w:val="008F5CB6"/>
    <w:rsid w:val="008F5DD1"/>
    <w:rsid w:val="008F71A7"/>
    <w:rsid w:val="0090172B"/>
    <w:rsid w:val="009107EA"/>
    <w:rsid w:val="00915504"/>
    <w:rsid w:val="00922DED"/>
    <w:rsid w:val="009262C1"/>
    <w:rsid w:val="00926870"/>
    <w:rsid w:val="009278FB"/>
    <w:rsid w:val="009308D6"/>
    <w:rsid w:val="00943928"/>
    <w:rsid w:val="009514D2"/>
    <w:rsid w:val="00962BC7"/>
    <w:rsid w:val="00965592"/>
    <w:rsid w:val="00974D41"/>
    <w:rsid w:val="00975847"/>
    <w:rsid w:val="009905E0"/>
    <w:rsid w:val="00990719"/>
    <w:rsid w:val="00993C09"/>
    <w:rsid w:val="00994605"/>
    <w:rsid w:val="009A197E"/>
    <w:rsid w:val="009A2F66"/>
    <w:rsid w:val="009A7C9D"/>
    <w:rsid w:val="009B7960"/>
    <w:rsid w:val="009C01A6"/>
    <w:rsid w:val="009C5B47"/>
    <w:rsid w:val="009D09B5"/>
    <w:rsid w:val="009D158C"/>
    <w:rsid w:val="009D3821"/>
    <w:rsid w:val="009D5A17"/>
    <w:rsid w:val="009E023D"/>
    <w:rsid w:val="009E2901"/>
    <w:rsid w:val="009E5BFA"/>
    <w:rsid w:val="009F5769"/>
    <w:rsid w:val="009F5F22"/>
    <w:rsid w:val="00A00CBD"/>
    <w:rsid w:val="00A0609D"/>
    <w:rsid w:val="00A14764"/>
    <w:rsid w:val="00A15881"/>
    <w:rsid w:val="00A17038"/>
    <w:rsid w:val="00A2095F"/>
    <w:rsid w:val="00A227E7"/>
    <w:rsid w:val="00A22EEF"/>
    <w:rsid w:val="00A24523"/>
    <w:rsid w:val="00A36A5E"/>
    <w:rsid w:val="00A37A26"/>
    <w:rsid w:val="00A54AAC"/>
    <w:rsid w:val="00A62DE2"/>
    <w:rsid w:val="00A63757"/>
    <w:rsid w:val="00A73C05"/>
    <w:rsid w:val="00A81B5C"/>
    <w:rsid w:val="00A8500B"/>
    <w:rsid w:val="00A86BDC"/>
    <w:rsid w:val="00A96621"/>
    <w:rsid w:val="00A9759C"/>
    <w:rsid w:val="00AA015D"/>
    <w:rsid w:val="00AA1F5F"/>
    <w:rsid w:val="00AA3369"/>
    <w:rsid w:val="00AA59E5"/>
    <w:rsid w:val="00AB3D81"/>
    <w:rsid w:val="00AB6F08"/>
    <w:rsid w:val="00AC18AD"/>
    <w:rsid w:val="00AC2004"/>
    <w:rsid w:val="00AC2A17"/>
    <w:rsid w:val="00AD0383"/>
    <w:rsid w:val="00AD2085"/>
    <w:rsid w:val="00AD487E"/>
    <w:rsid w:val="00AD7820"/>
    <w:rsid w:val="00AE0415"/>
    <w:rsid w:val="00AE3216"/>
    <w:rsid w:val="00AE39A2"/>
    <w:rsid w:val="00AF0FA2"/>
    <w:rsid w:val="00AF27EF"/>
    <w:rsid w:val="00AF51AA"/>
    <w:rsid w:val="00AF5C25"/>
    <w:rsid w:val="00AF78C9"/>
    <w:rsid w:val="00B01A73"/>
    <w:rsid w:val="00B0474C"/>
    <w:rsid w:val="00B163CA"/>
    <w:rsid w:val="00B20BFD"/>
    <w:rsid w:val="00B3184B"/>
    <w:rsid w:val="00B324D1"/>
    <w:rsid w:val="00B41F08"/>
    <w:rsid w:val="00B51141"/>
    <w:rsid w:val="00B52772"/>
    <w:rsid w:val="00B53507"/>
    <w:rsid w:val="00B56A92"/>
    <w:rsid w:val="00B57957"/>
    <w:rsid w:val="00B703F3"/>
    <w:rsid w:val="00B83937"/>
    <w:rsid w:val="00B86978"/>
    <w:rsid w:val="00B93E06"/>
    <w:rsid w:val="00B97210"/>
    <w:rsid w:val="00B97A5B"/>
    <w:rsid w:val="00BA43BE"/>
    <w:rsid w:val="00BA7B8D"/>
    <w:rsid w:val="00BB00C5"/>
    <w:rsid w:val="00BC14CF"/>
    <w:rsid w:val="00BC2FAC"/>
    <w:rsid w:val="00BD761F"/>
    <w:rsid w:val="00BE5C39"/>
    <w:rsid w:val="00BF06CA"/>
    <w:rsid w:val="00BF7D8E"/>
    <w:rsid w:val="00C04942"/>
    <w:rsid w:val="00C05842"/>
    <w:rsid w:val="00C260EF"/>
    <w:rsid w:val="00C30639"/>
    <w:rsid w:val="00C32C70"/>
    <w:rsid w:val="00C32CC2"/>
    <w:rsid w:val="00C32EA1"/>
    <w:rsid w:val="00C32F35"/>
    <w:rsid w:val="00C354B5"/>
    <w:rsid w:val="00C419BE"/>
    <w:rsid w:val="00C46A93"/>
    <w:rsid w:val="00C50FD7"/>
    <w:rsid w:val="00C5285F"/>
    <w:rsid w:val="00C56D1F"/>
    <w:rsid w:val="00C5728D"/>
    <w:rsid w:val="00C6734F"/>
    <w:rsid w:val="00C72DAB"/>
    <w:rsid w:val="00C77F2E"/>
    <w:rsid w:val="00C81EA0"/>
    <w:rsid w:val="00C8449F"/>
    <w:rsid w:val="00C86A61"/>
    <w:rsid w:val="00C967E4"/>
    <w:rsid w:val="00CA0B84"/>
    <w:rsid w:val="00CA1B9B"/>
    <w:rsid w:val="00CA5054"/>
    <w:rsid w:val="00CA52E6"/>
    <w:rsid w:val="00CB27D2"/>
    <w:rsid w:val="00CB6EED"/>
    <w:rsid w:val="00CD39E1"/>
    <w:rsid w:val="00CD54DD"/>
    <w:rsid w:val="00CD6E35"/>
    <w:rsid w:val="00CD7C85"/>
    <w:rsid w:val="00CE6EA6"/>
    <w:rsid w:val="00CE7919"/>
    <w:rsid w:val="00CF2ED8"/>
    <w:rsid w:val="00CF3129"/>
    <w:rsid w:val="00CF3CE2"/>
    <w:rsid w:val="00CF5D25"/>
    <w:rsid w:val="00CF6353"/>
    <w:rsid w:val="00CF7D31"/>
    <w:rsid w:val="00D0084F"/>
    <w:rsid w:val="00D00C60"/>
    <w:rsid w:val="00D01704"/>
    <w:rsid w:val="00D02D5F"/>
    <w:rsid w:val="00D0664E"/>
    <w:rsid w:val="00D07B9B"/>
    <w:rsid w:val="00D22B10"/>
    <w:rsid w:val="00D22FCC"/>
    <w:rsid w:val="00D30692"/>
    <w:rsid w:val="00D34C82"/>
    <w:rsid w:val="00D4142E"/>
    <w:rsid w:val="00D45D78"/>
    <w:rsid w:val="00D500C8"/>
    <w:rsid w:val="00D51A42"/>
    <w:rsid w:val="00D53D63"/>
    <w:rsid w:val="00D53E36"/>
    <w:rsid w:val="00D6400C"/>
    <w:rsid w:val="00D71071"/>
    <w:rsid w:val="00D722A9"/>
    <w:rsid w:val="00D722E5"/>
    <w:rsid w:val="00D76DBA"/>
    <w:rsid w:val="00D815D3"/>
    <w:rsid w:val="00DA14C1"/>
    <w:rsid w:val="00DA18CC"/>
    <w:rsid w:val="00DA2C4C"/>
    <w:rsid w:val="00DA38BB"/>
    <w:rsid w:val="00DA5542"/>
    <w:rsid w:val="00DA5B58"/>
    <w:rsid w:val="00DA7DC0"/>
    <w:rsid w:val="00DB11FA"/>
    <w:rsid w:val="00DB1687"/>
    <w:rsid w:val="00DB5FA7"/>
    <w:rsid w:val="00DB6079"/>
    <w:rsid w:val="00DC1DAA"/>
    <w:rsid w:val="00DC1E9D"/>
    <w:rsid w:val="00DC2E57"/>
    <w:rsid w:val="00DC6259"/>
    <w:rsid w:val="00DC7304"/>
    <w:rsid w:val="00DD1030"/>
    <w:rsid w:val="00DD42D6"/>
    <w:rsid w:val="00DD7477"/>
    <w:rsid w:val="00DE7EDC"/>
    <w:rsid w:val="00DF4AA5"/>
    <w:rsid w:val="00DF7CC8"/>
    <w:rsid w:val="00E11227"/>
    <w:rsid w:val="00E11517"/>
    <w:rsid w:val="00E15708"/>
    <w:rsid w:val="00E16937"/>
    <w:rsid w:val="00E3027A"/>
    <w:rsid w:val="00E36291"/>
    <w:rsid w:val="00E36959"/>
    <w:rsid w:val="00E5171B"/>
    <w:rsid w:val="00E522E9"/>
    <w:rsid w:val="00E55950"/>
    <w:rsid w:val="00E5737D"/>
    <w:rsid w:val="00E717C0"/>
    <w:rsid w:val="00E71F99"/>
    <w:rsid w:val="00E82086"/>
    <w:rsid w:val="00E842A7"/>
    <w:rsid w:val="00E87C31"/>
    <w:rsid w:val="00E9295C"/>
    <w:rsid w:val="00E96846"/>
    <w:rsid w:val="00EA4617"/>
    <w:rsid w:val="00EB01F8"/>
    <w:rsid w:val="00EB0463"/>
    <w:rsid w:val="00EB61F2"/>
    <w:rsid w:val="00EB7820"/>
    <w:rsid w:val="00EC0BB0"/>
    <w:rsid w:val="00EC22DE"/>
    <w:rsid w:val="00EC2B22"/>
    <w:rsid w:val="00EC2E68"/>
    <w:rsid w:val="00EC68AE"/>
    <w:rsid w:val="00ED1A81"/>
    <w:rsid w:val="00ED2F76"/>
    <w:rsid w:val="00EE2911"/>
    <w:rsid w:val="00EF1A92"/>
    <w:rsid w:val="00F11F2B"/>
    <w:rsid w:val="00F12A67"/>
    <w:rsid w:val="00F161AC"/>
    <w:rsid w:val="00F16F03"/>
    <w:rsid w:val="00F2489E"/>
    <w:rsid w:val="00F3157C"/>
    <w:rsid w:val="00F33D80"/>
    <w:rsid w:val="00F368F9"/>
    <w:rsid w:val="00F373CB"/>
    <w:rsid w:val="00F46085"/>
    <w:rsid w:val="00F62160"/>
    <w:rsid w:val="00F6779C"/>
    <w:rsid w:val="00F74839"/>
    <w:rsid w:val="00FA1E4F"/>
    <w:rsid w:val="00FA28CA"/>
    <w:rsid w:val="00FC0DFF"/>
    <w:rsid w:val="00FC1CD1"/>
    <w:rsid w:val="00FD07C7"/>
    <w:rsid w:val="00FE3D77"/>
    <w:rsid w:val="00FE4D88"/>
    <w:rsid w:val="00FF7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085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107EA"/>
    <w:rPr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107EA"/>
    <w:rPr>
      <w:sz w:val="22"/>
      <w:lang w:eastAsia="en-US"/>
    </w:rPr>
  </w:style>
  <w:style w:type="paragraph" w:styleId="NormalWeb">
    <w:name w:val="Normal (Web)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istParagraph">
    <w:name w:val="List Paragraph"/>
    <w:basedOn w:val="Normal"/>
    <w:uiPriority w:val="99"/>
    <w:qFormat/>
    <w:rsid w:val="00C5728D"/>
    <w:pPr>
      <w:spacing w:after="200" w:line="276" w:lineRule="auto"/>
      <w:ind w:left="720"/>
      <w:contextualSpacing/>
    </w:pPr>
  </w:style>
  <w:style w:type="paragraph" w:customStyle="1" w:styleId="center">
    <w:name w:val="center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BalloonText">
    <w:name w:val="Balloon Text"/>
    <w:basedOn w:val="Normal"/>
    <w:link w:val="BalloonTextChar"/>
    <w:uiPriority w:val="99"/>
    <w:semiHidden/>
    <w:rsid w:val="00A96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9662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86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439</Words>
  <Characters>3034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</dc:title>
  <dc:subject/>
  <dc:creator>Gyetvai Péter</dc:creator>
  <cp:keywords/>
  <dc:description/>
  <cp:lastModifiedBy>h</cp:lastModifiedBy>
  <cp:revision>2</cp:revision>
  <cp:lastPrinted>2014-06-04T05:36:00Z</cp:lastPrinted>
  <dcterms:created xsi:type="dcterms:W3CDTF">2015-10-15T13:03:00Z</dcterms:created>
  <dcterms:modified xsi:type="dcterms:W3CDTF">2015-10-15T13:03:00Z</dcterms:modified>
</cp:coreProperties>
</file>