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C8C" w:rsidRPr="003122D2" w:rsidRDefault="00A23C8C" w:rsidP="003122D2">
      <w:pPr>
        <w:ind w:right="-1"/>
        <w:jc w:val="both"/>
        <w:rPr>
          <w:rFonts w:ascii="Times New Roman" w:hAnsi="Times New Roman"/>
          <w:b/>
          <w:u w:val="single"/>
        </w:rPr>
      </w:pPr>
    </w:p>
    <w:p w:rsidR="00A23C8C" w:rsidRPr="003122D2" w:rsidRDefault="00A23C8C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2014.11.22.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A23C8C" w:rsidRDefault="00A23C8C" w:rsidP="00393BCC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A23C8C" w:rsidRPr="003122D2" w:rsidRDefault="00A23C8C" w:rsidP="00393BCC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23C8C" w:rsidRDefault="00A23C8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NAGYRÉDE</w:t>
      </w:r>
      <w:r w:rsidRPr="000B35A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GY.HALÁSZ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Szert B.</w:t>
      </w:r>
      <w:r>
        <w:rPr>
          <w:rFonts w:ascii="Times New Roman" w:hAnsi="Times New Roman"/>
        </w:rPr>
        <w:tab/>
        <w:t>Orovecz T.</w:t>
      </w:r>
    </w:p>
    <w:p w:rsidR="00A23C8C" w:rsidRDefault="00A23C8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DETK</w:t>
      </w:r>
      <w:r w:rsidRPr="000B35A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BESENYŐTELEK</w:t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  <w:t xml:space="preserve">Daru S.              </w:t>
      </w:r>
      <w:r w:rsidRPr="00A23D61">
        <w:rPr>
          <w:rFonts w:ascii="Times New Roman" w:hAnsi="Times New Roman"/>
          <w:b/>
          <w:color w:val="0070C0"/>
        </w:rPr>
        <w:t>Domoszlai János</w:t>
      </w:r>
    </w:p>
    <w:p w:rsidR="00A23C8C" w:rsidRDefault="00A23C8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DOMOSZLÓ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BÉLAPÁTFALVA</w:t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Krisztián D.</w:t>
      </w:r>
      <w:r>
        <w:rPr>
          <w:rFonts w:ascii="Times New Roman" w:hAnsi="Times New Roman"/>
        </w:rPr>
        <w:tab/>
        <w:t>Zsákai Zs.</w:t>
      </w:r>
    </w:p>
    <w:p w:rsidR="00A23C8C" w:rsidRDefault="00A23C8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VERPELÉT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GY.TARJÁN</w:t>
      </w:r>
      <w:r w:rsidRPr="001F2D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>Nagy P.</w:t>
      </w:r>
      <w:r>
        <w:rPr>
          <w:rFonts w:ascii="Times New Roman" w:hAnsi="Times New Roman"/>
        </w:rPr>
        <w:tab/>
        <w:t>Kasza D.</w:t>
      </w:r>
    </w:p>
    <w:p w:rsidR="00A23C8C" w:rsidRDefault="00A23C8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FÜZESABONY</w:t>
      </w:r>
      <w:r w:rsidRPr="000B35A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MARKAZ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 xml:space="preserve">Molnár L.           </w:t>
      </w:r>
      <w:r w:rsidRPr="00A23D61">
        <w:rPr>
          <w:rFonts w:ascii="Times New Roman" w:hAnsi="Times New Roman"/>
          <w:b/>
          <w:color w:val="0070C0"/>
        </w:rPr>
        <w:t>Reibl Imre</w:t>
      </w:r>
    </w:p>
    <w:p w:rsidR="00A23C8C" w:rsidRDefault="00A23C8C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A.TÁLYA</w:t>
      </w:r>
      <w:r w:rsidRPr="00B4549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HERÉD</w:t>
      </w:r>
      <w:r w:rsidRPr="001F2D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Pádár Sz.</w:t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Kónya I.</w:t>
      </w:r>
    </w:p>
    <w:p w:rsidR="00A23C8C" w:rsidRDefault="00A23C8C" w:rsidP="003122D2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PÉTERVÁSÁRA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MAKLÁR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Domoszlai L.</w:t>
      </w:r>
    </w:p>
    <w:p w:rsidR="00A23C8C" w:rsidRPr="003122D2" w:rsidRDefault="00A23C8C" w:rsidP="003122D2">
      <w:pPr>
        <w:ind w:right="-1"/>
        <w:jc w:val="both"/>
        <w:rPr>
          <w:rFonts w:ascii="Times New Roman" w:hAnsi="Times New Roman"/>
        </w:rPr>
      </w:pPr>
    </w:p>
    <w:p w:rsidR="00A23C8C" w:rsidRPr="003122D2" w:rsidRDefault="00A23C8C" w:rsidP="00393BCC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23C8C" w:rsidRDefault="00A23C8C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TARNA</w:t>
      </w:r>
      <w:r w:rsidRPr="003122D2">
        <w:rPr>
          <w:rFonts w:ascii="Times New Roman" w:hAnsi="Times New Roman"/>
        </w:rPr>
        <w:t>LELESZ</w:t>
      </w:r>
      <w:r w:rsidRPr="00FB00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MÁTRADERECSKE</w:t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>Kelemen A. II</w:t>
      </w:r>
      <w:r>
        <w:rPr>
          <w:rFonts w:ascii="Times New Roman" w:hAnsi="Times New Roman"/>
        </w:rPr>
        <w:tab/>
        <w:t xml:space="preserve">Kiss G.                 </w:t>
      </w:r>
      <w:r w:rsidRPr="006D45EB">
        <w:rPr>
          <w:rFonts w:ascii="Times New Roman" w:hAnsi="Times New Roman"/>
          <w:b/>
          <w:color w:val="0070C0"/>
        </w:rPr>
        <w:t>Márta Sándor</w:t>
      </w:r>
    </w:p>
    <w:p w:rsidR="00A23C8C" w:rsidRDefault="00A23C8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HEVES</w:t>
      </w:r>
      <w:r w:rsidRPr="00FB00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 xml:space="preserve">ERDŐTELEK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Juhász Á.</w:t>
      </w:r>
      <w:r>
        <w:rPr>
          <w:rFonts w:ascii="Times New Roman" w:hAnsi="Times New Roman"/>
        </w:rPr>
        <w:tab/>
        <w:t>Koroknai Á.</w:t>
      </w:r>
    </w:p>
    <w:p w:rsidR="00A23C8C" w:rsidRDefault="00A23C8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VISONTA</w:t>
      </w:r>
      <w:r w:rsidRPr="00FB00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POROSZLÓ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Palásti K.</w:t>
      </w:r>
      <w:r>
        <w:rPr>
          <w:rFonts w:ascii="Times New Roman" w:hAnsi="Times New Roman"/>
        </w:rPr>
        <w:tab/>
        <w:t>Dajkó T.</w:t>
      </w:r>
      <w:r>
        <w:rPr>
          <w:rFonts w:ascii="Times New Roman" w:hAnsi="Times New Roman"/>
        </w:rPr>
        <w:tab/>
        <w:t xml:space="preserve">Aux L.                  </w:t>
      </w:r>
      <w:r w:rsidRPr="00A23D61">
        <w:rPr>
          <w:rFonts w:ascii="Times New Roman" w:hAnsi="Times New Roman"/>
          <w:b/>
          <w:color w:val="0070C0"/>
        </w:rPr>
        <w:t>Kiss Tibor</w:t>
      </w:r>
    </w:p>
    <w:p w:rsidR="00A23C8C" w:rsidRDefault="00A23C8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EGERSZÓLÁT</w:t>
      </w:r>
      <w:r w:rsidRPr="00FB00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PETŐFIBÁNYA</w:t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Juhász Sz.</w:t>
      </w:r>
      <w:r>
        <w:rPr>
          <w:rFonts w:ascii="Times New Roman" w:hAnsi="Times New Roman"/>
        </w:rPr>
        <w:tab/>
        <w:t xml:space="preserve">Krajczár Cs.              </w:t>
      </w:r>
      <w:r w:rsidRPr="00A23D61">
        <w:rPr>
          <w:rFonts w:ascii="Times New Roman" w:hAnsi="Times New Roman"/>
          <w:b/>
          <w:color w:val="0070C0"/>
        </w:rPr>
        <w:t>Berta László</w:t>
      </w:r>
    </w:p>
    <w:p w:rsidR="00A23C8C" w:rsidRDefault="00A23C8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NOVAJ</w:t>
      </w:r>
      <w:r w:rsidRPr="00FB00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LŐRINCI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Kocsis J.</w:t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Osváth E.</w:t>
      </w:r>
    </w:p>
    <w:p w:rsidR="00A23C8C" w:rsidRDefault="00A23C8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>SE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>(csak felnőtt)</w:t>
      </w:r>
      <w:r w:rsidRPr="00EE6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HATVAN LOK.</w:t>
      </w:r>
      <w:r w:rsidRPr="00EE6C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Tamasi S.</w:t>
      </w:r>
      <w:r>
        <w:rPr>
          <w:rFonts w:ascii="Times New Roman" w:hAnsi="Times New Roman"/>
        </w:rPr>
        <w:tab/>
        <w:t>Panyi K.</w:t>
      </w:r>
      <w:r>
        <w:rPr>
          <w:rFonts w:ascii="Times New Roman" w:hAnsi="Times New Roman"/>
        </w:rPr>
        <w:tab/>
        <w:t>Németh M.</w:t>
      </w:r>
    </w:p>
    <w:p w:rsidR="00A23C8C" w:rsidRDefault="00A23C8C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ZAGYVASZÁNTÓ</w:t>
      </w:r>
      <w:r w:rsidRPr="00C53A1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ENERGIA SC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Czipó Á.</w:t>
      </w:r>
    </w:p>
    <w:p w:rsidR="00A23C8C" w:rsidRDefault="00A23C8C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MÁTRABALLA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TARNAMÉRA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Németh Sz.</w:t>
      </w:r>
      <w:r>
        <w:rPr>
          <w:rFonts w:ascii="Times New Roman" w:hAnsi="Times New Roman"/>
        </w:rPr>
        <w:tab/>
        <w:t>Jóna K.</w:t>
      </w:r>
    </w:p>
    <w:p w:rsidR="00A23C8C" w:rsidRPr="003122D2" w:rsidRDefault="00A23C8C" w:rsidP="003122D2">
      <w:pPr>
        <w:ind w:right="-1"/>
        <w:rPr>
          <w:rFonts w:ascii="Times New Roman" w:hAnsi="Times New Roman"/>
        </w:rPr>
      </w:pPr>
    </w:p>
    <w:p w:rsidR="00A23C8C" w:rsidRPr="003122D2" w:rsidRDefault="00A23C8C" w:rsidP="001E0267">
      <w:pPr>
        <w:ind w:right="-1"/>
        <w:rPr>
          <w:rFonts w:ascii="Times New Roman" w:hAnsi="Times New Roman"/>
        </w:rPr>
      </w:pPr>
    </w:p>
    <w:p w:rsidR="00A23C8C" w:rsidRPr="003122D2" w:rsidRDefault="00A23C8C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2014.11.23.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A23C8C" w:rsidRDefault="00A23C8C" w:rsidP="00393BCC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A23C8C" w:rsidRPr="003122D2" w:rsidRDefault="00A23C8C" w:rsidP="00393BCC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  <w:r>
        <w:rPr>
          <w:rFonts w:ascii="Times New Roman" w:hAnsi="Times New Roman"/>
          <w:b/>
          <w:i/>
          <w:u w:val="single"/>
        </w:rPr>
        <w:t xml:space="preserve">    </w:t>
      </w:r>
    </w:p>
    <w:p w:rsidR="00A23C8C" w:rsidRDefault="00A23C8C" w:rsidP="000B35AF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EGERSZALÓK </w:t>
      </w:r>
      <w:r>
        <w:rPr>
          <w:rFonts w:ascii="Times New Roman" w:hAnsi="Times New Roman"/>
        </w:rPr>
        <w:tab/>
        <w:t>BORSOD</w:t>
      </w:r>
      <w:r w:rsidRPr="003122D2">
        <w:rPr>
          <w:rFonts w:ascii="Times New Roman" w:hAnsi="Times New Roman"/>
        </w:rPr>
        <w:t>NÁDASD</w:t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Szigetvári Zs.</w:t>
      </w:r>
      <w:r>
        <w:rPr>
          <w:rFonts w:ascii="Times New Roman" w:hAnsi="Times New Roman"/>
        </w:rPr>
        <w:tab/>
        <w:t>dr. Lendvai G.</w:t>
      </w:r>
    </w:p>
    <w:p w:rsidR="00A23C8C" w:rsidRDefault="00A23C8C" w:rsidP="002E6F5B">
      <w:pPr>
        <w:ind w:right="-1"/>
        <w:rPr>
          <w:rFonts w:ascii="Times New Roman" w:hAnsi="Times New Roman"/>
        </w:rPr>
      </w:pPr>
    </w:p>
    <w:p w:rsidR="00A23C8C" w:rsidRPr="003122D2" w:rsidRDefault="00A23C8C" w:rsidP="00393BCC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1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0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A23C8C" w:rsidRDefault="00A23C8C" w:rsidP="005F7ADE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CSÁNY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SZÜCSI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Kis Zs.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Kocsis J.</w:t>
      </w:r>
    </w:p>
    <w:p w:rsidR="00A23C8C" w:rsidRDefault="00A23C8C" w:rsidP="00EA5162">
      <w:pPr>
        <w:ind w:right="-1"/>
        <w:rPr>
          <w:rFonts w:ascii="Times New Roman" w:hAnsi="Times New Roman"/>
        </w:rPr>
      </w:pPr>
    </w:p>
    <w:sectPr w:rsidR="00A23C8C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C8C" w:rsidRDefault="00A23C8C" w:rsidP="009107EA">
      <w:r>
        <w:separator/>
      </w:r>
    </w:p>
  </w:endnote>
  <w:endnote w:type="continuationSeparator" w:id="0">
    <w:p w:rsidR="00A23C8C" w:rsidRDefault="00A23C8C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C8C" w:rsidRDefault="00A23C8C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C8C" w:rsidRDefault="00A23C8C" w:rsidP="009107EA">
      <w:r>
        <w:separator/>
      </w:r>
    </w:p>
  </w:footnote>
  <w:footnote w:type="continuationSeparator" w:id="0">
    <w:p w:rsidR="00A23C8C" w:rsidRDefault="00A23C8C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C8C" w:rsidRPr="009107EA" w:rsidRDefault="00A23C8C" w:rsidP="0029569E">
    <w:pPr>
      <w:pStyle w:val="Header"/>
      <w:tabs>
        <w:tab w:val="clear" w:pos="4536"/>
        <w:tab w:val="clear" w:pos="9072"/>
      </w:tabs>
      <w:ind w:left="-426"/>
      <w:jc w:val="center"/>
    </w:pPr>
    <w:r w:rsidRPr="00FE679A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13862"/>
    <w:rsid w:val="000160AF"/>
    <w:rsid w:val="000200FA"/>
    <w:rsid w:val="00022A7B"/>
    <w:rsid w:val="00036C16"/>
    <w:rsid w:val="00062568"/>
    <w:rsid w:val="000674CD"/>
    <w:rsid w:val="00071868"/>
    <w:rsid w:val="000A44B5"/>
    <w:rsid w:val="000B2C7F"/>
    <w:rsid w:val="000B35AF"/>
    <w:rsid w:val="000B67E9"/>
    <w:rsid w:val="000E7508"/>
    <w:rsid w:val="00105B14"/>
    <w:rsid w:val="00111C81"/>
    <w:rsid w:val="0011236E"/>
    <w:rsid w:val="001242E8"/>
    <w:rsid w:val="00183D1D"/>
    <w:rsid w:val="001C32C8"/>
    <w:rsid w:val="001C6211"/>
    <w:rsid w:val="001D60B8"/>
    <w:rsid w:val="001E0267"/>
    <w:rsid w:val="001E168C"/>
    <w:rsid w:val="001F2DA4"/>
    <w:rsid w:val="001F53B0"/>
    <w:rsid w:val="00203752"/>
    <w:rsid w:val="00205446"/>
    <w:rsid w:val="00225843"/>
    <w:rsid w:val="002307E1"/>
    <w:rsid w:val="00231B60"/>
    <w:rsid w:val="00236E2A"/>
    <w:rsid w:val="00255D59"/>
    <w:rsid w:val="002563DD"/>
    <w:rsid w:val="0026112C"/>
    <w:rsid w:val="00274029"/>
    <w:rsid w:val="00291518"/>
    <w:rsid w:val="0029569E"/>
    <w:rsid w:val="002968A5"/>
    <w:rsid w:val="002A0C16"/>
    <w:rsid w:val="002B272D"/>
    <w:rsid w:val="002C3D6C"/>
    <w:rsid w:val="002D54EA"/>
    <w:rsid w:val="002E6F5B"/>
    <w:rsid w:val="002F233D"/>
    <w:rsid w:val="00301FD5"/>
    <w:rsid w:val="00307EBE"/>
    <w:rsid w:val="003122D2"/>
    <w:rsid w:val="003202AE"/>
    <w:rsid w:val="00346830"/>
    <w:rsid w:val="0039258D"/>
    <w:rsid w:val="00393BCC"/>
    <w:rsid w:val="003C48CC"/>
    <w:rsid w:val="003D1A55"/>
    <w:rsid w:val="003D6097"/>
    <w:rsid w:val="003D7BB3"/>
    <w:rsid w:val="003F4EA0"/>
    <w:rsid w:val="004121F9"/>
    <w:rsid w:val="00413CDA"/>
    <w:rsid w:val="00414D57"/>
    <w:rsid w:val="004219B7"/>
    <w:rsid w:val="00433A3B"/>
    <w:rsid w:val="00440CA4"/>
    <w:rsid w:val="00463286"/>
    <w:rsid w:val="004676A9"/>
    <w:rsid w:val="0048173B"/>
    <w:rsid w:val="00483712"/>
    <w:rsid w:val="004A1C4B"/>
    <w:rsid w:val="004D14FB"/>
    <w:rsid w:val="004F599E"/>
    <w:rsid w:val="004F627A"/>
    <w:rsid w:val="00500CCF"/>
    <w:rsid w:val="0051434B"/>
    <w:rsid w:val="00522845"/>
    <w:rsid w:val="005315B9"/>
    <w:rsid w:val="00551B67"/>
    <w:rsid w:val="0056447B"/>
    <w:rsid w:val="0057390C"/>
    <w:rsid w:val="005739A8"/>
    <w:rsid w:val="0058302D"/>
    <w:rsid w:val="00593ED7"/>
    <w:rsid w:val="005A339E"/>
    <w:rsid w:val="005B3704"/>
    <w:rsid w:val="005D0BEE"/>
    <w:rsid w:val="005E07C8"/>
    <w:rsid w:val="005E3010"/>
    <w:rsid w:val="005F604C"/>
    <w:rsid w:val="005F7ADE"/>
    <w:rsid w:val="00601750"/>
    <w:rsid w:val="00604251"/>
    <w:rsid w:val="006162A2"/>
    <w:rsid w:val="00640384"/>
    <w:rsid w:val="006473C8"/>
    <w:rsid w:val="00655FD7"/>
    <w:rsid w:val="0066430F"/>
    <w:rsid w:val="0069315B"/>
    <w:rsid w:val="00694628"/>
    <w:rsid w:val="006A02A6"/>
    <w:rsid w:val="006A79DA"/>
    <w:rsid w:val="006D02B7"/>
    <w:rsid w:val="006D02DF"/>
    <w:rsid w:val="006D3C4B"/>
    <w:rsid w:val="006D45EB"/>
    <w:rsid w:val="006E0235"/>
    <w:rsid w:val="006E0405"/>
    <w:rsid w:val="006F141B"/>
    <w:rsid w:val="00711A02"/>
    <w:rsid w:val="00790B73"/>
    <w:rsid w:val="00792D7B"/>
    <w:rsid w:val="00796FA0"/>
    <w:rsid w:val="007A0FF3"/>
    <w:rsid w:val="007A78D2"/>
    <w:rsid w:val="007B7D89"/>
    <w:rsid w:val="007D0774"/>
    <w:rsid w:val="007E0928"/>
    <w:rsid w:val="007E3DC8"/>
    <w:rsid w:val="0080402E"/>
    <w:rsid w:val="008057A3"/>
    <w:rsid w:val="00811D0E"/>
    <w:rsid w:val="00812518"/>
    <w:rsid w:val="00822642"/>
    <w:rsid w:val="00822B2E"/>
    <w:rsid w:val="00834B11"/>
    <w:rsid w:val="0084117E"/>
    <w:rsid w:val="00862E77"/>
    <w:rsid w:val="00893386"/>
    <w:rsid w:val="008B1E50"/>
    <w:rsid w:val="008D3507"/>
    <w:rsid w:val="0090415D"/>
    <w:rsid w:val="00904D42"/>
    <w:rsid w:val="009107EA"/>
    <w:rsid w:val="00930C86"/>
    <w:rsid w:val="0093101B"/>
    <w:rsid w:val="009358D9"/>
    <w:rsid w:val="00956363"/>
    <w:rsid w:val="00971BCD"/>
    <w:rsid w:val="00993C09"/>
    <w:rsid w:val="009B06F3"/>
    <w:rsid w:val="009B763B"/>
    <w:rsid w:val="009C2E40"/>
    <w:rsid w:val="009E023D"/>
    <w:rsid w:val="009F6FA6"/>
    <w:rsid w:val="00A0648C"/>
    <w:rsid w:val="00A06D8E"/>
    <w:rsid w:val="00A11BA8"/>
    <w:rsid w:val="00A234B0"/>
    <w:rsid w:val="00A23C8C"/>
    <w:rsid w:val="00A23D61"/>
    <w:rsid w:val="00A345EB"/>
    <w:rsid w:val="00A5203D"/>
    <w:rsid w:val="00A82107"/>
    <w:rsid w:val="00A85D2F"/>
    <w:rsid w:val="00AB737E"/>
    <w:rsid w:val="00AC11AA"/>
    <w:rsid w:val="00AD0EF5"/>
    <w:rsid w:val="00AD307C"/>
    <w:rsid w:val="00AE3401"/>
    <w:rsid w:val="00AF27EF"/>
    <w:rsid w:val="00B03DA0"/>
    <w:rsid w:val="00B04C94"/>
    <w:rsid w:val="00B23EE1"/>
    <w:rsid w:val="00B244BB"/>
    <w:rsid w:val="00B4549E"/>
    <w:rsid w:val="00B52772"/>
    <w:rsid w:val="00B53507"/>
    <w:rsid w:val="00B543B7"/>
    <w:rsid w:val="00B70E47"/>
    <w:rsid w:val="00B84B76"/>
    <w:rsid w:val="00B93B42"/>
    <w:rsid w:val="00B93C1A"/>
    <w:rsid w:val="00BA1BE2"/>
    <w:rsid w:val="00BE6B3C"/>
    <w:rsid w:val="00BF7D8E"/>
    <w:rsid w:val="00C06CD2"/>
    <w:rsid w:val="00C07453"/>
    <w:rsid w:val="00C14E8D"/>
    <w:rsid w:val="00C32F35"/>
    <w:rsid w:val="00C3364A"/>
    <w:rsid w:val="00C51834"/>
    <w:rsid w:val="00C53A1A"/>
    <w:rsid w:val="00C5728D"/>
    <w:rsid w:val="00C70073"/>
    <w:rsid w:val="00C72DAB"/>
    <w:rsid w:val="00C74758"/>
    <w:rsid w:val="00C75823"/>
    <w:rsid w:val="00C768EC"/>
    <w:rsid w:val="00CA060C"/>
    <w:rsid w:val="00CB303E"/>
    <w:rsid w:val="00CC2673"/>
    <w:rsid w:val="00CC70D5"/>
    <w:rsid w:val="00D3680A"/>
    <w:rsid w:val="00D41C68"/>
    <w:rsid w:val="00D512B0"/>
    <w:rsid w:val="00D52877"/>
    <w:rsid w:val="00D66286"/>
    <w:rsid w:val="00D722A9"/>
    <w:rsid w:val="00D732DA"/>
    <w:rsid w:val="00D815D3"/>
    <w:rsid w:val="00D95E29"/>
    <w:rsid w:val="00DA14C1"/>
    <w:rsid w:val="00DA18CC"/>
    <w:rsid w:val="00DB11FA"/>
    <w:rsid w:val="00DB1687"/>
    <w:rsid w:val="00DB33C1"/>
    <w:rsid w:val="00DC1CB2"/>
    <w:rsid w:val="00DD743F"/>
    <w:rsid w:val="00DF7CC8"/>
    <w:rsid w:val="00E06E49"/>
    <w:rsid w:val="00E23A7E"/>
    <w:rsid w:val="00E315C0"/>
    <w:rsid w:val="00E3407C"/>
    <w:rsid w:val="00E343DC"/>
    <w:rsid w:val="00E36036"/>
    <w:rsid w:val="00E6086D"/>
    <w:rsid w:val="00E9245B"/>
    <w:rsid w:val="00E95941"/>
    <w:rsid w:val="00E96646"/>
    <w:rsid w:val="00EA38C7"/>
    <w:rsid w:val="00EA5162"/>
    <w:rsid w:val="00EB2BA4"/>
    <w:rsid w:val="00ED32D9"/>
    <w:rsid w:val="00EE4CD4"/>
    <w:rsid w:val="00EE6CBF"/>
    <w:rsid w:val="00F00D9A"/>
    <w:rsid w:val="00F04A93"/>
    <w:rsid w:val="00F1197D"/>
    <w:rsid w:val="00F13854"/>
    <w:rsid w:val="00F33D80"/>
    <w:rsid w:val="00F34D89"/>
    <w:rsid w:val="00F76B82"/>
    <w:rsid w:val="00F865B2"/>
    <w:rsid w:val="00FB0083"/>
    <w:rsid w:val="00FC4A83"/>
    <w:rsid w:val="00FE679A"/>
    <w:rsid w:val="00FF1063"/>
    <w:rsid w:val="00FF2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43F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DocumentMap">
    <w:name w:val="Document Map"/>
    <w:basedOn w:val="Normal"/>
    <w:link w:val="DocumentMapChar"/>
    <w:uiPriority w:val="99"/>
    <w:semiHidden/>
    <w:rsid w:val="00393BC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542A1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34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171</Words>
  <Characters>1181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</dc:title>
  <dc:subject/>
  <dc:creator>Gyetvai Péter</dc:creator>
  <cp:keywords/>
  <dc:description/>
  <cp:lastModifiedBy>USER</cp:lastModifiedBy>
  <cp:revision>2</cp:revision>
  <cp:lastPrinted>2014-06-04T06:36:00Z</cp:lastPrinted>
  <dcterms:created xsi:type="dcterms:W3CDTF">2014-11-20T18:53:00Z</dcterms:created>
  <dcterms:modified xsi:type="dcterms:W3CDTF">2014-11-20T18:53:00Z</dcterms:modified>
</cp:coreProperties>
</file>