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D31" w:rsidRPr="003122D2" w:rsidRDefault="00E92D31" w:rsidP="003122D2">
      <w:pPr>
        <w:ind w:right="-1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15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. sz. Kiküldetési Rendelvény</w:t>
      </w:r>
    </w:p>
    <w:p w:rsidR="00E92D31" w:rsidRPr="0053353A" w:rsidRDefault="00E92D31" w:rsidP="00185AFD">
      <w:pPr>
        <w:ind w:right="-1"/>
        <w:jc w:val="both"/>
        <w:rPr>
          <w:rFonts w:ascii="Times New Roman" w:hAnsi="Times New Roman"/>
        </w:rPr>
      </w:pPr>
    </w:p>
    <w:p w:rsidR="00E92D31" w:rsidRDefault="00E92D31" w:rsidP="003122D2">
      <w:pPr>
        <w:ind w:right="-1"/>
        <w:jc w:val="both"/>
        <w:rPr>
          <w:rFonts w:ascii="Times New Roman" w:hAnsi="Times New Roman"/>
        </w:rPr>
      </w:pPr>
    </w:p>
    <w:p w:rsidR="00E92D31" w:rsidRPr="003122D2" w:rsidRDefault="00E92D31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2014.11.15.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E92D31" w:rsidRDefault="00E92D31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E92D31" w:rsidRPr="003122D2" w:rsidRDefault="00E92D31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E92D31" w:rsidRDefault="00E92D31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FÜZESABONY</w:t>
      </w:r>
      <w:r w:rsidRPr="00BA228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HERÉD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Molnár R.</w:t>
      </w:r>
    </w:p>
    <w:p w:rsidR="00E92D31" w:rsidRDefault="00E92D31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VERPELÉT</w:t>
      </w:r>
      <w:r w:rsidRPr="00BC48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MARKAZ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Orovecz T.</w:t>
      </w:r>
    </w:p>
    <w:p w:rsidR="00E92D31" w:rsidRDefault="00E92D31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DOMOSZLÓ</w:t>
      </w:r>
      <w:r w:rsidRPr="00BC48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GY.TARJÁN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Dudás S.</w:t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Jávorszki Z.</w:t>
      </w:r>
    </w:p>
    <w:p w:rsidR="00E92D31" w:rsidRDefault="00E92D31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DETK</w:t>
      </w:r>
      <w:r w:rsidRPr="00BC48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BÉLAPÁTFALVA</w:t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Derda J.</w:t>
      </w:r>
    </w:p>
    <w:p w:rsidR="00E92D31" w:rsidRDefault="00E92D31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NAGYRÉDE</w:t>
      </w:r>
      <w:r w:rsidRPr="00BC48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BESENYŐTELEK</w:t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Pásztory K.</w:t>
      </w:r>
    </w:p>
    <w:p w:rsidR="00E92D31" w:rsidRDefault="00E92D31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PÉTERVÁSÁRA</w:t>
      </w:r>
      <w:r w:rsidRPr="00BC48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A.TÁLYA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Kasza D.</w:t>
      </w:r>
      <w:r>
        <w:rPr>
          <w:rFonts w:ascii="Times New Roman" w:hAnsi="Times New Roman"/>
        </w:rPr>
        <w:tab/>
        <w:t>Gyetvai B.</w:t>
      </w:r>
    </w:p>
    <w:p w:rsidR="00E92D31" w:rsidRDefault="00E92D31" w:rsidP="00510D98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MAKLÁR</w:t>
      </w:r>
      <w:r w:rsidRPr="0054319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BORSOD</w:t>
      </w:r>
      <w:r w:rsidRPr="003122D2">
        <w:rPr>
          <w:rFonts w:ascii="Times New Roman" w:hAnsi="Times New Roman"/>
        </w:rPr>
        <w:t>NÁDASD</w:t>
      </w:r>
      <w:r w:rsidRPr="00510D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E01B06">
        <w:rPr>
          <w:rFonts w:ascii="Times New Roman" w:hAnsi="Times New Roman"/>
          <w:b/>
        </w:rPr>
        <w:t>Nógrád megyei játékvezetők</w:t>
      </w:r>
      <w:r>
        <w:rPr>
          <w:rFonts w:ascii="Times New Roman" w:hAnsi="Times New Roman"/>
        </w:rPr>
        <w:tab/>
        <w:t xml:space="preserve">                         </w:t>
      </w:r>
      <w:r w:rsidRPr="000D325F">
        <w:rPr>
          <w:rFonts w:ascii="Times New Roman" w:hAnsi="Times New Roman"/>
          <w:b/>
          <w:color w:val="0070C0"/>
        </w:rPr>
        <w:t>Domoszlai János</w:t>
      </w:r>
    </w:p>
    <w:p w:rsidR="00E92D31" w:rsidRPr="003122D2" w:rsidRDefault="00E92D31" w:rsidP="00771D68">
      <w:pPr>
        <w:ind w:right="-1"/>
        <w:jc w:val="both"/>
        <w:rPr>
          <w:rFonts w:ascii="Times New Roman" w:hAnsi="Times New Roman"/>
        </w:rPr>
      </w:pPr>
    </w:p>
    <w:p w:rsidR="00E92D31" w:rsidRPr="003122D2" w:rsidRDefault="00E92D31" w:rsidP="00AD422A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E92D31" w:rsidRDefault="00E92D31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TARNAMÉRA </w:t>
      </w:r>
      <w:r w:rsidRPr="003122D2">
        <w:rPr>
          <w:rFonts w:ascii="Times New Roman" w:hAnsi="Times New Roman"/>
        </w:rPr>
        <w:tab/>
        <w:t>CSÁNY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Koroknai Á.       </w:t>
      </w:r>
      <w:r w:rsidRPr="000D325F">
        <w:rPr>
          <w:rFonts w:ascii="Times New Roman" w:hAnsi="Times New Roman"/>
          <w:b/>
          <w:color w:val="0070C0"/>
        </w:rPr>
        <w:t>Kiss Tibor</w:t>
      </w:r>
    </w:p>
    <w:p w:rsidR="00E92D31" w:rsidRDefault="00E92D31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ZAGYVASZÁNTÓ</w:t>
      </w:r>
      <w:r w:rsidRPr="00E01B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MÁTRABALLA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Kiss G.</w:t>
      </w:r>
    </w:p>
    <w:p w:rsidR="00E92D31" w:rsidRDefault="00E92D31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LŐRINCI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 xml:space="preserve">SE 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>(csak felnőtt)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Lucián J.</w:t>
      </w:r>
      <w:r>
        <w:rPr>
          <w:rFonts w:ascii="Times New Roman" w:hAnsi="Times New Roman"/>
        </w:rPr>
        <w:tab/>
        <w:t>Motsidlovszky A. Bodon P.</w:t>
      </w:r>
    </w:p>
    <w:p w:rsidR="00E92D31" w:rsidRDefault="00E92D31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PETŐFIBÁNYA</w:t>
      </w:r>
      <w:r w:rsidRPr="00E01B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NOVAJ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Kelemen A. II </w:t>
      </w:r>
      <w:r>
        <w:rPr>
          <w:rFonts w:ascii="Times New Roman" w:hAnsi="Times New Roman"/>
        </w:rPr>
        <w:tab/>
        <w:t>Zsákai Zs.</w:t>
      </w:r>
      <w:r>
        <w:rPr>
          <w:rFonts w:ascii="Times New Roman" w:hAnsi="Times New Roman"/>
        </w:rPr>
        <w:tab/>
        <w:t>Fehér R.</w:t>
      </w:r>
    </w:p>
    <w:p w:rsidR="00E92D31" w:rsidRDefault="00E92D31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POROSZLÓ</w:t>
      </w:r>
      <w:r w:rsidRPr="00E01B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EGERSZÓLÁT</w:t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Daru 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Farkas D.</w:t>
      </w:r>
    </w:p>
    <w:p w:rsidR="00E92D31" w:rsidRDefault="00E92D31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ENERGIA SC</w:t>
      </w:r>
      <w:r w:rsidRPr="00E01B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HATVAN LOK.</w:t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>Nagy P.</w:t>
      </w:r>
      <w:r>
        <w:rPr>
          <w:rFonts w:ascii="Times New Roman" w:hAnsi="Times New Roman"/>
        </w:rPr>
        <w:tab/>
        <w:t xml:space="preserve">Aux L.                 </w:t>
      </w:r>
      <w:r w:rsidRPr="000D325F">
        <w:rPr>
          <w:rFonts w:ascii="Times New Roman" w:hAnsi="Times New Roman"/>
          <w:b/>
          <w:color w:val="0070C0"/>
        </w:rPr>
        <w:t>Reibl Imre</w:t>
      </w:r>
    </w:p>
    <w:p w:rsidR="00E92D31" w:rsidRDefault="00E92D31" w:rsidP="003122D2">
      <w:pPr>
        <w:ind w:right="-1"/>
        <w:rPr>
          <w:rFonts w:ascii="Times New Roman" w:hAnsi="Times New Roman"/>
        </w:rPr>
      </w:pPr>
    </w:p>
    <w:p w:rsidR="00E92D31" w:rsidRPr="004260E5" w:rsidRDefault="00E92D31" w:rsidP="00174FC3">
      <w:pPr>
        <w:ind w:right="-1"/>
        <w:jc w:val="both"/>
        <w:rPr>
          <w:rFonts w:ascii="Times New Roman" w:hAnsi="Times New Roman"/>
          <w:b/>
          <w:sz w:val="18"/>
          <w:szCs w:val="1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 xml:space="preserve">IV. osztály </w:t>
      </w:r>
      <w:r w:rsidRPr="003122D2">
        <w:rPr>
          <w:rFonts w:ascii="Times New Roman" w:hAnsi="Times New Roman"/>
          <w:b/>
          <w:i/>
          <w:u w:val="single"/>
        </w:rPr>
        <w:t>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  <w:r>
        <w:rPr>
          <w:rFonts w:ascii="Times New Roman" w:hAnsi="Times New Roman"/>
          <w:b/>
          <w:i/>
          <w:sz w:val="18"/>
          <w:szCs w:val="18"/>
          <w:u w:val="single"/>
        </w:rPr>
        <w:t>(pótolt mérk.)</w:t>
      </w:r>
    </w:p>
    <w:p w:rsidR="00E92D31" w:rsidRDefault="00E92D31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ÁTÁNY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MIKÓFALVA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Báder J.</w:t>
      </w:r>
      <w:r>
        <w:rPr>
          <w:rFonts w:ascii="Times New Roman" w:hAnsi="Times New Roman"/>
        </w:rPr>
        <w:tab/>
        <w:t>Krajczár Cs.</w:t>
      </w:r>
      <w:r>
        <w:rPr>
          <w:rFonts w:ascii="Times New Roman" w:hAnsi="Times New Roman"/>
        </w:rPr>
        <w:tab/>
        <w:t>Lakatos N.</w:t>
      </w:r>
    </w:p>
    <w:p w:rsidR="00E92D31" w:rsidRDefault="00E92D31" w:rsidP="003122D2">
      <w:pPr>
        <w:ind w:right="-1"/>
        <w:rPr>
          <w:rFonts w:ascii="Times New Roman" w:hAnsi="Times New Roman"/>
        </w:rPr>
      </w:pPr>
    </w:p>
    <w:p w:rsidR="00E92D31" w:rsidRPr="003122D2" w:rsidRDefault="00E92D31" w:rsidP="003122D2">
      <w:pPr>
        <w:ind w:right="-1"/>
        <w:jc w:val="both"/>
        <w:rPr>
          <w:rFonts w:ascii="Times New Roman" w:hAnsi="Times New Roman"/>
        </w:rPr>
      </w:pPr>
    </w:p>
    <w:p w:rsidR="00E92D31" w:rsidRPr="003122D2" w:rsidRDefault="00E92D31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2014.11.16.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E92D31" w:rsidRDefault="00E92D31" w:rsidP="00AD422A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E92D31" w:rsidRPr="003122D2" w:rsidRDefault="00E92D31" w:rsidP="00AD422A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E92D31" w:rsidRDefault="00E92D31" w:rsidP="00BC4847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EGERSZALÓK</w:t>
      </w:r>
      <w:r w:rsidRPr="00F543A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GY.HALÁSZ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Lovas N.</w:t>
      </w:r>
    </w:p>
    <w:p w:rsidR="00E92D31" w:rsidRPr="003122D2" w:rsidRDefault="00E92D31" w:rsidP="003122D2">
      <w:pPr>
        <w:ind w:right="-1"/>
        <w:jc w:val="both"/>
        <w:rPr>
          <w:rFonts w:ascii="Times New Roman" w:hAnsi="Times New Roman"/>
        </w:rPr>
      </w:pPr>
    </w:p>
    <w:p w:rsidR="00E92D31" w:rsidRPr="003122D2" w:rsidRDefault="00E92D31" w:rsidP="00AD422A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E92D31" w:rsidRDefault="00E92D31" w:rsidP="00875C1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ERDŐTELEK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VISONTA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Szert B.</w:t>
      </w:r>
    </w:p>
    <w:p w:rsidR="00E92D31" w:rsidRDefault="00E92D31" w:rsidP="00875C1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MÁTRADERECSKE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HEVES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Kónya I.</w:t>
      </w:r>
      <w:r>
        <w:rPr>
          <w:rFonts w:ascii="Times New Roman" w:hAnsi="Times New Roman"/>
        </w:rPr>
        <w:tab/>
        <w:t>Berényi Á.</w:t>
      </w:r>
      <w:r>
        <w:rPr>
          <w:rFonts w:ascii="Times New Roman" w:hAnsi="Times New Roman"/>
        </w:rPr>
        <w:tab/>
        <w:t>Orovecz T.</w:t>
      </w:r>
    </w:p>
    <w:p w:rsidR="00E92D31" w:rsidRDefault="00E92D31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SZÜCSI</w:t>
      </w:r>
      <w:r w:rsidRPr="003621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TARNALELESZ</w:t>
      </w:r>
      <w:r>
        <w:rPr>
          <w:rFonts w:ascii="Times New Roman" w:hAnsi="Times New Roman"/>
        </w:rPr>
        <w:tab/>
        <w:t>Szarvas L.</w:t>
      </w:r>
      <w:r>
        <w:rPr>
          <w:rFonts w:ascii="Times New Roman" w:hAnsi="Times New Roman"/>
        </w:rPr>
        <w:tab/>
        <w:t>Tóth 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I.</w:t>
      </w:r>
    </w:p>
    <w:p w:rsidR="00E92D31" w:rsidRPr="003122D2" w:rsidRDefault="00E92D31" w:rsidP="003122D2">
      <w:pPr>
        <w:ind w:right="-1"/>
        <w:rPr>
          <w:rFonts w:ascii="Times New Roman" w:hAnsi="Times New Roman"/>
        </w:rPr>
      </w:pPr>
    </w:p>
    <w:sectPr w:rsidR="00E92D31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D31" w:rsidRDefault="00E92D31" w:rsidP="009107EA">
      <w:r>
        <w:separator/>
      </w:r>
    </w:p>
  </w:endnote>
  <w:endnote w:type="continuationSeparator" w:id="0">
    <w:p w:rsidR="00E92D31" w:rsidRDefault="00E92D31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31" w:rsidRDefault="00E92D31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D31" w:rsidRDefault="00E92D31" w:rsidP="009107EA">
      <w:r>
        <w:separator/>
      </w:r>
    </w:p>
  </w:footnote>
  <w:footnote w:type="continuationSeparator" w:id="0">
    <w:p w:rsidR="00E92D31" w:rsidRDefault="00E92D31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31" w:rsidRPr="009107EA" w:rsidRDefault="00E92D31" w:rsidP="0029569E">
    <w:pPr>
      <w:pStyle w:val="Header"/>
      <w:tabs>
        <w:tab w:val="clear" w:pos="4536"/>
        <w:tab w:val="clear" w:pos="9072"/>
      </w:tabs>
      <w:ind w:left="-426"/>
      <w:jc w:val="center"/>
    </w:pPr>
    <w:r w:rsidRPr="006C4CBD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044D5"/>
    <w:rsid w:val="0002069D"/>
    <w:rsid w:val="000213ED"/>
    <w:rsid w:val="0003304F"/>
    <w:rsid w:val="0003592F"/>
    <w:rsid w:val="00054F25"/>
    <w:rsid w:val="00062568"/>
    <w:rsid w:val="00065AD6"/>
    <w:rsid w:val="00071868"/>
    <w:rsid w:val="00073789"/>
    <w:rsid w:val="00077885"/>
    <w:rsid w:val="00094BF2"/>
    <w:rsid w:val="000A1542"/>
    <w:rsid w:val="000A38DF"/>
    <w:rsid w:val="000A44B5"/>
    <w:rsid w:val="000B67E9"/>
    <w:rsid w:val="000D325F"/>
    <w:rsid w:val="000F1A58"/>
    <w:rsid w:val="001073B7"/>
    <w:rsid w:val="00110742"/>
    <w:rsid w:val="00121A95"/>
    <w:rsid w:val="00134B96"/>
    <w:rsid w:val="00152D8A"/>
    <w:rsid w:val="00154C8D"/>
    <w:rsid w:val="00174FC3"/>
    <w:rsid w:val="001765FF"/>
    <w:rsid w:val="00185AFD"/>
    <w:rsid w:val="00187501"/>
    <w:rsid w:val="001A33B8"/>
    <w:rsid w:val="001A7ECA"/>
    <w:rsid w:val="001D60B8"/>
    <w:rsid w:val="001E168C"/>
    <w:rsid w:val="001F07E8"/>
    <w:rsid w:val="001F352E"/>
    <w:rsid w:val="00203752"/>
    <w:rsid w:val="00210ACA"/>
    <w:rsid w:val="0021648D"/>
    <w:rsid w:val="00225843"/>
    <w:rsid w:val="0025425F"/>
    <w:rsid w:val="00291518"/>
    <w:rsid w:val="0029569E"/>
    <w:rsid w:val="002A0C16"/>
    <w:rsid w:val="002B272D"/>
    <w:rsid w:val="002C4EC5"/>
    <w:rsid w:val="002C6C59"/>
    <w:rsid w:val="002D27AE"/>
    <w:rsid w:val="002D3DEE"/>
    <w:rsid w:val="002E4054"/>
    <w:rsid w:val="002E6AC9"/>
    <w:rsid w:val="002E7691"/>
    <w:rsid w:val="003122D2"/>
    <w:rsid w:val="003131EB"/>
    <w:rsid w:val="003202AE"/>
    <w:rsid w:val="00335CE0"/>
    <w:rsid w:val="00340433"/>
    <w:rsid w:val="0035314D"/>
    <w:rsid w:val="0036214A"/>
    <w:rsid w:val="00364FAD"/>
    <w:rsid w:val="00371657"/>
    <w:rsid w:val="00376956"/>
    <w:rsid w:val="00395B3E"/>
    <w:rsid w:val="003A63DA"/>
    <w:rsid w:val="003A7E3E"/>
    <w:rsid w:val="003B49AF"/>
    <w:rsid w:val="003B6245"/>
    <w:rsid w:val="003D6097"/>
    <w:rsid w:val="003D6A87"/>
    <w:rsid w:val="003D7BB3"/>
    <w:rsid w:val="003F3C67"/>
    <w:rsid w:val="003F4EA0"/>
    <w:rsid w:val="004121F9"/>
    <w:rsid w:val="0041277E"/>
    <w:rsid w:val="004260E5"/>
    <w:rsid w:val="00426BC9"/>
    <w:rsid w:val="004A1C4B"/>
    <w:rsid w:val="004B1C12"/>
    <w:rsid w:val="004B3EC2"/>
    <w:rsid w:val="004D14FB"/>
    <w:rsid w:val="004D1BBF"/>
    <w:rsid w:val="004F599E"/>
    <w:rsid w:val="004F5A7E"/>
    <w:rsid w:val="004F627A"/>
    <w:rsid w:val="00500CCF"/>
    <w:rsid w:val="00510D98"/>
    <w:rsid w:val="00511201"/>
    <w:rsid w:val="005132F5"/>
    <w:rsid w:val="00520A3A"/>
    <w:rsid w:val="00522845"/>
    <w:rsid w:val="00526A42"/>
    <w:rsid w:val="005315B9"/>
    <w:rsid w:val="0053353A"/>
    <w:rsid w:val="005335FD"/>
    <w:rsid w:val="00540E6E"/>
    <w:rsid w:val="0054319F"/>
    <w:rsid w:val="00551B67"/>
    <w:rsid w:val="00557663"/>
    <w:rsid w:val="0056447B"/>
    <w:rsid w:val="00570DBD"/>
    <w:rsid w:val="005739A8"/>
    <w:rsid w:val="005975FC"/>
    <w:rsid w:val="005A2E1D"/>
    <w:rsid w:val="005A339E"/>
    <w:rsid w:val="005A443F"/>
    <w:rsid w:val="005E1158"/>
    <w:rsid w:val="005E7B24"/>
    <w:rsid w:val="005F604C"/>
    <w:rsid w:val="005F701F"/>
    <w:rsid w:val="006229F3"/>
    <w:rsid w:val="00642A38"/>
    <w:rsid w:val="00655FD7"/>
    <w:rsid w:val="0069315B"/>
    <w:rsid w:val="00695BDE"/>
    <w:rsid w:val="006B3EB2"/>
    <w:rsid w:val="006B46F1"/>
    <w:rsid w:val="006C16E8"/>
    <w:rsid w:val="006C1D6E"/>
    <w:rsid w:val="006C4CBD"/>
    <w:rsid w:val="006D63CD"/>
    <w:rsid w:val="006E0405"/>
    <w:rsid w:val="006F141B"/>
    <w:rsid w:val="00720A65"/>
    <w:rsid w:val="00747FBF"/>
    <w:rsid w:val="007552DA"/>
    <w:rsid w:val="00766892"/>
    <w:rsid w:val="00771D68"/>
    <w:rsid w:val="00774811"/>
    <w:rsid w:val="00775ED6"/>
    <w:rsid w:val="00780009"/>
    <w:rsid w:val="00792713"/>
    <w:rsid w:val="007A0FF3"/>
    <w:rsid w:val="007B6677"/>
    <w:rsid w:val="007E1A83"/>
    <w:rsid w:val="007E3DC8"/>
    <w:rsid w:val="007E4CE0"/>
    <w:rsid w:val="007E6D48"/>
    <w:rsid w:val="0080402E"/>
    <w:rsid w:val="008042C4"/>
    <w:rsid w:val="00820985"/>
    <w:rsid w:val="00834B11"/>
    <w:rsid w:val="00836FB8"/>
    <w:rsid w:val="00844898"/>
    <w:rsid w:val="00851697"/>
    <w:rsid w:val="00854F6C"/>
    <w:rsid w:val="00863E03"/>
    <w:rsid w:val="0086634D"/>
    <w:rsid w:val="00875C12"/>
    <w:rsid w:val="00887E95"/>
    <w:rsid w:val="00893386"/>
    <w:rsid w:val="008962FA"/>
    <w:rsid w:val="008E339E"/>
    <w:rsid w:val="008E705C"/>
    <w:rsid w:val="009107EA"/>
    <w:rsid w:val="009125A1"/>
    <w:rsid w:val="0091407F"/>
    <w:rsid w:val="00924AD1"/>
    <w:rsid w:val="009377C5"/>
    <w:rsid w:val="00961807"/>
    <w:rsid w:val="00993C09"/>
    <w:rsid w:val="009B74DE"/>
    <w:rsid w:val="009E023D"/>
    <w:rsid w:val="009E08A2"/>
    <w:rsid w:val="00A1332E"/>
    <w:rsid w:val="00A13381"/>
    <w:rsid w:val="00A3069F"/>
    <w:rsid w:val="00A37734"/>
    <w:rsid w:val="00A5102E"/>
    <w:rsid w:val="00A563BD"/>
    <w:rsid w:val="00A6042F"/>
    <w:rsid w:val="00A6609D"/>
    <w:rsid w:val="00A70F36"/>
    <w:rsid w:val="00A746AF"/>
    <w:rsid w:val="00AC5B4C"/>
    <w:rsid w:val="00AD422A"/>
    <w:rsid w:val="00AF27EF"/>
    <w:rsid w:val="00AF64BC"/>
    <w:rsid w:val="00B03DA0"/>
    <w:rsid w:val="00B04C94"/>
    <w:rsid w:val="00B354C8"/>
    <w:rsid w:val="00B52772"/>
    <w:rsid w:val="00B53507"/>
    <w:rsid w:val="00B846DA"/>
    <w:rsid w:val="00BA2289"/>
    <w:rsid w:val="00BC4847"/>
    <w:rsid w:val="00BE5BD6"/>
    <w:rsid w:val="00BF5717"/>
    <w:rsid w:val="00BF5DAA"/>
    <w:rsid w:val="00BF7D8E"/>
    <w:rsid w:val="00C13CBC"/>
    <w:rsid w:val="00C32F35"/>
    <w:rsid w:val="00C33EB1"/>
    <w:rsid w:val="00C477E1"/>
    <w:rsid w:val="00C5728D"/>
    <w:rsid w:val="00C72DAB"/>
    <w:rsid w:val="00C955AE"/>
    <w:rsid w:val="00CC489C"/>
    <w:rsid w:val="00CF2CD1"/>
    <w:rsid w:val="00D04B22"/>
    <w:rsid w:val="00D05B51"/>
    <w:rsid w:val="00D067FF"/>
    <w:rsid w:val="00D20AF9"/>
    <w:rsid w:val="00D349C3"/>
    <w:rsid w:val="00D45E55"/>
    <w:rsid w:val="00D722A9"/>
    <w:rsid w:val="00D735B7"/>
    <w:rsid w:val="00D74DB1"/>
    <w:rsid w:val="00D815D3"/>
    <w:rsid w:val="00D8685F"/>
    <w:rsid w:val="00D877AE"/>
    <w:rsid w:val="00D92A07"/>
    <w:rsid w:val="00DA14C1"/>
    <w:rsid w:val="00DA18CC"/>
    <w:rsid w:val="00DA6F50"/>
    <w:rsid w:val="00DB11FA"/>
    <w:rsid w:val="00DB1687"/>
    <w:rsid w:val="00DB1BCF"/>
    <w:rsid w:val="00DD1443"/>
    <w:rsid w:val="00DE2500"/>
    <w:rsid w:val="00DE3E56"/>
    <w:rsid w:val="00DF7CC8"/>
    <w:rsid w:val="00E01B06"/>
    <w:rsid w:val="00E417C0"/>
    <w:rsid w:val="00E709BE"/>
    <w:rsid w:val="00E92D31"/>
    <w:rsid w:val="00EB2BA4"/>
    <w:rsid w:val="00EB3C0E"/>
    <w:rsid w:val="00EB5A18"/>
    <w:rsid w:val="00EB736B"/>
    <w:rsid w:val="00ED3A89"/>
    <w:rsid w:val="00EF109E"/>
    <w:rsid w:val="00F06802"/>
    <w:rsid w:val="00F115D6"/>
    <w:rsid w:val="00F176F5"/>
    <w:rsid w:val="00F33D80"/>
    <w:rsid w:val="00F42BB3"/>
    <w:rsid w:val="00F543A0"/>
    <w:rsid w:val="00F84B39"/>
    <w:rsid w:val="00F90A0F"/>
    <w:rsid w:val="00FA15AB"/>
    <w:rsid w:val="00FA3D19"/>
    <w:rsid w:val="00FB5463"/>
    <w:rsid w:val="00FC4A83"/>
    <w:rsid w:val="00FE2AE9"/>
    <w:rsid w:val="00FE5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9AF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04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178</Words>
  <Characters>1230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</dc:title>
  <dc:subject/>
  <dc:creator>Gyetvai Péter</dc:creator>
  <cp:keywords/>
  <dc:description/>
  <cp:lastModifiedBy>h</cp:lastModifiedBy>
  <cp:revision>2</cp:revision>
  <cp:lastPrinted>2014-06-04T06:36:00Z</cp:lastPrinted>
  <dcterms:created xsi:type="dcterms:W3CDTF">2014-11-13T07:45:00Z</dcterms:created>
  <dcterms:modified xsi:type="dcterms:W3CDTF">2014-11-13T07:45:00Z</dcterms:modified>
</cp:coreProperties>
</file>