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65D" w:rsidRDefault="0093365D" w:rsidP="003122D2">
      <w:pPr>
        <w:ind w:right="-1"/>
        <w:jc w:val="both"/>
        <w:rPr>
          <w:rFonts w:ascii="Times New Roman" w:hAnsi="Times New Roman"/>
          <w:b/>
          <w:u w:val="single"/>
        </w:rPr>
      </w:pPr>
    </w:p>
    <w:p w:rsidR="0093365D" w:rsidRPr="003122D2" w:rsidRDefault="0093365D" w:rsidP="003122D2">
      <w:pPr>
        <w:ind w:right="-1"/>
        <w:jc w:val="both"/>
        <w:rPr>
          <w:rFonts w:ascii="Times New Roman" w:hAnsi="Times New Roman"/>
          <w:b/>
          <w:u w:val="single"/>
        </w:rPr>
      </w:pPr>
    </w:p>
    <w:p w:rsidR="0093365D" w:rsidRPr="003122D2" w:rsidRDefault="0093365D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 w:rsidRPr="003122D2">
        <w:rPr>
          <w:rFonts w:ascii="Times New Roman" w:hAnsi="Times New Roman"/>
          <w:b/>
          <w:sz w:val="28"/>
          <w:szCs w:val="28"/>
          <w:u w:val="single"/>
        </w:rPr>
        <w:t xml:space="preserve">2014. </w:t>
      </w:r>
      <w:r>
        <w:rPr>
          <w:rFonts w:ascii="Times New Roman" w:hAnsi="Times New Roman"/>
          <w:b/>
          <w:sz w:val="28"/>
          <w:szCs w:val="28"/>
          <w:u w:val="single"/>
        </w:rPr>
        <w:t>11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08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. 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Ellenőr</w:t>
      </w:r>
    </w:p>
    <w:p w:rsidR="0093365D" w:rsidRDefault="0093365D" w:rsidP="00B06BAB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BESENYŐTELEK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EGERSZALÓK</w:t>
      </w:r>
      <w:r>
        <w:rPr>
          <w:rFonts w:ascii="Times New Roman" w:hAnsi="Times New Roman"/>
        </w:rPr>
        <w:tab/>
        <w:t>dr Lendvai G.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Derda J.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BÉLAPÁTFALVA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Kasza D.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Kocsis J.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HERÉD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VERPELÉT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Bozó I.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</w:t>
      </w:r>
      <w:r w:rsidRPr="00B4549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FÜZESABONY</w:t>
      </w:r>
      <w:r w:rsidRPr="00B4549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Domoszlai L.</w:t>
      </w:r>
    </w:p>
    <w:p w:rsidR="0093365D" w:rsidRPr="003B1621" w:rsidRDefault="0093365D" w:rsidP="003122D2">
      <w:pPr>
        <w:ind w:right="-1"/>
        <w:jc w:val="both"/>
        <w:rPr>
          <w:rFonts w:ascii="Times New Roman" w:hAnsi="Times New Roman"/>
          <w:color w:val="4F81BD"/>
        </w:rPr>
      </w:pP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95941">
        <w:rPr>
          <w:rFonts w:ascii="Times New Roman" w:hAnsi="Times New Roman"/>
          <w:b/>
        </w:rPr>
        <w:t>Nógrád megyei játékvezetők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color w:val="4F81BD"/>
        </w:rPr>
        <w:t>Reibl Imre</w:t>
      </w:r>
    </w:p>
    <w:p w:rsidR="0093365D" w:rsidRDefault="0093365D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B.NÁDASD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PÉTERVÁSÁRA</w:t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Lovas N.</w:t>
      </w:r>
    </w:p>
    <w:p w:rsidR="0093365D" w:rsidRPr="003122D2" w:rsidRDefault="0093365D" w:rsidP="003122D2">
      <w:pPr>
        <w:ind w:right="-1"/>
        <w:jc w:val="both"/>
        <w:rPr>
          <w:rFonts w:ascii="Times New Roman" w:hAnsi="Times New Roman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Default="0093365D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TARNA</w:t>
      </w:r>
      <w:r w:rsidRPr="003122D2">
        <w:rPr>
          <w:rFonts w:ascii="Times New Roman" w:hAnsi="Times New Roman"/>
        </w:rPr>
        <w:t>LELESZ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TARNAMÉRA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Koroknai Á.</w:t>
      </w:r>
    </w:p>
    <w:p w:rsidR="0093365D" w:rsidRPr="003B1621" w:rsidRDefault="0093365D" w:rsidP="003122D2">
      <w:pPr>
        <w:ind w:right="-1"/>
        <w:rPr>
          <w:rFonts w:ascii="Times New Roman" w:hAnsi="Times New Roman"/>
          <w:b/>
          <w:color w:val="4F81BD"/>
        </w:rPr>
      </w:pPr>
      <w:r w:rsidRPr="003122D2">
        <w:rPr>
          <w:rFonts w:ascii="Times New Roman" w:hAnsi="Times New Roman"/>
        </w:rPr>
        <w:t>HEVES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SZÜCSI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>Kelemen A.II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</w:r>
    </w:p>
    <w:p w:rsidR="0093365D" w:rsidRDefault="0093365D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VISONTA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Aux L.</w:t>
      </w:r>
    </w:p>
    <w:p w:rsidR="0093365D" w:rsidRDefault="0093365D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ERDŐTELEK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Czipó Á.</w:t>
      </w:r>
    </w:p>
    <w:p w:rsidR="0093365D" w:rsidRDefault="0093365D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NOVAJ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Jávorszki Z.</w:t>
      </w:r>
    </w:p>
    <w:p w:rsidR="0093365D" w:rsidRDefault="0093365D" w:rsidP="00FB0083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PETŐFIBÁNYA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  <w:t>Kocsárdi P.</w:t>
      </w:r>
    </w:p>
    <w:p w:rsidR="0093365D" w:rsidRPr="003B1621" w:rsidRDefault="0093365D" w:rsidP="003122D2">
      <w:pPr>
        <w:ind w:right="-1"/>
        <w:rPr>
          <w:rFonts w:ascii="Times New Roman" w:hAnsi="Times New Roman"/>
          <w:b/>
          <w:color w:val="4F81BD"/>
        </w:rPr>
      </w:pPr>
      <w:r w:rsidRPr="003122D2">
        <w:rPr>
          <w:rFonts w:ascii="Times New Roman" w:hAnsi="Times New Roman"/>
        </w:rPr>
        <w:t>HATVAN LOK.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Krisztián D.</w:t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 xml:space="preserve"> Pásztory K.  </w:t>
      </w:r>
      <w:r>
        <w:rPr>
          <w:rFonts w:ascii="Times New Roman" w:hAnsi="Times New Roman"/>
          <w:b/>
          <w:color w:val="4F81BD"/>
        </w:rPr>
        <w:t>Berta László</w:t>
      </w:r>
    </w:p>
    <w:p w:rsidR="0093365D" w:rsidRDefault="0093365D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Bodó I.</w:t>
      </w:r>
    </w:p>
    <w:p w:rsidR="0093365D" w:rsidRPr="003122D2" w:rsidRDefault="0093365D" w:rsidP="003122D2">
      <w:pPr>
        <w:ind w:right="-1"/>
        <w:rPr>
          <w:rFonts w:ascii="Times New Roman" w:hAnsi="Times New Roman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Default="0093365D" w:rsidP="000160AF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Kiss G.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Sohajda L.</w:t>
      </w:r>
    </w:p>
    <w:p w:rsidR="0093365D" w:rsidRDefault="0093365D" w:rsidP="000160AF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BALATON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Lakatos N.</w:t>
      </w:r>
    </w:p>
    <w:p w:rsidR="0093365D" w:rsidRPr="003B1621" w:rsidRDefault="0093365D" w:rsidP="000160AF">
      <w:pPr>
        <w:ind w:right="-1"/>
        <w:rPr>
          <w:rFonts w:ascii="Times New Roman" w:hAnsi="Times New Roman"/>
          <w:b/>
          <w:color w:val="4F81BD"/>
        </w:rPr>
      </w:pPr>
      <w:r>
        <w:rPr>
          <w:rFonts w:ascii="Times New Roman" w:hAnsi="Times New Roman"/>
        </w:rPr>
        <w:t xml:space="preserve">HEVESVEZEKÉNY </w:t>
      </w:r>
      <w:r>
        <w:rPr>
          <w:rFonts w:ascii="Times New Roman" w:hAnsi="Times New Roman"/>
        </w:rPr>
        <w:tab/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>Rácz K.</w:t>
      </w:r>
      <w:r>
        <w:rPr>
          <w:rFonts w:ascii="Times New Roman" w:hAnsi="Times New Roman"/>
        </w:rPr>
        <w:tab/>
        <w:t>Jóna K.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3365D" w:rsidRPr="00E45EAA" w:rsidRDefault="0093365D" w:rsidP="000160AF">
      <w:pPr>
        <w:ind w:right="-1"/>
        <w:rPr>
          <w:rFonts w:ascii="Times New Roman" w:hAnsi="Times New Roman"/>
          <w:b/>
          <w:color w:val="4F81BD"/>
        </w:rPr>
      </w:pPr>
      <w:r>
        <w:rPr>
          <w:rFonts w:ascii="Times New Roman" w:hAnsi="Times New Roman"/>
        </w:rPr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Motsidlovszky A. Fehér R.</w:t>
      </w:r>
      <w:r>
        <w:rPr>
          <w:rFonts w:ascii="Times New Roman" w:hAnsi="Times New Roman"/>
        </w:rPr>
        <w:tab/>
        <w:t xml:space="preserve">Fehér V.     </w:t>
      </w:r>
      <w:r>
        <w:rPr>
          <w:rFonts w:ascii="Times New Roman" w:hAnsi="Times New Roman"/>
          <w:b/>
          <w:color w:val="4F81BD"/>
        </w:rPr>
        <w:t>Domoszlai János</w:t>
      </w:r>
    </w:p>
    <w:p w:rsidR="0093365D" w:rsidRDefault="0093365D" w:rsidP="001E0267">
      <w:pPr>
        <w:ind w:right="-1"/>
        <w:rPr>
          <w:rFonts w:ascii="Times New Roman" w:hAnsi="Times New Roman"/>
          <w:b/>
          <w:i/>
          <w:u w:val="single"/>
        </w:rPr>
      </w:pPr>
    </w:p>
    <w:p w:rsidR="0093365D" w:rsidRPr="003122D2" w:rsidRDefault="0093365D" w:rsidP="001E0267">
      <w:pPr>
        <w:ind w:right="-1"/>
        <w:rPr>
          <w:rFonts w:ascii="Times New Roman" w:hAnsi="Times New Roman"/>
        </w:rPr>
      </w:pPr>
    </w:p>
    <w:p w:rsidR="0093365D" w:rsidRPr="003122D2" w:rsidRDefault="0093365D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 w:rsidRPr="003122D2">
        <w:rPr>
          <w:rFonts w:ascii="Times New Roman" w:hAnsi="Times New Roman"/>
          <w:b/>
          <w:sz w:val="28"/>
          <w:szCs w:val="28"/>
          <w:u w:val="single"/>
        </w:rPr>
        <w:t xml:space="preserve">2014. </w:t>
      </w:r>
      <w:r>
        <w:rPr>
          <w:rFonts w:ascii="Times New Roman" w:hAnsi="Times New Roman"/>
          <w:b/>
          <w:sz w:val="28"/>
          <w:szCs w:val="28"/>
          <w:u w:val="single"/>
        </w:rPr>
        <w:t>11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09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. 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Ellenőr</w:t>
      </w:r>
    </w:p>
    <w:p w:rsidR="0093365D" w:rsidRDefault="0093365D" w:rsidP="00B06BAB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Default="0093365D" w:rsidP="00B4549E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MAKLÁR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Osváth E.</w:t>
      </w:r>
    </w:p>
    <w:p w:rsidR="0093365D" w:rsidRDefault="0093365D" w:rsidP="002E6F5B">
      <w:pPr>
        <w:ind w:right="-1"/>
        <w:rPr>
          <w:rFonts w:ascii="Times New Roman" w:hAnsi="Times New Roman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Pr="007A30D2" w:rsidRDefault="0093365D" w:rsidP="005F7ADE">
      <w:pPr>
        <w:ind w:right="-1"/>
        <w:rPr>
          <w:rFonts w:ascii="Times New Roman" w:hAnsi="Times New Roman"/>
          <w:b/>
          <w:color w:val="4F81BD"/>
        </w:rPr>
      </w:pP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ZAGYVASZÁNTÓ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 xml:space="preserve">Kasza D.    </w:t>
      </w:r>
      <w:r>
        <w:rPr>
          <w:rFonts w:ascii="Times New Roman" w:hAnsi="Times New Roman"/>
          <w:b/>
          <w:color w:val="4F81BD"/>
        </w:rPr>
        <w:t>Kiss Tibor</w:t>
      </w:r>
    </w:p>
    <w:p w:rsidR="0093365D" w:rsidRDefault="0093365D" w:rsidP="002E6F5B">
      <w:pPr>
        <w:ind w:right="-1"/>
        <w:rPr>
          <w:rFonts w:ascii="Times New Roman" w:hAnsi="Times New Roman"/>
        </w:rPr>
      </w:pPr>
    </w:p>
    <w:p w:rsidR="0093365D" w:rsidRPr="003122D2" w:rsidRDefault="0093365D" w:rsidP="00B06BAB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3365D" w:rsidRDefault="0093365D" w:rsidP="002D54EA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</w:rPr>
        <w:t xml:space="preserve">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Pásztory K.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</w:p>
    <w:p w:rsidR="0093365D" w:rsidRPr="003122D2" w:rsidRDefault="0093365D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93365D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65D" w:rsidRDefault="0093365D" w:rsidP="009107EA">
      <w:r>
        <w:separator/>
      </w:r>
    </w:p>
  </w:endnote>
  <w:endnote w:type="continuationSeparator" w:id="0">
    <w:p w:rsidR="0093365D" w:rsidRDefault="0093365D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5D" w:rsidRDefault="0093365D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65D" w:rsidRDefault="0093365D" w:rsidP="009107EA">
      <w:r>
        <w:separator/>
      </w:r>
    </w:p>
  </w:footnote>
  <w:footnote w:type="continuationSeparator" w:id="0">
    <w:p w:rsidR="0093365D" w:rsidRDefault="0093365D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5D" w:rsidRPr="009107EA" w:rsidRDefault="0093365D" w:rsidP="0029569E">
    <w:pPr>
      <w:pStyle w:val="Header"/>
      <w:tabs>
        <w:tab w:val="clear" w:pos="4536"/>
        <w:tab w:val="clear" w:pos="9072"/>
      </w:tabs>
      <w:ind w:left="-426"/>
      <w:jc w:val="center"/>
    </w:pPr>
    <w:r w:rsidRPr="00187918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160AF"/>
    <w:rsid w:val="00023072"/>
    <w:rsid w:val="00026931"/>
    <w:rsid w:val="00036C16"/>
    <w:rsid w:val="00062568"/>
    <w:rsid w:val="00071868"/>
    <w:rsid w:val="000A18E3"/>
    <w:rsid w:val="000A44B5"/>
    <w:rsid w:val="000B67E9"/>
    <w:rsid w:val="000C0359"/>
    <w:rsid w:val="000C32B2"/>
    <w:rsid w:val="000D14CF"/>
    <w:rsid w:val="000E7508"/>
    <w:rsid w:val="00105B14"/>
    <w:rsid w:val="00106A0F"/>
    <w:rsid w:val="00111C81"/>
    <w:rsid w:val="001242E8"/>
    <w:rsid w:val="00163AB9"/>
    <w:rsid w:val="00183D1D"/>
    <w:rsid w:val="00187918"/>
    <w:rsid w:val="001C32C8"/>
    <w:rsid w:val="001C6211"/>
    <w:rsid w:val="001C747E"/>
    <w:rsid w:val="001D60B8"/>
    <w:rsid w:val="001E0267"/>
    <w:rsid w:val="001E168C"/>
    <w:rsid w:val="001F2DA4"/>
    <w:rsid w:val="001F53B0"/>
    <w:rsid w:val="00203752"/>
    <w:rsid w:val="00205446"/>
    <w:rsid w:val="002233B6"/>
    <w:rsid w:val="00225843"/>
    <w:rsid w:val="00235E84"/>
    <w:rsid w:val="00236E2A"/>
    <w:rsid w:val="002563DD"/>
    <w:rsid w:val="0026112C"/>
    <w:rsid w:val="0027491E"/>
    <w:rsid w:val="002827B7"/>
    <w:rsid w:val="00291518"/>
    <w:rsid w:val="0029569E"/>
    <w:rsid w:val="002968A5"/>
    <w:rsid w:val="00296AAB"/>
    <w:rsid w:val="002A0C16"/>
    <w:rsid w:val="002B272D"/>
    <w:rsid w:val="002D54EA"/>
    <w:rsid w:val="002E6F5B"/>
    <w:rsid w:val="00304D0E"/>
    <w:rsid w:val="00307EBE"/>
    <w:rsid w:val="003122D2"/>
    <w:rsid w:val="003202AE"/>
    <w:rsid w:val="00346830"/>
    <w:rsid w:val="003B1621"/>
    <w:rsid w:val="003C48CC"/>
    <w:rsid w:val="003D6097"/>
    <w:rsid w:val="003D7BB3"/>
    <w:rsid w:val="003F301C"/>
    <w:rsid w:val="003F4EA0"/>
    <w:rsid w:val="004121F9"/>
    <w:rsid w:val="00414D57"/>
    <w:rsid w:val="00421070"/>
    <w:rsid w:val="00440CA4"/>
    <w:rsid w:val="00444488"/>
    <w:rsid w:val="00455CD9"/>
    <w:rsid w:val="004676A9"/>
    <w:rsid w:val="0048173B"/>
    <w:rsid w:val="004A1C4B"/>
    <w:rsid w:val="004D14FB"/>
    <w:rsid w:val="004D2F73"/>
    <w:rsid w:val="004F599E"/>
    <w:rsid w:val="004F627A"/>
    <w:rsid w:val="00500CCF"/>
    <w:rsid w:val="00506A53"/>
    <w:rsid w:val="0051434B"/>
    <w:rsid w:val="00522845"/>
    <w:rsid w:val="005315B9"/>
    <w:rsid w:val="00551B67"/>
    <w:rsid w:val="00556DBC"/>
    <w:rsid w:val="0056447B"/>
    <w:rsid w:val="00573488"/>
    <w:rsid w:val="005739A8"/>
    <w:rsid w:val="00593ED7"/>
    <w:rsid w:val="005A339E"/>
    <w:rsid w:val="005B3704"/>
    <w:rsid w:val="005B6DD5"/>
    <w:rsid w:val="005D0BEE"/>
    <w:rsid w:val="005E07C8"/>
    <w:rsid w:val="005E3010"/>
    <w:rsid w:val="005F604C"/>
    <w:rsid w:val="005F7ADE"/>
    <w:rsid w:val="00601750"/>
    <w:rsid w:val="00604251"/>
    <w:rsid w:val="00610D69"/>
    <w:rsid w:val="006162A2"/>
    <w:rsid w:val="006473C8"/>
    <w:rsid w:val="00655FD7"/>
    <w:rsid w:val="0069315B"/>
    <w:rsid w:val="00694628"/>
    <w:rsid w:val="006A02A6"/>
    <w:rsid w:val="006A79DA"/>
    <w:rsid w:val="006C2B17"/>
    <w:rsid w:val="006D02B7"/>
    <w:rsid w:val="006D0EBF"/>
    <w:rsid w:val="006D20EC"/>
    <w:rsid w:val="006E0235"/>
    <w:rsid w:val="006E0405"/>
    <w:rsid w:val="006E3806"/>
    <w:rsid w:val="006E53BC"/>
    <w:rsid w:val="006F141B"/>
    <w:rsid w:val="00705B4F"/>
    <w:rsid w:val="00711A02"/>
    <w:rsid w:val="00790B73"/>
    <w:rsid w:val="00792D7B"/>
    <w:rsid w:val="00796FA0"/>
    <w:rsid w:val="007A0FF3"/>
    <w:rsid w:val="007A30D2"/>
    <w:rsid w:val="007B7D89"/>
    <w:rsid w:val="007D0774"/>
    <w:rsid w:val="007E3DC8"/>
    <w:rsid w:val="0080402E"/>
    <w:rsid w:val="0080421C"/>
    <w:rsid w:val="00812518"/>
    <w:rsid w:val="00822642"/>
    <w:rsid w:val="00834B11"/>
    <w:rsid w:val="0084117E"/>
    <w:rsid w:val="00893386"/>
    <w:rsid w:val="008A2BC4"/>
    <w:rsid w:val="008B1E50"/>
    <w:rsid w:val="008D673B"/>
    <w:rsid w:val="00904D42"/>
    <w:rsid w:val="009107EA"/>
    <w:rsid w:val="00930C86"/>
    <w:rsid w:val="0093101B"/>
    <w:rsid w:val="0093365D"/>
    <w:rsid w:val="00956363"/>
    <w:rsid w:val="00971BCD"/>
    <w:rsid w:val="009761B0"/>
    <w:rsid w:val="00993C09"/>
    <w:rsid w:val="009E023D"/>
    <w:rsid w:val="009F6FA6"/>
    <w:rsid w:val="00A11BA8"/>
    <w:rsid w:val="00A345EB"/>
    <w:rsid w:val="00A5203D"/>
    <w:rsid w:val="00A85D2F"/>
    <w:rsid w:val="00AC11AA"/>
    <w:rsid w:val="00AD0EF5"/>
    <w:rsid w:val="00AD307C"/>
    <w:rsid w:val="00AD5777"/>
    <w:rsid w:val="00AF0CFF"/>
    <w:rsid w:val="00AF27EF"/>
    <w:rsid w:val="00AF367E"/>
    <w:rsid w:val="00B03DA0"/>
    <w:rsid w:val="00B04C94"/>
    <w:rsid w:val="00B06BAB"/>
    <w:rsid w:val="00B23EE1"/>
    <w:rsid w:val="00B371D2"/>
    <w:rsid w:val="00B411DF"/>
    <w:rsid w:val="00B4549E"/>
    <w:rsid w:val="00B52772"/>
    <w:rsid w:val="00B53507"/>
    <w:rsid w:val="00B543B7"/>
    <w:rsid w:val="00B70E47"/>
    <w:rsid w:val="00B76939"/>
    <w:rsid w:val="00B84B76"/>
    <w:rsid w:val="00B93B42"/>
    <w:rsid w:val="00B93C1A"/>
    <w:rsid w:val="00BA1BE2"/>
    <w:rsid w:val="00BB1510"/>
    <w:rsid w:val="00BE6B3C"/>
    <w:rsid w:val="00BF7D8E"/>
    <w:rsid w:val="00C06CD2"/>
    <w:rsid w:val="00C14E8D"/>
    <w:rsid w:val="00C32F35"/>
    <w:rsid w:val="00C51834"/>
    <w:rsid w:val="00C5728D"/>
    <w:rsid w:val="00C70073"/>
    <w:rsid w:val="00C72DAB"/>
    <w:rsid w:val="00C768EC"/>
    <w:rsid w:val="00CA060C"/>
    <w:rsid w:val="00CB6635"/>
    <w:rsid w:val="00CC0F12"/>
    <w:rsid w:val="00CC2673"/>
    <w:rsid w:val="00CC70D5"/>
    <w:rsid w:val="00D3680A"/>
    <w:rsid w:val="00D512B0"/>
    <w:rsid w:val="00D52877"/>
    <w:rsid w:val="00D66286"/>
    <w:rsid w:val="00D722A9"/>
    <w:rsid w:val="00D732DA"/>
    <w:rsid w:val="00D815D3"/>
    <w:rsid w:val="00D95E29"/>
    <w:rsid w:val="00DA14C1"/>
    <w:rsid w:val="00DA18CC"/>
    <w:rsid w:val="00DB11FA"/>
    <w:rsid w:val="00DB1687"/>
    <w:rsid w:val="00DB33C1"/>
    <w:rsid w:val="00DD4DF7"/>
    <w:rsid w:val="00DE2200"/>
    <w:rsid w:val="00DF7CC8"/>
    <w:rsid w:val="00E23A7E"/>
    <w:rsid w:val="00E3407C"/>
    <w:rsid w:val="00E343DC"/>
    <w:rsid w:val="00E45EAA"/>
    <w:rsid w:val="00E9245B"/>
    <w:rsid w:val="00E95941"/>
    <w:rsid w:val="00E96646"/>
    <w:rsid w:val="00EA5162"/>
    <w:rsid w:val="00EB2BA4"/>
    <w:rsid w:val="00EE4CD4"/>
    <w:rsid w:val="00EE6CBF"/>
    <w:rsid w:val="00EE70A7"/>
    <w:rsid w:val="00F00D9A"/>
    <w:rsid w:val="00F1197D"/>
    <w:rsid w:val="00F33D80"/>
    <w:rsid w:val="00F34D89"/>
    <w:rsid w:val="00F76B82"/>
    <w:rsid w:val="00F96659"/>
    <w:rsid w:val="00FB0083"/>
    <w:rsid w:val="00FC4A83"/>
    <w:rsid w:val="00FC6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CFF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DocumentMap">
    <w:name w:val="Document Map"/>
    <w:basedOn w:val="Normal"/>
    <w:link w:val="DocumentMapChar"/>
    <w:uiPriority w:val="99"/>
    <w:semiHidden/>
    <w:rsid w:val="00B06BA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6B4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7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198</Words>
  <Characters>1369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3</cp:revision>
  <cp:lastPrinted>2014-06-04T06:36:00Z</cp:lastPrinted>
  <dcterms:created xsi:type="dcterms:W3CDTF">2014-11-06T08:14:00Z</dcterms:created>
  <dcterms:modified xsi:type="dcterms:W3CDTF">2014-11-06T09:18:00Z</dcterms:modified>
</cp:coreProperties>
</file>