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F0C" w:rsidRPr="0053353A" w:rsidRDefault="00FD6F0C" w:rsidP="00A6042F">
      <w:pPr>
        <w:ind w:right="-1"/>
        <w:jc w:val="both"/>
        <w:rPr>
          <w:rFonts w:ascii="Times New Roman" w:hAnsi="Times New Roman"/>
        </w:rPr>
      </w:pPr>
    </w:p>
    <w:p w:rsidR="00FD6F0C" w:rsidRPr="003122D2" w:rsidRDefault="00FD6F0C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2014.11.01.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FD6F0C" w:rsidRDefault="00FD6F0C" w:rsidP="00501DAE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MAKLÁR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Lovas N.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BORSOD</w:t>
      </w:r>
      <w:r w:rsidRPr="003122D2">
        <w:rPr>
          <w:rFonts w:ascii="Times New Roman" w:hAnsi="Times New Roman"/>
        </w:rPr>
        <w:t>NÁDASD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Derda J.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 xml:space="preserve">Osváth E.             </w:t>
      </w:r>
      <w:r w:rsidRPr="0046173E">
        <w:rPr>
          <w:rFonts w:ascii="Times New Roman" w:hAnsi="Times New Roman"/>
          <w:b/>
          <w:color w:val="0070C0"/>
        </w:rPr>
        <w:t>Domoszlai János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Bálint J.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FÜZESABONY</w:t>
      </w:r>
      <w:r>
        <w:rPr>
          <w:rFonts w:ascii="Times New Roman" w:hAnsi="Times New Roman"/>
        </w:rPr>
        <w:tab/>
      </w:r>
      <w:r w:rsidRPr="00B57553">
        <w:rPr>
          <w:rFonts w:ascii="Times New Roman" w:hAnsi="Times New Roman"/>
          <w:b/>
          <w:sz w:val="24"/>
          <w:szCs w:val="24"/>
        </w:rPr>
        <w:t>Nógrád megyei játékvezetők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Pr="00480029">
        <w:rPr>
          <w:rFonts w:ascii="Times New Roman" w:hAnsi="Times New Roman"/>
          <w:b/>
          <w:color w:val="0070C0"/>
        </w:rPr>
        <w:t>Kiss Tibor</w:t>
      </w:r>
    </w:p>
    <w:p w:rsidR="00FD6F0C" w:rsidRPr="003122D2" w:rsidRDefault="00FD6F0C" w:rsidP="00771D68">
      <w:pPr>
        <w:ind w:right="-1"/>
        <w:jc w:val="both"/>
        <w:rPr>
          <w:rFonts w:ascii="Times New Roman" w:hAnsi="Times New Roman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 xml:space="preserve">HEVES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Molnár R.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ZAGYVASZÁNTÓ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Dajkó T.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MÁTRABALLA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Daru S.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PETŐFIBÁNYA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HATVAN LOK.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Motsidlovszky A.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POROSZLÓ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Krisztián D.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Kiss G.                   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Nagy P.</w:t>
      </w:r>
    </w:p>
    <w:p w:rsidR="00FD6F0C" w:rsidRDefault="00FD6F0C" w:rsidP="003122D2">
      <w:pPr>
        <w:ind w:right="-1"/>
        <w:rPr>
          <w:rFonts w:ascii="Times New Roman" w:hAnsi="Times New Roman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TISZANÁNA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VÁMOSGYÖRK</w:t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Pásztory K.</w:t>
      </w:r>
    </w:p>
    <w:p w:rsidR="00FD6F0C" w:rsidRPr="003122D2" w:rsidRDefault="00FD6F0C" w:rsidP="003122D2">
      <w:pPr>
        <w:ind w:right="-1"/>
        <w:rPr>
          <w:rFonts w:ascii="Times New Roman" w:hAnsi="Times New Roman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KISKÖRE</w:t>
      </w:r>
      <w:r w:rsidRPr="005112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HEVESVEZEKÉNY</w:t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</w:r>
    </w:p>
    <w:p w:rsidR="00FD6F0C" w:rsidRDefault="00FD6F0C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RECSK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</w:rPr>
        <w:t>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Németh M.</w:t>
      </w:r>
      <w:r>
        <w:rPr>
          <w:rFonts w:ascii="Times New Roman" w:hAnsi="Times New Roman"/>
        </w:rPr>
        <w:tab/>
        <w:t xml:space="preserve">Koroknai Á.        </w:t>
      </w:r>
      <w:r w:rsidRPr="00480029">
        <w:rPr>
          <w:rFonts w:ascii="Times New Roman" w:hAnsi="Times New Roman"/>
          <w:b/>
          <w:color w:val="0070C0"/>
        </w:rPr>
        <w:t xml:space="preserve"> </w:t>
      </w:r>
      <w:r>
        <w:rPr>
          <w:rFonts w:ascii="Times New Roman" w:hAnsi="Times New Roman"/>
          <w:b/>
          <w:color w:val="0070C0"/>
        </w:rPr>
        <w:t xml:space="preserve">  </w:t>
      </w:r>
      <w:r w:rsidRPr="00480029">
        <w:rPr>
          <w:rFonts w:ascii="Times New Roman" w:hAnsi="Times New Roman"/>
          <w:b/>
          <w:color w:val="0070C0"/>
        </w:rPr>
        <w:t xml:space="preserve">Berta László </w:t>
      </w:r>
      <w:r>
        <w:rPr>
          <w:rFonts w:ascii="Times New Roman" w:hAnsi="Times New Roman"/>
        </w:rPr>
        <w:t xml:space="preserve">   </w:t>
      </w:r>
    </w:p>
    <w:p w:rsidR="00FD6F0C" w:rsidRDefault="00FD6F0C" w:rsidP="0091407F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D6F0C" w:rsidRPr="003122D2" w:rsidRDefault="00FD6F0C" w:rsidP="003122D2">
      <w:pPr>
        <w:ind w:right="-1"/>
        <w:jc w:val="both"/>
        <w:rPr>
          <w:rFonts w:ascii="Times New Roman" w:hAnsi="Times New Roman"/>
        </w:rPr>
      </w:pPr>
    </w:p>
    <w:p w:rsidR="00FD6F0C" w:rsidRPr="003122D2" w:rsidRDefault="00FD6F0C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2014.11.02.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FD6F0C" w:rsidRDefault="00FD6F0C" w:rsidP="00501DAE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FD6F0C" w:rsidRDefault="00FD6F0C" w:rsidP="00501DAE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NAGYRÉDE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Palásti K.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Orovecz T.</w:t>
      </w:r>
    </w:p>
    <w:p w:rsidR="00FD6F0C" w:rsidRDefault="00FD6F0C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F54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Osváth E.</w:t>
      </w:r>
    </w:p>
    <w:p w:rsidR="00FD6F0C" w:rsidRDefault="00FD6F0C" w:rsidP="00501DAE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CC489C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ERDŐTELEK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Rézműves F.</w:t>
      </w:r>
    </w:p>
    <w:p w:rsidR="00FD6F0C" w:rsidRDefault="00FD6F0C" w:rsidP="00CC489C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EGERSZÓLÁT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Motsidlovszky  A.</w:t>
      </w:r>
    </w:p>
    <w:p w:rsidR="00FD6F0C" w:rsidRDefault="00FD6F0C" w:rsidP="00CC489C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SZÜCSI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Lovas N.</w:t>
      </w:r>
    </w:p>
    <w:p w:rsidR="00FD6F0C" w:rsidRDefault="00FD6F0C" w:rsidP="00501DAE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Default="00FD6F0C" w:rsidP="005A2E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PARÁD</w:t>
      </w:r>
      <w:r w:rsidRPr="001073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>Rácz K.</w:t>
      </w:r>
      <w:r>
        <w:rPr>
          <w:rFonts w:ascii="Times New Roman" w:hAnsi="Times New Roman"/>
        </w:rPr>
        <w:tab/>
        <w:t>Jóna K.</w:t>
      </w:r>
    </w:p>
    <w:p w:rsidR="00FD6F0C" w:rsidRDefault="00FD6F0C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SZIHALOM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>Bálint J.</w:t>
      </w:r>
    </w:p>
    <w:p w:rsidR="00FD6F0C" w:rsidRDefault="00FD6F0C" w:rsidP="005A2E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GY.SOLYMOS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Czipó Á.</w:t>
      </w:r>
    </w:p>
    <w:p w:rsidR="00FD6F0C" w:rsidRDefault="00FD6F0C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NOSZVAJ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KÖMLŐ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Kocsárdi P.</w:t>
      </w:r>
    </w:p>
    <w:p w:rsidR="00FD6F0C" w:rsidRPr="003122D2" w:rsidRDefault="00FD6F0C" w:rsidP="003122D2">
      <w:pPr>
        <w:ind w:right="-1"/>
        <w:rPr>
          <w:rFonts w:ascii="Times New Roman" w:hAnsi="Times New Roman"/>
        </w:rPr>
      </w:pPr>
    </w:p>
    <w:p w:rsidR="00FD6F0C" w:rsidRPr="003122D2" w:rsidRDefault="00FD6F0C" w:rsidP="00501DAE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FD6F0C" w:rsidRPr="003122D2" w:rsidRDefault="00FD6F0C" w:rsidP="00511201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 II.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 xml:space="preserve">Király Z.                  </w:t>
      </w:r>
      <w:r w:rsidRPr="00480029">
        <w:rPr>
          <w:rFonts w:ascii="Times New Roman" w:hAnsi="Times New Roman"/>
          <w:b/>
          <w:color w:val="0070C0"/>
        </w:rPr>
        <w:t xml:space="preserve">Reibl </w:t>
      </w:r>
      <w:r>
        <w:rPr>
          <w:rFonts w:ascii="Times New Roman" w:hAnsi="Times New Roman"/>
          <w:b/>
          <w:color w:val="0070C0"/>
        </w:rPr>
        <w:t>Imre</w:t>
      </w:r>
      <w:r>
        <w:rPr>
          <w:rFonts w:ascii="Times New Roman" w:hAnsi="Times New Roman"/>
        </w:rPr>
        <w:tab/>
      </w:r>
    </w:p>
    <w:p w:rsidR="00FD6F0C" w:rsidRPr="003122D2" w:rsidRDefault="00FD6F0C" w:rsidP="00511201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MIKÓFALVA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BALATON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</w:r>
    </w:p>
    <w:p w:rsidR="00FD6F0C" w:rsidRPr="003122D2" w:rsidRDefault="00FD6F0C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ÁTÁNY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Koroknai Á.</w:t>
      </w:r>
      <w:r>
        <w:rPr>
          <w:rFonts w:ascii="Times New Roman" w:hAnsi="Times New Roman"/>
        </w:rPr>
        <w:tab/>
        <w:t>Szabó P.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FD6F0C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F0C" w:rsidRDefault="00FD6F0C" w:rsidP="009107EA">
      <w:r>
        <w:separator/>
      </w:r>
    </w:p>
  </w:endnote>
  <w:endnote w:type="continuationSeparator" w:id="0">
    <w:p w:rsidR="00FD6F0C" w:rsidRDefault="00FD6F0C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0C" w:rsidRDefault="00FD6F0C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F0C" w:rsidRDefault="00FD6F0C" w:rsidP="009107EA">
      <w:r>
        <w:separator/>
      </w:r>
    </w:p>
  </w:footnote>
  <w:footnote w:type="continuationSeparator" w:id="0">
    <w:p w:rsidR="00FD6F0C" w:rsidRDefault="00FD6F0C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0C" w:rsidRPr="009107EA" w:rsidRDefault="00FD6F0C" w:rsidP="0029569E">
    <w:pPr>
      <w:pStyle w:val="Header"/>
      <w:tabs>
        <w:tab w:val="clear" w:pos="4536"/>
        <w:tab w:val="clear" w:pos="9072"/>
      </w:tabs>
      <w:ind w:left="-426"/>
      <w:jc w:val="center"/>
    </w:pPr>
    <w:r w:rsidRPr="00C80F31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4D5"/>
    <w:rsid w:val="00016613"/>
    <w:rsid w:val="000213ED"/>
    <w:rsid w:val="0003304F"/>
    <w:rsid w:val="0003592F"/>
    <w:rsid w:val="000449E5"/>
    <w:rsid w:val="00054F25"/>
    <w:rsid w:val="00062568"/>
    <w:rsid w:val="00071868"/>
    <w:rsid w:val="00073789"/>
    <w:rsid w:val="000A1E4C"/>
    <w:rsid w:val="000A38DF"/>
    <w:rsid w:val="000A44B5"/>
    <w:rsid w:val="000B67E9"/>
    <w:rsid w:val="000C7F9C"/>
    <w:rsid w:val="000F1A58"/>
    <w:rsid w:val="001073B7"/>
    <w:rsid w:val="00110742"/>
    <w:rsid w:val="00121A95"/>
    <w:rsid w:val="00133D12"/>
    <w:rsid w:val="00134B96"/>
    <w:rsid w:val="00152D8A"/>
    <w:rsid w:val="00154C8D"/>
    <w:rsid w:val="00185AFD"/>
    <w:rsid w:val="00187501"/>
    <w:rsid w:val="00194512"/>
    <w:rsid w:val="001A7ECA"/>
    <w:rsid w:val="001D60B8"/>
    <w:rsid w:val="001E168C"/>
    <w:rsid w:val="001F352E"/>
    <w:rsid w:val="00203752"/>
    <w:rsid w:val="00210ACA"/>
    <w:rsid w:val="0021648D"/>
    <w:rsid w:val="00225843"/>
    <w:rsid w:val="00265979"/>
    <w:rsid w:val="00267F54"/>
    <w:rsid w:val="00291518"/>
    <w:rsid w:val="00292EED"/>
    <w:rsid w:val="0029569E"/>
    <w:rsid w:val="00296E92"/>
    <w:rsid w:val="002A0C16"/>
    <w:rsid w:val="002B18BB"/>
    <w:rsid w:val="002B272D"/>
    <w:rsid w:val="002C6C59"/>
    <w:rsid w:val="002D27AE"/>
    <w:rsid w:val="002D3DEE"/>
    <w:rsid w:val="002E6AC9"/>
    <w:rsid w:val="002E7691"/>
    <w:rsid w:val="00307AC1"/>
    <w:rsid w:val="003122D2"/>
    <w:rsid w:val="003202AE"/>
    <w:rsid w:val="00335CE0"/>
    <w:rsid w:val="00340433"/>
    <w:rsid w:val="0035314D"/>
    <w:rsid w:val="0036214A"/>
    <w:rsid w:val="00364FAD"/>
    <w:rsid w:val="00371657"/>
    <w:rsid w:val="00376956"/>
    <w:rsid w:val="00395B3E"/>
    <w:rsid w:val="003A63DA"/>
    <w:rsid w:val="003B6245"/>
    <w:rsid w:val="003D6097"/>
    <w:rsid w:val="003D6A87"/>
    <w:rsid w:val="003D7BB3"/>
    <w:rsid w:val="003F3C67"/>
    <w:rsid w:val="003F4EA0"/>
    <w:rsid w:val="004121F9"/>
    <w:rsid w:val="0041277E"/>
    <w:rsid w:val="00425573"/>
    <w:rsid w:val="00426BC9"/>
    <w:rsid w:val="00457B0D"/>
    <w:rsid w:val="0046173E"/>
    <w:rsid w:val="004771D7"/>
    <w:rsid w:val="00480029"/>
    <w:rsid w:val="004A1C4B"/>
    <w:rsid w:val="004B1C12"/>
    <w:rsid w:val="004B3EC2"/>
    <w:rsid w:val="004D14FB"/>
    <w:rsid w:val="004F599E"/>
    <w:rsid w:val="004F5A7E"/>
    <w:rsid w:val="004F627A"/>
    <w:rsid w:val="00500CCF"/>
    <w:rsid w:val="00501DAE"/>
    <w:rsid w:val="005025C3"/>
    <w:rsid w:val="00507518"/>
    <w:rsid w:val="00510D98"/>
    <w:rsid w:val="00511201"/>
    <w:rsid w:val="005132F5"/>
    <w:rsid w:val="00522845"/>
    <w:rsid w:val="005260CC"/>
    <w:rsid w:val="00526A42"/>
    <w:rsid w:val="005315B9"/>
    <w:rsid w:val="0053353A"/>
    <w:rsid w:val="005335FD"/>
    <w:rsid w:val="00540E6E"/>
    <w:rsid w:val="0054319F"/>
    <w:rsid w:val="00551B67"/>
    <w:rsid w:val="00560E95"/>
    <w:rsid w:val="0056447B"/>
    <w:rsid w:val="00571B39"/>
    <w:rsid w:val="005739A8"/>
    <w:rsid w:val="005975FC"/>
    <w:rsid w:val="005A2E1D"/>
    <w:rsid w:val="005A339E"/>
    <w:rsid w:val="005A443F"/>
    <w:rsid w:val="005B3316"/>
    <w:rsid w:val="005E1158"/>
    <w:rsid w:val="005E7B24"/>
    <w:rsid w:val="005F604C"/>
    <w:rsid w:val="005F701F"/>
    <w:rsid w:val="00640628"/>
    <w:rsid w:val="00655FD7"/>
    <w:rsid w:val="006921BA"/>
    <w:rsid w:val="0069315B"/>
    <w:rsid w:val="006B3EB2"/>
    <w:rsid w:val="006B46F1"/>
    <w:rsid w:val="006C16E8"/>
    <w:rsid w:val="006C1D6E"/>
    <w:rsid w:val="006C2B17"/>
    <w:rsid w:val="006D16F0"/>
    <w:rsid w:val="006E0405"/>
    <w:rsid w:val="006F141B"/>
    <w:rsid w:val="00702666"/>
    <w:rsid w:val="00714F95"/>
    <w:rsid w:val="00720A65"/>
    <w:rsid w:val="00747FBF"/>
    <w:rsid w:val="007552DA"/>
    <w:rsid w:val="00760220"/>
    <w:rsid w:val="00766892"/>
    <w:rsid w:val="007707F9"/>
    <w:rsid w:val="00771D68"/>
    <w:rsid w:val="00772CE1"/>
    <w:rsid w:val="00773849"/>
    <w:rsid w:val="00774811"/>
    <w:rsid w:val="00775ED6"/>
    <w:rsid w:val="00792713"/>
    <w:rsid w:val="007A0FF3"/>
    <w:rsid w:val="007B6677"/>
    <w:rsid w:val="007D0EBE"/>
    <w:rsid w:val="007E3DC8"/>
    <w:rsid w:val="007E6D48"/>
    <w:rsid w:val="0080402E"/>
    <w:rsid w:val="008128B5"/>
    <w:rsid w:val="00814F1A"/>
    <w:rsid w:val="00832F02"/>
    <w:rsid w:val="00834B11"/>
    <w:rsid w:val="00836FB8"/>
    <w:rsid w:val="00851697"/>
    <w:rsid w:val="00854F6C"/>
    <w:rsid w:val="00887E95"/>
    <w:rsid w:val="00893386"/>
    <w:rsid w:val="008962FA"/>
    <w:rsid w:val="008C510F"/>
    <w:rsid w:val="008E339E"/>
    <w:rsid w:val="008F4674"/>
    <w:rsid w:val="00910501"/>
    <w:rsid w:val="009107EA"/>
    <w:rsid w:val="0091407F"/>
    <w:rsid w:val="009377C5"/>
    <w:rsid w:val="00984526"/>
    <w:rsid w:val="00993C09"/>
    <w:rsid w:val="009E023D"/>
    <w:rsid w:val="009E08A2"/>
    <w:rsid w:val="00A1332E"/>
    <w:rsid w:val="00A3069F"/>
    <w:rsid w:val="00A5102E"/>
    <w:rsid w:val="00A563BD"/>
    <w:rsid w:val="00A57B40"/>
    <w:rsid w:val="00A6042F"/>
    <w:rsid w:val="00A6609D"/>
    <w:rsid w:val="00A712A9"/>
    <w:rsid w:val="00AB1E8E"/>
    <w:rsid w:val="00AC4870"/>
    <w:rsid w:val="00AD422A"/>
    <w:rsid w:val="00AE07D3"/>
    <w:rsid w:val="00AF27EF"/>
    <w:rsid w:val="00AF64BC"/>
    <w:rsid w:val="00B03DA0"/>
    <w:rsid w:val="00B04C94"/>
    <w:rsid w:val="00B371D2"/>
    <w:rsid w:val="00B52772"/>
    <w:rsid w:val="00B53507"/>
    <w:rsid w:val="00B57553"/>
    <w:rsid w:val="00B846DA"/>
    <w:rsid w:val="00BF2750"/>
    <w:rsid w:val="00BF5717"/>
    <w:rsid w:val="00BF7D8E"/>
    <w:rsid w:val="00C32CE2"/>
    <w:rsid w:val="00C32F35"/>
    <w:rsid w:val="00C33EB1"/>
    <w:rsid w:val="00C477E1"/>
    <w:rsid w:val="00C5728D"/>
    <w:rsid w:val="00C72DAB"/>
    <w:rsid w:val="00C80F31"/>
    <w:rsid w:val="00C955AE"/>
    <w:rsid w:val="00CC489C"/>
    <w:rsid w:val="00CE377E"/>
    <w:rsid w:val="00CE70F2"/>
    <w:rsid w:val="00CF2CD1"/>
    <w:rsid w:val="00D05B51"/>
    <w:rsid w:val="00D067FF"/>
    <w:rsid w:val="00D354FA"/>
    <w:rsid w:val="00D722A9"/>
    <w:rsid w:val="00D735B7"/>
    <w:rsid w:val="00D74DB1"/>
    <w:rsid w:val="00D77B1D"/>
    <w:rsid w:val="00D815D3"/>
    <w:rsid w:val="00D8685F"/>
    <w:rsid w:val="00D873CB"/>
    <w:rsid w:val="00D918B7"/>
    <w:rsid w:val="00D92A07"/>
    <w:rsid w:val="00D971D9"/>
    <w:rsid w:val="00DA14C1"/>
    <w:rsid w:val="00DA18CC"/>
    <w:rsid w:val="00DB11FA"/>
    <w:rsid w:val="00DB1687"/>
    <w:rsid w:val="00DC5A3D"/>
    <w:rsid w:val="00DD1443"/>
    <w:rsid w:val="00DE2500"/>
    <w:rsid w:val="00DE3E56"/>
    <w:rsid w:val="00DF3BA2"/>
    <w:rsid w:val="00DF7CC8"/>
    <w:rsid w:val="00E01B06"/>
    <w:rsid w:val="00E706F3"/>
    <w:rsid w:val="00E709BE"/>
    <w:rsid w:val="00EB2BA4"/>
    <w:rsid w:val="00ED3A89"/>
    <w:rsid w:val="00F06802"/>
    <w:rsid w:val="00F33D80"/>
    <w:rsid w:val="00F42BB3"/>
    <w:rsid w:val="00F47851"/>
    <w:rsid w:val="00F543A0"/>
    <w:rsid w:val="00FA15AB"/>
    <w:rsid w:val="00FA15B0"/>
    <w:rsid w:val="00FA3D19"/>
    <w:rsid w:val="00FB5463"/>
    <w:rsid w:val="00FC4A83"/>
    <w:rsid w:val="00FD65B3"/>
    <w:rsid w:val="00FD6F0C"/>
    <w:rsid w:val="00FF5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E4C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DocumentMap">
    <w:name w:val="Document Map"/>
    <w:basedOn w:val="Normal"/>
    <w:link w:val="DocumentMapChar"/>
    <w:uiPriority w:val="99"/>
    <w:semiHidden/>
    <w:rsid w:val="00501DA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B4EE1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53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253</Words>
  <Characters>1747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2014-06-04T06:36:00Z</cp:lastPrinted>
  <dcterms:created xsi:type="dcterms:W3CDTF">2014-10-31T16:27:00Z</dcterms:created>
  <dcterms:modified xsi:type="dcterms:W3CDTF">2014-10-31T16:27:00Z</dcterms:modified>
</cp:coreProperties>
</file>