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810" w:rsidRPr="002D27AE" w:rsidRDefault="00983810" w:rsidP="00A6042F">
      <w:pPr>
        <w:ind w:right="-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83810" w:rsidRPr="003122D2" w:rsidRDefault="00983810" w:rsidP="003122D2">
      <w:pPr>
        <w:ind w:right="-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2014.10.18.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(Szombat)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</w:t>
      </w:r>
      <w:r w:rsidRPr="003122D2">
        <w:rPr>
          <w:rFonts w:ascii="Times New Roman" w:hAnsi="Times New Roman"/>
          <w:b/>
        </w:rPr>
        <w:t>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983810" w:rsidRDefault="00983810" w:rsidP="003D48D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PÉTERVÁSÁRA</w:t>
      </w:r>
      <w:r w:rsidRPr="005431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VERPELÉT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Rozsnaki G.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Kasza D.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83810" w:rsidRDefault="00983810" w:rsidP="003122D2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DETK</w:t>
      </w:r>
      <w:r w:rsidRPr="005431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A.TÁLYA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Várallyay M.</w:t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Molnár L.</w:t>
      </w:r>
    </w:p>
    <w:p w:rsidR="00983810" w:rsidRDefault="00983810" w:rsidP="003122D2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BORSOD</w:t>
      </w:r>
      <w:r w:rsidRPr="003122D2">
        <w:rPr>
          <w:rFonts w:ascii="Times New Roman" w:hAnsi="Times New Roman"/>
        </w:rPr>
        <w:t>NÁDASD</w:t>
      </w:r>
      <w:r w:rsidRPr="005431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BÉLAPÁTFALVA</w:t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Kovács B.</w:t>
      </w:r>
      <w:r>
        <w:rPr>
          <w:rFonts w:ascii="Times New Roman" w:hAnsi="Times New Roman"/>
        </w:rPr>
        <w:tab/>
        <w:t>Krisztián D.</w:t>
      </w:r>
    </w:p>
    <w:p w:rsidR="00983810" w:rsidRPr="003122D2" w:rsidRDefault="00983810" w:rsidP="00771D68">
      <w:pPr>
        <w:ind w:right="-1"/>
        <w:jc w:val="both"/>
        <w:rPr>
          <w:rFonts w:ascii="Times New Roman" w:hAnsi="Times New Roman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TARNAMÉRA </w:t>
      </w:r>
      <w:r w:rsidRPr="003122D2">
        <w:rPr>
          <w:rFonts w:ascii="Times New Roman" w:hAnsi="Times New Roman"/>
        </w:rPr>
        <w:tab/>
        <w:t xml:space="preserve">EGERSZÓLÁT </w:t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Kónya I.</w:t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>Reibl Imre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ZAGYVASZÁNTÓ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VISONTA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Viktor F.</w:t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 xml:space="preserve">Kelemen A. II.        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>Kiss Tibor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ENERGIA SC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PETŐFIBÁNYA</w:t>
      </w:r>
      <w:r>
        <w:rPr>
          <w:rFonts w:ascii="Times New Roman" w:hAnsi="Times New Roman"/>
        </w:rPr>
        <w:tab/>
        <w:t>Szigetvári M.</w:t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 xml:space="preserve">Csathó Zs.               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>Berta László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MÁTRABALLA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Szabó S.</w:t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 xml:space="preserve">Domoszlai L.         </w:t>
      </w:r>
    </w:p>
    <w:p w:rsidR="00983810" w:rsidRDefault="00983810" w:rsidP="003122D2">
      <w:pPr>
        <w:ind w:right="-1"/>
        <w:rPr>
          <w:rFonts w:ascii="Times New Roman" w:hAnsi="Times New Roman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TISZANÁNA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GY.SOLYMOS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Németh Sz.</w:t>
      </w:r>
      <w:r>
        <w:rPr>
          <w:rFonts w:ascii="Times New Roman" w:hAnsi="Times New Roman"/>
        </w:rPr>
        <w:tab/>
        <w:t>Panyi K.</w:t>
      </w:r>
    </w:p>
    <w:p w:rsidR="00983810" w:rsidRPr="003122D2" w:rsidRDefault="00983810" w:rsidP="003122D2">
      <w:pPr>
        <w:ind w:right="-1"/>
        <w:rPr>
          <w:rFonts w:ascii="Times New Roman" w:hAnsi="Times New Roman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RECSK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BALATON</w:t>
      </w:r>
      <w:r w:rsidRPr="005A2E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  <w:t>Kocsárdi P.</w:t>
      </w:r>
    </w:p>
    <w:p w:rsidR="00983810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KISKÖRE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VÉCS</w:t>
      </w:r>
      <w:r w:rsidRPr="003D6A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Zsákai Zs.</w:t>
      </w:r>
      <w:r>
        <w:rPr>
          <w:rFonts w:ascii="Times New Roman" w:hAnsi="Times New Roman"/>
        </w:rPr>
        <w:tab/>
        <w:t>Kiss G.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Czipó Á.                  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>Márta Sándor</w:t>
      </w:r>
    </w:p>
    <w:p w:rsidR="00983810" w:rsidRPr="003122D2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ÁTÁNY 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A.TÁLYA II.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Báder J.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Koroknai Á.</w:t>
      </w:r>
    </w:p>
    <w:p w:rsidR="00983810" w:rsidRDefault="00983810" w:rsidP="0091407F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983810" w:rsidRPr="003122D2" w:rsidRDefault="00983810" w:rsidP="003122D2">
      <w:pPr>
        <w:ind w:right="-1"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2014.10.19.</w:t>
      </w:r>
      <w:r w:rsidRPr="003122D2">
        <w:rPr>
          <w:rFonts w:ascii="Times New Roman" w:hAnsi="Times New Roman"/>
          <w:b/>
          <w:sz w:val="28"/>
          <w:szCs w:val="28"/>
          <w:u w:val="single"/>
        </w:rPr>
        <w:t>(Vasárnap)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3122D2">
        <w:rPr>
          <w:rFonts w:ascii="Times New Roman" w:hAnsi="Times New Roman"/>
          <w:b/>
          <w:u w:val="single"/>
        </w:rPr>
        <w:t>Játékvezető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I.Assz.</w:t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</w:rPr>
        <w:tab/>
      </w:r>
      <w:r w:rsidRPr="003122D2">
        <w:rPr>
          <w:rFonts w:ascii="Times New Roman" w:hAnsi="Times New Roman"/>
          <w:b/>
          <w:u w:val="single"/>
        </w:rPr>
        <w:t>II.Assz.</w:t>
      </w:r>
      <w:r w:rsidRPr="003122D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       </w:t>
      </w:r>
      <w:r w:rsidRPr="003122D2">
        <w:rPr>
          <w:rFonts w:ascii="Times New Roman" w:hAnsi="Times New Roman"/>
          <w:b/>
          <w:u w:val="single"/>
        </w:rPr>
        <w:t>Ellenőr</w:t>
      </w:r>
    </w:p>
    <w:p w:rsidR="00983810" w:rsidRDefault="00983810" w:rsidP="003D48D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F543A0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NAGYRÉDE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HERÉD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Varga L.</w:t>
      </w:r>
      <w:r>
        <w:rPr>
          <w:rFonts w:ascii="Times New Roman" w:hAnsi="Times New Roman"/>
        </w:rPr>
        <w:tab/>
        <w:t>Bozó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Kocsis J.</w:t>
      </w:r>
    </w:p>
    <w:p w:rsidR="00983810" w:rsidRDefault="00983810" w:rsidP="00F543A0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MAKLÁR</w:t>
      </w:r>
      <w:r w:rsidRPr="005431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GY.TARJÁN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Györki B.</w:t>
      </w:r>
      <w:r>
        <w:rPr>
          <w:rFonts w:ascii="Times New Roman" w:hAnsi="Times New Roman"/>
        </w:rPr>
        <w:tab/>
        <w:t>Pádár Sz.</w:t>
      </w:r>
      <w:r>
        <w:rPr>
          <w:rFonts w:ascii="Times New Roman" w:hAnsi="Times New Roman"/>
        </w:rPr>
        <w:tab/>
        <w:t>Domoszlai L.</w:t>
      </w:r>
    </w:p>
    <w:p w:rsidR="00983810" w:rsidRDefault="00983810" w:rsidP="00F543A0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EGERSZALÓK</w:t>
      </w:r>
      <w:r w:rsidRPr="00F543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MARKAZ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Mencsik L.</w:t>
      </w:r>
      <w:r>
        <w:rPr>
          <w:rFonts w:ascii="Times New Roman" w:hAnsi="Times New Roman"/>
        </w:rPr>
        <w:tab/>
        <w:t>Ducsai J.</w:t>
      </w:r>
      <w:r>
        <w:rPr>
          <w:rFonts w:ascii="Times New Roman" w:hAnsi="Times New Roman"/>
        </w:rPr>
        <w:tab/>
        <w:t>Lovas N.</w:t>
      </w:r>
    </w:p>
    <w:p w:rsidR="00983810" w:rsidRDefault="00983810" w:rsidP="00F543A0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>DOMOSZLÓ</w:t>
      </w:r>
      <w:r w:rsidRPr="00F543A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FÜZESABONY</w:t>
      </w:r>
      <w:r>
        <w:rPr>
          <w:rFonts w:ascii="Times New Roman" w:hAnsi="Times New Roman"/>
        </w:rPr>
        <w:tab/>
        <w:t>dr. Lendvai G.</w:t>
      </w:r>
      <w:r>
        <w:rPr>
          <w:rFonts w:ascii="Times New Roman" w:hAnsi="Times New Roman"/>
        </w:rPr>
        <w:tab/>
        <w:t>Osváth E.</w:t>
      </w:r>
      <w:r>
        <w:rPr>
          <w:rFonts w:ascii="Times New Roman" w:hAnsi="Times New Roman"/>
        </w:rPr>
        <w:tab/>
        <w:t>Nagy P.</w:t>
      </w:r>
    </w:p>
    <w:p w:rsidR="00983810" w:rsidRPr="003122D2" w:rsidRDefault="00983810" w:rsidP="00F543A0">
      <w:pPr>
        <w:ind w:right="-1"/>
        <w:jc w:val="both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GY.HALÁSZ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 xml:space="preserve">BESENYŐTELEK 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Szabó I.</w:t>
      </w:r>
      <w:r>
        <w:rPr>
          <w:rFonts w:ascii="Times New Roman" w:hAnsi="Times New Roman"/>
        </w:rPr>
        <w:tab/>
        <w:t>Lucián J.</w:t>
      </w:r>
      <w:r>
        <w:rPr>
          <w:rFonts w:ascii="Times New Roman" w:hAnsi="Times New Roman"/>
        </w:rPr>
        <w:tab/>
        <w:t>Dajkó T.</w:t>
      </w:r>
    </w:p>
    <w:p w:rsidR="00983810" w:rsidRDefault="00983810" w:rsidP="003D48D3">
      <w:pPr>
        <w:ind w:right="-1"/>
        <w:jc w:val="both"/>
        <w:outlineLvl w:val="0"/>
        <w:rPr>
          <w:rFonts w:ascii="Times New Roman" w:hAnsi="Times New Roman"/>
          <w:b/>
          <w:i/>
          <w:u w:val="single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4B1C1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SZÜCSI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NOVAJ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Bálint J.</w:t>
      </w:r>
      <w:r>
        <w:rPr>
          <w:rFonts w:ascii="Times New Roman" w:hAnsi="Times New Roman"/>
        </w:rPr>
        <w:tab/>
        <w:t>Pásztory K.</w:t>
      </w:r>
      <w:r>
        <w:rPr>
          <w:rFonts w:ascii="Times New Roman" w:hAnsi="Times New Roman"/>
        </w:rPr>
        <w:tab/>
        <w:t>Sohajda L.</w:t>
      </w:r>
    </w:p>
    <w:p w:rsidR="00983810" w:rsidRDefault="00983810" w:rsidP="004B1C1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CSÁNY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TARNALELESZ</w:t>
      </w:r>
      <w:r>
        <w:rPr>
          <w:rFonts w:ascii="Times New Roman" w:hAnsi="Times New Roman"/>
        </w:rPr>
        <w:tab/>
        <w:t>Tamasi S.</w:t>
      </w:r>
      <w:r>
        <w:rPr>
          <w:rFonts w:ascii="Times New Roman" w:hAnsi="Times New Roman"/>
        </w:rPr>
        <w:tab/>
        <w:t>Szert B.</w:t>
      </w:r>
      <w:r>
        <w:rPr>
          <w:rFonts w:ascii="Times New Roman" w:hAnsi="Times New Roman"/>
        </w:rPr>
        <w:tab/>
        <w:t xml:space="preserve">Németh M.         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>Berta László</w:t>
      </w:r>
    </w:p>
    <w:p w:rsidR="00983810" w:rsidRDefault="00983810" w:rsidP="004B1C1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ERDŐTELEK</w:t>
      </w:r>
      <w:r w:rsidRPr="0036214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HATVAN LOK.</w:t>
      </w:r>
      <w:r>
        <w:rPr>
          <w:rFonts w:ascii="Times New Roman" w:hAnsi="Times New Roman"/>
        </w:rPr>
        <w:tab/>
        <w:t>Orovecz T.</w:t>
      </w:r>
      <w:r>
        <w:rPr>
          <w:rFonts w:ascii="Times New Roman" w:hAnsi="Times New Roman"/>
        </w:rPr>
        <w:tab/>
        <w:t>Molnár R.</w:t>
      </w:r>
      <w:r>
        <w:rPr>
          <w:rFonts w:ascii="Times New Roman" w:hAnsi="Times New Roman"/>
        </w:rPr>
        <w:tab/>
        <w:t>Király Z.</w:t>
      </w:r>
    </w:p>
    <w:p w:rsidR="00983810" w:rsidRPr="003122D2" w:rsidRDefault="00983810" w:rsidP="004B1C1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 xml:space="preserve">MÁTRADERECSKE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  <w:b/>
          <w:color w:val="FF00FF"/>
          <w:sz w:val="18"/>
          <w:szCs w:val="18"/>
        </w:rPr>
        <w:t>(csak felnőtt)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Krisztián D.</w:t>
      </w:r>
      <w:r>
        <w:rPr>
          <w:rFonts w:ascii="Times New Roman" w:hAnsi="Times New Roman"/>
        </w:rPr>
        <w:tab/>
        <w:t>Bodó 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Koroknai Á.       </w:t>
      </w:r>
      <w:r w:rsidRPr="00867F95">
        <w:rPr>
          <w:rFonts w:ascii="Times New Roman" w:hAnsi="Times New Roman"/>
          <w:b/>
          <w:color w:val="0070C0"/>
          <w:sz w:val="24"/>
          <w:szCs w:val="24"/>
        </w:rPr>
        <w:t>Birincsik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 xml:space="preserve"> József</w:t>
      </w:r>
    </w:p>
    <w:p w:rsidR="00983810" w:rsidRPr="003122D2" w:rsidRDefault="00983810" w:rsidP="003122D2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POROSZLÓ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LŐRINCI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Daru S.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Gyetvai B.</w:t>
      </w:r>
      <w:r>
        <w:rPr>
          <w:rFonts w:ascii="Times New Roman" w:hAnsi="Times New Roman"/>
        </w:rPr>
        <w:tab/>
        <w:t>Juhász Á.</w:t>
      </w:r>
    </w:p>
    <w:p w:rsidR="00983810" w:rsidRDefault="00983810" w:rsidP="003D48D3">
      <w:pPr>
        <w:ind w:right="-1"/>
        <w:jc w:val="both"/>
        <w:outlineLvl w:val="0"/>
        <w:rPr>
          <w:rFonts w:ascii="Times New Roman" w:hAnsi="Times New Roman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 xml:space="preserve">Megyei </w:t>
      </w:r>
      <w:r>
        <w:rPr>
          <w:rFonts w:ascii="Times New Roman" w:hAnsi="Times New Roman"/>
          <w:b/>
          <w:i/>
          <w:u w:val="single"/>
        </w:rPr>
        <w:t>II</w:t>
      </w:r>
      <w:r w:rsidRPr="003122D2">
        <w:rPr>
          <w:rFonts w:ascii="Times New Roman" w:hAnsi="Times New Roman"/>
          <w:b/>
          <w:i/>
          <w:u w:val="single"/>
        </w:rPr>
        <w:t>I. osztály 1</w:t>
      </w:r>
      <w:r>
        <w:rPr>
          <w:rFonts w:ascii="Times New Roman" w:hAnsi="Times New Roman"/>
          <w:b/>
          <w:i/>
          <w:u w:val="single"/>
        </w:rPr>
        <w:t>2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0 -1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5A2E1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VÁMOSGYÖRK</w:t>
      </w:r>
      <w:r w:rsidRPr="0091407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ECSÉD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Aux 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Derda J.</w:t>
      </w:r>
      <w:r>
        <w:rPr>
          <w:rFonts w:ascii="Times New Roman" w:hAnsi="Times New Roman"/>
        </w:rPr>
        <w:tab/>
        <w:t>Csathó Zs.</w:t>
      </w:r>
    </w:p>
    <w:p w:rsidR="00983810" w:rsidRDefault="00983810" w:rsidP="005A2E1D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ABASÁR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APC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Motsidlovszky A.. Bodon P.</w:t>
      </w:r>
      <w:r>
        <w:rPr>
          <w:rFonts w:ascii="Times New Roman" w:hAnsi="Times New Roman"/>
        </w:rPr>
        <w:tab/>
        <w:t xml:space="preserve">Jóna K.             </w:t>
      </w:r>
    </w:p>
    <w:p w:rsidR="00983810" w:rsidRDefault="00983810" w:rsidP="005A2E1D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NOSZVAJ</w:t>
      </w:r>
      <w:r w:rsidRPr="003D6A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PARÁD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Jávorszki Z.</w:t>
      </w:r>
      <w:r>
        <w:rPr>
          <w:rFonts w:ascii="Times New Roman" w:hAnsi="Times New Roman"/>
        </w:rPr>
        <w:tab/>
        <w:t>Kecskés G.</w:t>
      </w:r>
      <w:r>
        <w:rPr>
          <w:rFonts w:ascii="Times New Roman" w:hAnsi="Times New Roman"/>
        </w:rPr>
        <w:tab/>
        <w:t>Rácz K.</w:t>
      </w:r>
    </w:p>
    <w:p w:rsidR="00983810" w:rsidRPr="003122D2" w:rsidRDefault="00983810" w:rsidP="0091407F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BOLDOG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>KÖMLŐ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Kelemen A. II</w:t>
      </w:r>
      <w:r>
        <w:rPr>
          <w:rFonts w:ascii="Times New Roman" w:hAnsi="Times New Roman"/>
        </w:rPr>
        <w:tab/>
        <w:t xml:space="preserve"> Fehér R.</w:t>
      </w:r>
      <w:r>
        <w:rPr>
          <w:rFonts w:ascii="Times New Roman" w:hAnsi="Times New Roman"/>
        </w:rPr>
        <w:tab/>
        <w:t>Fehér V.</w:t>
      </w:r>
    </w:p>
    <w:p w:rsidR="00983810" w:rsidRPr="003122D2" w:rsidRDefault="00983810" w:rsidP="003122D2">
      <w:pPr>
        <w:ind w:right="-1"/>
        <w:rPr>
          <w:rFonts w:ascii="Times New Roman" w:hAnsi="Times New Roman"/>
        </w:rPr>
      </w:pPr>
    </w:p>
    <w:p w:rsidR="00983810" w:rsidRPr="003122D2" w:rsidRDefault="00983810" w:rsidP="003D48D3">
      <w:pPr>
        <w:ind w:right="-1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122D2">
        <w:rPr>
          <w:rFonts w:ascii="Times New Roman" w:hAnsi="Times New Roman"/>
          <w:b/>
          <w:i/>
          <w:u w:val="single"/>
        </w:rPr>
        <w:t>Megyei IV. osztály 1</w:t>
      </w:r>
      <w:r>
        <w:rPr>
          <w:rFonts w:ascii="Times New Roman" w:hAnsi="Times New Roman"/>
          <w:b/>
          <w:i/>
          <w:u w:val="single"/>
        </w:rPr>
        <w:t>4</w:t>
      </w:r>
      <w:r w:rsidRPr="003122D2">
        <w:rPr>
          <w:rFonts w:ascii="Times New Roman" w:hAnsi="Times New Roman"/>
          <w:b/>
          <w:i/>
          <w:u w:val="single"/>
        </w:rPr>
        <w:t>.</w:t>
      </w:r>
      <w:r>
        <w:rPr>
          <w:rFonts w:ascii="Times New Roman" w:hAnsi="Times New Roman"/>
          <w:b/>
          <w:i/>
          <w:u w:val="single"/>
        </w:rPr>
        <w:t>3</w:t>
      </w:r>
      <w:r w:rsidRPr="003122D2">
        <w:rPr>
          <w:rFonts w:ascii="Times New Roman" w:hAnsi="Times New Roman"/>
          <w:b/>
          <w:i/>
          <w:u w:val="single"/>
        </w:rPr>
        <w:t>0 óra</w:t>
      </w:r>
    </w:p>
    <w:p w:rsidR="00983810" w:rsidRDefault="00983810" w:rsidP="0091407F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>EGRI S</w:t>
      </w:r>
      <w:r>
        <w:rPr>
          <w:rFonts w:ascii="Times New Roman" w:hAnsi="Times New Roman"/>
        </w:rPr>
        <w:t xml:space="preserve">SE </w:t>
      </w:r>
      <w:r w:rsidRPr="003122D2">
        <w:rPr>
          <w:rFonts w:ascii="Times New Roman" w:hAnsi="Times New Roman"/>
        </w:rPr>
        <w:t>II.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>HEVESVEZEKÉNY</w:t>
      </w:r>
      <w:r>
        <w:rPr>
          <w:rFonts w:ascii="Times New Roman" w:hAnsi="Times New Roman"/>
        </w:rPr>
        <w:tab/>
        <w:t xml:space="preserve"> Palásti K.</w:t>
      </w:r>
      <w:r>
        <w:rPr>
          <w:rFonts w:ascii="Times New Roman" w:hAnsi="Times New Roman"/>
        </w:rPr>
        <w:tab/>
        <w:t>Panyi K.</w:t>
      </w:r>
      <w:r>
        <w:rPr>
          <w:rFonts w:ascii="Times New Roman" w:hAnsi="Times New Roman"/>
        </w:rPr>
        <w:tab/>
        <w:t>Farkas D.</w:t>
      </w:r>
      <w:r>
        <w:rPr>
          <w:rFonts w:ascii="Times New Roman" w:hAnsi="Times New Roman"/>
        </w:rPr>
        <w:tab/>
      </w:r>
    </w:p>
    <w:p w:rsidR="00983810" w:rsidRPr="003122D2" w:rsidRDefault="00983810" w:rsidP="0091407F">
      <w:p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>MIKÓFALVA</w:t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  <w:t>HEVES II.</w:t>
      </w:r>
      <w:r w:rsidRPr="003122D2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Krajczár Cs.</w:t>
      </w:r>
      <w:r>
        <w:rPr>
          <w:rFonts w:ascii="Times New Roman" w:hAnsi="Times New Roman"/>
        </w:rPr>
        <w:tab/>
        <w:t>Rézműves F.</w:t>
      </w:r>
      <w:r>
        <w:rPr>
          <w:rFonts w:ascii="Times New Roman" w:hAnsi="Times New Roman"/>
        </w:rPr>
        <w:tab/>
        <w:t xml:space="preserve">Pengő R.             </w:t>
      </w:r>
      <w:r w:rsidRPr="00262D62">
        <w:rPr>
          <w:rFonts w:ascii="Times New Roman" w:hAnsi="Times New Roman"/>
          <w:b/>
          <w:color w:val="0070C0"/>
          <w:sz w:val="24"/>
          <w:szCs w:val="24"/>
        </w:rPr>
        <w:t>Domoszlai János</w:t>
      </w:r>
    </w:p>
    <w:p w:rsidR="00983810" w:rsidRPr="003122D2" w:rsidRDefault="00983810" w:rsidP="003122D2">
      <w:pPr>
        <w:ind w:right="-1"/>
        <w:rPr>
          <w:rFonts w:ascii="Times New Roman" w:hAnsi="Times New Roman"/>
        </w:rPr>
      </w:pP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  <w:r w:rsidRPr="003122D2">
        <w:rPr>
          <w:rFonts w:ascii="Times New Roman" w:hAnsi="Times New Roman"/>
        </w:rPr>
        <w:tab/>
      </w:r>
    </w:p>
    <w:sectPr w:rsidR="00983810" w:rsidRPr="003122D2" w:rsidSect="0029569E">
      <w:headerReference w:type="default" r:id="rId7"/>
      <w:footerReference w:type="default" r:id="rId8"/>
      <w:type w:val="continuous"/>
      <w:pgSz w:w="11906" w:h="16838"/>
      <w:pgMar w:top="1417" w:right="849" w:bottom="426" w:left="709" w:header="142" w:footer="1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810" w:rsidRDefault="00983810" w:rsidP="009107EA">
      <w:r>
        <w:separator/>
      </w:r>
    </w:p>
  </w:endnote>
  <w:endnote w:type="continuationSeparator" w:id="0">
    <w:p w:rsidR="00983810" w:rsidRDefault="00983810" w:rsidP="00910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10" w:rsidRDefault="00983810" w:rsidP="00B53507">
    <w:pPr>
      <w:pStyle w:val="Footer"/>
      <w:tabs>
        <w:tab w:val="clear" w:pos="4536"/>
        <w:tab w:val="clear" w:pos="907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810" w:rsidRDefault="00983810" w:rsidP="009107EA">
      <w:r>
        <w:separator/>
      </w:r>
    </w:p>
  </w:footnote>
  <w:footnote w:type="continuationSeparator" w:id="0">
    <w:p w:rsidR="00983810" w:rsidRDefault="00983810" w:rsidP="009107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810" w:rsidRPr="009107EA" w:rsidRDefault="00983810" w:rsidP="0029569E">
    <w:pPr>
      <w:pStyle w:val="Header"/>
      <w:tabs>
        <w:tab w:val="clear" w:pos="4536"/>
        <w:tab w:val="clear" w:pos="9072"/>
      </w:tabs>
      <w:ind w:left="-426"/>
      <w:jc w:val="center"/>
    </w:pPr>
    <w:r w:rsidRPr="0077160D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Kép 1" o:spid="_x0000_i1026" type="#_x0000_t75" style="width:583.5pt;height:124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B5051"/>
    <w:multiLevelType w:val="hybridMultilevel"/>
    <w:tmpl w:val="D256E254"/>
    <w:lvl w:ilvl="0" w:tplc="A16A0D9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32DB4196"/>
    <w:multiLevelType w:val="hybridMultilevel"/>
    <w:tmpl w:val="B3D440B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67562E4"/>
    <w:multiLevelType w:val="hybridMultilevel"/>
    <w:tmpl w:val="D81E8DA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F961AF4"/>
    <w:multiLevelType w:val="hybridMultilevel"/>
    <w:tmpl w:val="9210F7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3A2926"/>
    <w:multiLevelType w:val="hybridMultilevel"/>
    <w:tmpl w:val="AE26919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07EA"/>
    <w:rsid w:val="000044D5"/>
    <w:rsid w:val="000107C5"/>
    <w:rsid w:val="000213ED"/>
    <w:rsid w:val="0003304F"/>
    <w:rsid w:val="0003592F"/>
    <w:rsid w:val="00062568"/>
    <w:rsid w:val="00071868"/>
    <w:rsid w:val="00073789"/>
    <w:rsid w:val="00094E07"/>
    <w:rsid w:val="000A3DC3"/>
    <w:rsid w:val="000A44B5"/>
    <w:rsid w:val="000B67E9"/>
    <w:rsid w:val="000F1A58"/>
    <w:rsid w:val="000F2423"/>
    <w:rsid w:val="00110742"/>
    <w:rsid w:val="00121A95"/>
    <w:rsid w:val="00146B75"/>
    <w:rsid w:val="00152D8A"/>
    <w:rsid w:val="00154C8D"/>
    <w:rsid w:val="00185AFD"/>
    <w:rsid w:val="00187501"/>
    <w:rsid w:val="001A15C9"/>
    <w:rsid w:val="001A7CE9"/>
    <w:rsid w:val="001D60B8"/>
    <w:rsid w:val="001E168C"/>
    <w:rsid w:val="001E3AE4"/>
    <w:rsid w:val="00203752"/>
    <w:rsid w:val="00210ACA"/>
    <w:rsid w:val="0021648D"/>
    <w:rsid w:val="00225843"/>
    <w:rsid w:val="00262D62"/>
    <w:rsid w:val="00291518"/>
    <w:rsid w:val="0029569E"/>
    <w:rsid w:val="002A0C16"/>
    <w:rsid w:val="002B272D"/>
    <w:rsid w:val="002D27AE"/>
    <w:rsid w:val="002E6AC9"/>
    <w:rsid w:val="002E7691"/>
    <w:rsid w:val="003122D2"/>
    <w:rsid w:val="003202AE"/>
    <w:rsid w:val="00335CE0"/>
    <w:rsid w:val="00340433"/>
    <w:rsid w:val="0035314D"/>
    <w:rsid w:val="0036214A"/>
    <w:rsid w:val="00364FAD"/>
    <w:rsid w:val="00371657"/>
    <w:rsid w:val="00376956"/>
    <w:rsid w:val="00395B3E"/>
    <w:rsid w:val="003B6245"/>
    <w:rsid w:val="003B6744"/>
    <w:rsid w:val="003D48D3"/>
    <w:rsid w:val="003D6097"/>
    <w:rsid w:val="003D6A87"/>
    <w:rsid w:val="003D7BB3"/>
    <w:rsid w:val="003E06CC"/>
    <w:rsid w:val="003F4EA0"/>
    <w:rsid w:val="004121F9"/>
    <w:rsid w:val="0041277E"/>
    <w:rsid w:val="00426BC9"/>
    <w:rsid w:val="00487E1F"/>
    <w:rsid w:val="004A1C4B"/>
    <w:rsid w:val="004B1C12"/>
    <w:rsid w:val="004B28EF"/>
    <w:rsid w:val="004B3EC2"/>
    <w:rsid w:val="004D14FB"/>
    <w:rsid w:val="004D640E"/>
    <w:rsid w:val="004F599E"/>
    <w:rsid w:val="004F5A7E"/>
    <w:rsid w:val="004F627A"/>
    <w:rsid w:val="00500CCF"/>
    <w:rsid w:val="005132F5"/>
    <w:rsid w:val="00522845"/>
    <w:rsid w:val="00526A42"/>
    <w:rsid w:val="005315B9"/>
    <w:rsid w:val="00540E6E"/>
    <w:rsid w:val="0054319F"/>
    <w:rsid w:val="00551B67"/>
    <w:rsid w:val="0056447B"/>
    <w:rsid w:val="005739A8"/>
    <w:rsid w:val="00586D61"/>
    <w:rsid w:val="005975FC"/>
    <w:rsid w:val="005A2E1D"/>
    <w:rsid w:val="005A339E"/>
    <w:rsid w:val="005B43BF"/>
    <w:rsid w:val="005D4E19"/>
    <w:rsid w:val="005E7B24"/>
    <w:rsid w:val="005F604C"/>
    <w:rsid w:val="005F701F"/>
    <w:rsid w:val="00655FD7"/>
    <w:rsid w:val="00691CD5"/>
    <w:rsid w:val="0069315B"/>
    <w:rsid w:val="006B3EB2"/>
    <w:rsid w:val="006B46F1"/>
    <w:rsid w:val="006B57D7"/>
    <w:rsid w:val="006B58CE"/>
    <w:rsid w:val="006B7ACB"/>
    <w:rsid w:val="006C16E8"/>
    <w:rsid w:val="006C1D6E"/>
    <w:rsid w:val="006C2B17"/>
    <w:rsid w:val="006E0405"/>
    <w:rsid w:val="006F141B"/>
    <w:rsid w:val="00712BB9"/>
    <w:rsid w:val="00720A65"/>
    <w:rsid w:val="00720B2A"/>
    <w:rsid w:val="00747FBF"/>
    <w:rsid w:val="00761E25"/>
    <w:rsid w:val="00766892"/>
    <w:rsid w:val="0077160D"/>
    <w:rsid w:val="00771D68"/>
    <w:rsid w:val="00775ED6"/>
    <w:rsid w:val="00792713"/>
    <w:rsid w:val="007A0FF3"/>
    <w:rsid w:val="007B0DE7"/>
    <w:rsid w:val="007B6677"/>
    <w:rsid w:val="007E3DC8"/>
    <w:rsid w:val="007E6D48"/>
    <w:rsid w:val="0080402E"/>
    <w:rsid w:val="00816E7C"/>
    <w:rsid w:val="00834B11"/>
    <w:rsid w:val="00836FB8"/>
    <w:rsid w:val="00854F6C"/>
    <w:rsid w:val="00867F95"/>
    <w:rsid w:val="00887E95"/>
    <w:rsid w:val="00893386"/>
    <w:rsid w:val="008949FD"/>
    <w:rsid w:val="008962FA"/>
    <w:rsid w:val="008C2BFA"/>
    <w:rsid w:val="008E339E"/>
    <w:rsid w:val="009107EA"/>
    <w:rsid w:val="0091407F"/>
    <w:rsid w:val="00983810"/>
    <w:rsid w:val="00993C09"/>
    <w:rsid w:val="009B230A"/>
    <w:rsid w:val="009E023D"/>
    <w:rsid w:val="009E08A2"/>
    <w:rsid w:val="009F1FEF"/>
    <w:rsid w:val="00A1332E"/>
    <w:rsid w:val="00A226B3"/>
    <w:rsid w:val="00A3069F"/>
    <w:rsid w:val="00A5102E"/>
    <w:rsid w:val="00A563BD"/>
    <w:rsid w:val="00A57782"/>
    <w:rsid w:val="00A6042F"/>
    <w:rsid w:val="00A6609D"/>
    <w:rsid w:val="00A85439"/>
    <w:rsid w:val="00AD422A"/>
    <w:rsid w:val="00AF27EF"/>
    <w:rsid w:val="00AF64BC"/>
    <w:rsid w:val="00B03366"/>
    <w:rsid w:val="00B03DA0"/>
    <w:rsid w:val="00B04C94"/>
    <w:rsid w:val="00B154B6"/>
    <w:rsid w:val="00B371D2"/>
    <w:rsid w:val="00B52772"/>
    <w:rsid w:val="00B53507"/>
    <w:rsid w:val="00B846DA"/>
    <w:rsid w:val="00B938C9"/>
    <w:rsid w:val="00B93C1A"/>
    <w:rsid w:val="00BE6631"/>
    <w:rsid w:val="00BF5717"/>
    <w:rsid w:val="00BF7D8E"/>
    <w:rsid w:val="00C311EB"/>
    <w:rsid w:val="00C32F35"/>
    <w:rsid w:val="00C477E1"/>
    <w:rsid w:val="00C5728D"/>
    <w:rsid w:val="00C72DAB"/>
    <w:rsid w:val="00C955AE"/>
    <w:rsid w:val="00CA4A3D"/>
    <w:rsid w:val="00CA6E11"/>
    <w:rsid w:val="00CF2CD1"/>
    <w:rsid w:val="00D067FF"/>
    <w:rsid w:val="00D120E8"/>
    <w:rsid w:val="00D722A9"/>
    <w:rsid w:val="00D735B7"/>
    <w:rsid w:val="00D74DB1"/>
    <w:rsid w:val="00D815D3"/>
    <w:rsid w:val="00D8685F"/>
    <w:rsid w:val="00D92A07"/>
    <w:rsid w:val="00DA14C1"/>
    <w:rsid w:val="00DA18CC"/>
    <w:rsid w:val="00DB11FA"/>
    <w:rsid w:val="00DB1687"/>
    <w:rsid w:val="00DD1443"/>
    <w:rsid w:val="00DE2500"/>
    <w:rsid w:val="00DE37EA"/>
    <w:rsid w:val="00DF7CC8"/>
    <w:rsid w:val="00E02DD6"/>
    <w:rsid w:val="00E12D4C"/>
    <w:rsid w:val="00E709BE"/>
    <w:rsid w:val="00E7628C"/>
    <w:rsid w:val="00EB2BA4"/>
    <w:rsid w:val="00ED3A89"/>
    <w:rsid w:val="00F06802"/>
    <w:rsid w:val="00F33D80"/>
    <w:rsid w:val="00F42BB3"/>
    <w:rsid w:val="00F543A0"/>
    <w:rsid w:val="00FA15AB"/>
    <w:rsid w:val="00FA3D19"/>
    <w:rsid w:val="00FB5463"/>
    <w:rsid w:val="00FC4A83"/>
    <w:rsid w:val="00FD0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BFA"/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107EA"/>
    <w:rPr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9107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107EA"/>
    <w:rPr>
      <w:sz w:val="22"/>
      <w:lang w:eastAsia="en-US"/>
    </w:rPr>
  </w:style>
  <w:style w:type="paragraph" w:styleId="NormalWeb">
    <w:name w:val="Normal (Web)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Paragraph">
    <w:name w:val="List Paragraph"/>
    <w:basedOn w:val="Normal"/>
    <w:uiPriority w:val="99"/>
    <w:qFormat/>
    <w:rsid w:val="00C5728D"/>
    <w:pPr>
      <w:spacing w:after="200" w:line="276" w:lineRule="auto"/>
      <w:ind w:left="720"/>
      <w:contextualSpacing/>
    </w:pPr>
  </w:style>
  <w:style w:type="paragraph" w:customStyle="1" w:styleId="center">
    <w:name w:val="center"/>
    <w:basedOn w:val="Normal"/>
    <w:uiPriority w:val="99"/>
    <w:semiHidden/>
    <w:rsid w:val="00C57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DocumentMap">
    <w:name w:val="Document Map"/>
    <w:basedOn w:val="Normal"/>
    <w:link w:val="DocumentMapChar"/>
    <w:uiPriority w:val="99"/>
    <w:semiHidden/>
    <w:rsid w:val="003D48D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97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52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262</Words>
  <Characters>1808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</dc:title>
  <dc:subject/>
  <dc:creator>Gyetvai Péter</dc:creator>
  <cp:keywords/>
  <dc:description/>
  <cp:lastModifiedBy>USER</cp:lastModifiedBy>
  <cp:revision>2</cp:revision>
  <cp:lastPrinted>2014-06-04T05:36:00Z</cp:lastPrinted>
  <dcterms:created xsi:type="dcterms:W3CDTF">2014-10-17T07:13:00Z</dcterms:created>
  <dcterms:modified xsi:type="dcterms:W3CDTF">2014-10-17T07:13:00Z</dcterms:modified>
</cp:coreProperties>
</file>