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AB5" w:rsidRPr="003122D2" w:rsidRDefault="00227AB5" w:rsidP="003122D2">
      <w:pPr>
        <w:ind w:right="-1"/>
        <w:jc w:val="both"/>
        <w:rPr>
          <w:rFonts w:ascii="Times New Roman" w:hAnsi="Times New Roman"/>
          <w:b/>
          <w:u w:val="single"/>
        </w:rPr>
      </w:pPr>
      <w:r>
        <w:t xml:space="preserve">                                                                   </w:t>
      </w:r>
    </w:p>
    <w:p w:rsidR="00227AB5" w:rsidRPr="003122D2" w:rsidRDefault="00227AB5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2014.10.11.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227AB5" w:rsidRDefault="00227AB5" w:rsidP="00170FA0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227AB5" w:rsidRDefault="00227AB5" w:rsidP="00170FA0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227AB5" w:rsidRPr="003122D2" w:rsidRDefault="00227AB5" w:rsidP="00170FA0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227AB5" w:rsidRDefault="00227AB5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BESENYŐTELEK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PÉTERVÁSÁRA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Derda J.</w:t>
      </w:r>
    </w:p>
    <w:p w:rsidR="00227AB5" w:rsidRDefault="00227AB5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BÉLAPÁTFALVA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GY.HALÁSZ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Kasza D.</w:t>
      </w:r>
    </w:p>
    <w:p w:rsidR="00227AB5" w:rsidRDefault="00227AB5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MARKAZ</w:t>
      </w:r>
      <w:r w:rsidRPr="006E02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Tamasi S.</w:t>
      </w:r>
    </w:p>
    <w:p w:rsidR="00227AB5" w:rsidRDefault="00227AB5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</w:t>
      </w:r>
      <w:r w:rsidRPr="006E02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NAGYRÉDE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Kovács B.</w:t>
      </w:r>
    </w:p>
    <w:p w:rsidR="00227AB5" w:rsidRDefault="00227AB5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FÜZESABONY</w:t>
      </w:r>
      <w:r w:rsidRPr="006E02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DETK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Molnár L.</w:t>
      </w:r>
    </w:p>
    <w:p w:rsidR="00227AB5" w:rsidRDefault="00227AB5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VERPELÉT</w:t>
      </w:r>
      <w:r w:rsidRPr="006E02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DOMOSZLÓ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Szarvas L.</w:t>
      </w:r>
      <w:r>
        <w:rPr>
          <w:rFonts w:ascii="Times New Roman" w:hAnsi="Times New Roman"/>
        </w:rPr>
        <w:tab/>
        <w:t>Bálint J.</w:t>
      </w:r>
    </w:p>
    <w:p w:rsidR="00227AB5" w:rsidRDefault="00227AB5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HERÉD</w:t>
      </w:r>
      <w:r w:rsidRPr="006E023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EGERSZALÓK</w:t>
      </w:r>
      <w:r>
        <w:rPr>
          <w:rFonts w:ascii="Times New Roman" w:hAnsi="Times New Roman"/>
        </w:rPr>
        <w:tab/>
      </w:r>
      <w:r w:rsidRPr="00F61D5A">
        <w:rPr>
          <w:rFonts w:ascii="Times New Roman" w:hAnsi="Times New Roman"/>
          <w:b/>
          <w:sz w:val="24"/>
          <w:szCs w:val="24"/>
        </w:rPr>
        <w:t>Nógrád megyei játékvezetők</w:t>
      </w:r>
    </w:p>
    <w:p w:rsidR="00227AB5" w:rsidRDefault="00227AB5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GY.TARJÁN</w:t>
      </w:r>
      <w:r w:rsidRPr="00C518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BORSOD</w:t>
      </w:r>
      <w:r w:rsidRPr="003122D2">
        <w:rPr>
          <w:rFonts w:ascii="Times New Roman" w:hAnsi="Times New Roman"/>
        </w:rPr>
        <w:t>NÁDASD</w:t>
      </w:r>
      <w:r>
        <w:rPr>
          <w:rFonts w:ascii="Times New Roman" w:hAnsi="Times New Roman"/>
        </w:rPr>
        <w:tab/>
      </w:r>
      <w:r w:rsidRPr="00F61D5A">
        <w:rPr>
          <w:rFonts w:ascii="Times New Roman" w:hAnsi="Times New Roman"/>
          <w:b/>
          <w:sz w:val="24"/>
          <w:szCs w:val="24"/>
        </w:rPr>
        <w:t>Pest megyei játékvezetők</w:t>
      </w:r>
    </w:p>
    <w:p w:rsidR="00227AB5" w:rsidRPr="003122D2" w:rsidRDefault="00227AB5" w:rsidP="003122D2">
      <w:pPr>
        <w:ind w:right="-1"/>
        <w:jc w:val="both"/>
        <w:rPr>
          <w:rFonts w:ascii="Times New Roman" w:hAnsi="Times New Roman"/>
        </w:rPr>
      </w:pPr>
    </w:p>
    <w:p w:rsidR="00227AB5" w:rsidRPr="003122D2" w:rsidRDefault="00227AB5" w:rsidP="00170FA0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PETŐFIBÁNYA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POROSZLÓ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Pásztory K.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LŐRINCI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ERDŐTELEK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Czipó Á.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HATVAN LOK.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</w:r>
      <w:r w:rsidRPr="00F61D5A">
        <w:rPr>
          <w:rFonts w:ascii="Times New Roman" w:hAnsi="Times New Roman"/>
          <w:b/>
          <w:sz w:val="24"/>
          <w:szCs w:val="24"/>
        </w:rPr>
        <w:t>Nógrád megyei játékvezetők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SZÜCSI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Németh Sz.</w:t>
      </w:r>
      <w:r>
        <w:rPr>
          <w:rFonts w:ascii="Times New Roman" w:hAnsi="Times New Roman"/>
        </w:rPr>
        <w:tab/>
        <w:t>Németh M.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NOVAJ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TARNAMÉRA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Koroknai Á.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EGERSZÓLÁT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ZAGYVASZÁNTÓ</w:t>
      </w:r>
      <w:r>
        <w:rPr>
          <w:rFonts w:ascii="Times New Roman" w:hAnsi="Times New Roman"/>
        </w:rPr>
        <w:tab/>
        <w:t>Dudás S.</w:t>
      </w:r>
      <w:r>
        <w:rPr>
          <w:rFonts w:ascii="Times New Roman" w:hAnsi="Times New Roman"/>
        </w:rPr>
        <w:tab/>
        <w:t>Zsákai Zs.</w:t>
      </w:r>
      <w:r>
        <w:rPr>
          <w:rFonts w:ascii="Times New Roman" w:hAnsi="Times New Roman"/>
        </w:rPr>
        <w:tab/>
        <w:t>Csathó Zs.</w:t>
      </w:r>
    </w:p>
    <w:p w:rsidR="00227AB5" w:rsidRPr="00F61D5A" w:rsidRDefault="00227AB5" w:rsidP="003122D2">
      <w:pPr>
        <w:ind w:right="-1"/>
        <w:rPr>
          <w:rFonts w:ascii="Times New Roman" w:hAnsi="Times New Roman"/>
          <w:sz w:val="24"/>
          <w:szCs w:val="24"/>
        </w:rPr>
      </w:pPr>
      <w:r w:rsidRPr="003122D2">
        <w:rPr>
          <w:rFonts w:ascii="Times New Roman" w:hAnsi="Times New Roman"/>
        </w:rPr>
        <w:t>VISONTA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MÁTRABALLA</w:t>
      </w:r>
      <w:r>
        <w:rPr>
          <w:rFonts w:ascii="Times New Roman" w:hAnsi="Times New Roman"/>
        </w:rPr>
        <w:tab/>
      </w:r>
      <w:r w:rsidRPr="00F61D5A">
        <w:rPr>
          <w:rFonts w:ascii="Times New Roman" w:hAnsi="Times New Roman"/>
          <w:b/>
          <w:sz w:val="24"/>
          <w:szCs w:val="24"/>
        </w:rPr>
        <w:t>Nógrád megyei játékvezetők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</w:t>
      </w:r>
      <w:r w:rsidRPr="00C518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CSÁNY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Juhász Sz.</w:t>
      </w:r>
      <w:r>
        <w:rPr>
          <w:rFonts w:ascii="Times New Roman" w:hAnsi="Times New Roman"/>
        </w:rPr>
        <w:tab/>
        <w:t>Farkas D.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TARNA</w:t>
      </w:r>
      <w:r w:rsidRPr="003122D2">
        <w:rPr>
          <w:rFonts w:ascii="Times New Roman" w:hAnsi="Times New Roman"/>
        </w:rPr>
        <w:t>LELESZ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ENERGIA 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Kelemen A. II</w:t>
      </w:r>
      <w:r>
        <w:rPr>
          <w:rFonts w:ascii="Times New Roman" w:hAnsi="Times New Roman"/>
        </w:rPr>
        <w:tab/>
        <w:t>Dajkó T.</w:t>
      </w:r>
      <w:r>
        <w:rPr>
          <w:rFonts w:ascii="Times New Roman" w:hAnsi="Times New Roman"/>
        </w:rPr>
        <w:tab/>
        <w:t xml:space="preserve">Sohajda L.          </w:t>
      </w:r>
      <w:r w:rsidRPr="00834ED8">
        <w:rPr>
          <w:rFonts w:ascii="Times New Roman" w:hAnsi="Times New Roman"/>
          <w:b/>
          <w:color w:val="0070C0"/>
          <w:sz w:val="24"/>
          <w:szCs w:val="24"/>
        </w:rPr>
        <w:t>Kiss Tibor</w:t>
      </w:r>
    </w:p>
    <w:p w:rsidR="00227AB5" w:rsidRDefault="00227AB5" w:rsidP="003122D2">
      <w:pPr>
        <w:ind w:right="-1"/>
        <w:rPr>
          <w:rFonts w:ascii="Times New Roman" w:hAnsi="Times New Roman"/>
        </w:rPr>
      </w:pPr>
    </w:p>
    <w:p w:rsidR="00227AB5" w:rsidRPr="003122D2" w:rsidRDefault="00227AB5" w:rsidP="00170FA0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GY.SOLYMOS</w:t>
      </w:r>
      <w:r w:rsidRPr="00CC70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VÁMOSGYÖRK</w:t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Krajczár Cs.</w:t>
      </w:r>
      <w:r>
        <w:rPr>
          <w:rFonts w:ascii="Times New Roman" w:hAnsi="Times New Roman"/>
        </w:rPr>
        <w:tab/>
        <w:t xml:space="preserve">Király Z.             </w:t>
      </w:r>
      <w:r w:rsidRPr="00834ED8">
        <w:rPr>
          <w:rFonts w:ascii="Times New Roman" w:hAnsi="Times New Roman"/>
          <w:b/>
          <w:color w:val="0070C0"/>
          <w:sz w:val="24"/>
          <w:szCs w:val="24"/>
        </w:rPr>
        <w:t>Márta Sándor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SZIHALOM</w:t>
      </w:r>
      <w:r w:rsidRPr="00CC70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TISZANÁNA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Rézműves F.</w:t>
      </w:r>
      <w:r>
        <w:rPr>
          <w:rFonts w:ascii="Times New Roman" w:hAnsi="Times New Roman"/>
        </w:rPr>
        <w:tab/>
        <w:t>Jóna K.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KÖMLŐ</w:t>
      </w:r>
      <w:r w:rsidRPr="002E6F5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ABASÁR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Tóthpál K.</w:t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>Lakatos N.</w:t>
      </w:r>
    </w:p>
    <w:p w:rsidR="00227AB5" w:rsidRPr="003122D2" w:rsidRDefault="00227AB5" w:rsidP="003122D2">
      <w:pPr>
        <w:ind w:right="-1"/>
        <w:rPr>
          <w:rFonts w:ascii="Times New Roman" w:hAnsi="Times New Roman"/>
        </w:rPr>
      </w:pPr>
    </w:p>
    <w:p w:rsidR="00227AB5" w:rsidRPr="003122D2" w:rsidRDefault="00227AB5" w:rsidP="00170FA0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HEVESVEZEKÉNY</w:t>
      </w:r>
      <w:r w:rsidRPr="00971B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BALATON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Bodon P.</w:t>
      </w:r>
      <w:r>
        <w:rPr>
          <w:rFonts w:ascii="Times New Roman" w:hAnsi="Times New Roman"/>
        </w:rPr>
        <w:tab/>
        <w:t>Pengő R.</w:t>
      </w:r>
      <w:r>
        <w:rPr>
          <w:rFonts w:ascii="Times New Roman" w:hAnsi="Times New Roman"/>
        </w:rPr>
        <w:tab/>
        <w:t xml:space="preserve">Fehér V.             </w:t>
      </w:r>
      <w:r w:rsidRPr="00834ED8">
        <w:rPr>
          <w:rFonts w:ascii="Times New Roman" w:hAnsi="Times New Roman"/>
          <w:b/>
          <w:color w:val="0070C0"/>
          <w:sz w:val="24"/>
          <w:szCs w:val="24"/>
        </w:rPr>
        <w:t>Domoszlai János</w:t>
      </w:r>
    </w:p>
    <w:p w:rsidR="00227AB5" w:rsidRDefault="00227AB5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KISKÖRE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HEVES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Kecskés G.</w:t>
      </w:r>
      <w:r>
        <w:rPr>
          <w:rFonts w:ascii="Times New Roman" w:hAnsi="Times New Roman"/>
        </w:rPr>
        <w:tab/>
        <w:t xml:space="preserve">Szabó P.             </w:t>
      </w:r>
      <w:r w:rsidRPr="00834ED8">
        <w:rPr>
          <w:rFonts w:ascii="Times New Roman" w:hAnsi="Times New Roman"/>
          <w:b/>
          <w:color w:val="0070C0"/>
          <w:sz w:val="24"/>
          <w:szCs w:val="24"/>
        </w:rPr>
        <w:t>Birincsik József</w:t>
      </w:r>
    </w:p>
    <w:p w:rsidR="00227AB5" w:rsidRDefault="00227AB5" w:rsidP="00971BC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RECSK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VÉCS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Motsidlovszky A. Rácz K.</w:t>
      </w:r>
      <w:r>
        <w:rPr>
          <w:rFonts w:ascii="Times New Roman" w:hAnsi="Times New Roman"/>
        </w:rPr>
        <w:tab/>
        <w:t xml:space="preserve">Juhász S.            </w:t>
      </w:r>
      <w:r w:rsidRPr="00834ED8">
        <w:rPr>
          <w:rFonts w:ascii="Times New Roman" w:hAnsi="Times New Roman"/>
          <w:b/>
          <w:color w:val="0070C0"/>
          <w:sz w:val="24"/>
          <w:szCs w:val="24"/>
        </w:rPr>
        <w:t>Kelemen Attila</w:t>
      </w:r>
    </w:p>
    <w:p w:rsidR="00227AB5" w:rsidRPr="003122D2" w:rsidRDefault="00227AB5" w:rsidP="001E0267">
      <w:pPr>
        <w:ind w:right="-1"/>
        <w:rPr>
          <w:rFonts w:ascii="Times New Roman" w:hAnsi="Times New Roman"/>
        </w:rPr>
      </w:pPr>
    </w:p>
    <w:p w:rsidR="00227AB5" w:rsidRPr="003122D2" w:rsidRDefault="00227AB5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2014.10.12.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227AB5" w:rsidRDefault="00227AB5" w:rsidP="00170FA0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227AB5" w:rsidRDefault="00227AB5" w:rsidP="00170FA0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227AB5" w:rsidRPr="003122D2" w:rsidRDefault="00227AB5" w:rsidP="00170FA0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227AB5" w:rsidRDefault="00227AB5" w:rsidP="002E6F5B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PARÁD</w:t>
      </w:r>
      <w:r w:rsidRPr="002E6F5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BOLDOG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Gyetvai B.</w:t>
      </w:r>
    </w:p>
    <w:p w:rsidR="00227AB5" w:rsidRDefault="00227AB5" w:rsidP="002E6F5B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ECSÉD</w:t>
      </w:r>
      <w:r w:rsidRPr="002E6F5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NOSZVAJ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Szarvas L.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Tóth Z.</w:t>
      </w:r>
    </w:p>
    <w:p w:rsidR="00227AB5" w:rsidRPr="003122D2" w:rsidRDefault="00227AB5" w:rsidP="003122D2">
      <w:pPr>
        <w:ind w:right="-1"/>
        <w:rPr>
          <w:rFonts w:ascii="Times New Roman" w:hAnsi="Times New Roman"/>
        </w:rPr>
      </w:pPr>
    </w:p>
    <w:p w:rsidR="00227AB5" w:rsidRPr="003122D2" w:rsidRDefault="00227AB5" w:rsidP="00170FA0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5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227AB5" w:rsidRDefault="00227AB5" w:rsidP="002D54EA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MIKÓFALVA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A.TÁLYA 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 Lendvai G.</w:t>
      </w:r>
      <w:r>
        <w:rPr>
          <w:rFonts w:ascii="Times New Roman" w:hAnsi="Times New Roman"/>
        </w:rPr>
        <w:tab/>
        <w:t>Csathó Zs.</w:t>
      </w:r>
      <w:r>
        <w:rPr>
          <w:rFonts w:ascii="Times New Roman" w:hAnsi="Times New Roman"/>
        </w:rPr>
        <w:tab/>
        <w:t>Derda J.</w:t>
      </w:r>
    </w:p>
    <w:p w:rsidR="00227AB5" w:rsidRDefault="00227AB5" w:rsidP="002D54EA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</w:rPr>
        <w:t xml:space="preserve"> II. 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ÁTÁNY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Czipó Á.</w:t>
      </w:r>
      <w:r>
        <w:rPr>
          <w:rFonts w:ascii="Times New Roman" w:hAnsi="Times New Roman"/>
        </w:rPr>
        <w:tab/>
        <w:t>Aux L.</w:t>
      </w:r>
    </w:p>
    <w:p w:rsidR="00227AB5" w:rsidRPr="003122D2" w:rsidRDefault="00227AB5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227AB5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AB5" w:rsidRDefault="00227AB5" w:rsidP="009107EA">
      <w:r>
        <w:separator/>
      </w:r>
    </w:p>
  </w:endnote>
  <w:endnote w:type="continuationSeparator" w:id="0">
    <w:p w:rsidR="00227AB5" w:rsidRDefault="00227AB5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B5" w:rsidRDefault="00227AB5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AB5" w:rsidRDefault="00227AB5" w:rsidP="009107EA">
      <w:r>
        <w:separator/>
      </w:r>
    </w:p>
  </w:footnote>
  <w:footnote w:type="continuationSeparator" w:id="0">
    <w:p w:rsidR="00227AB5" w:rsidRDefault="00227AB5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AB5" w:rsidRPr="009107EA" w:rsidRDefault="00227AB5" w:rsidP="0029569E">
    <w:pPr>
      <w:pStyle w:val="Header"/>
      <w:tabs>
        <w:tab w:val="clear" w:pos="4536"/>
        <w:tab w:val="clear" w:pos="9072"/>
      </w:tabs>
      <w:ind w:left="-426"/>
      <w:jc w:val="center"/>
    </w:pPr>
    <w:r w:rsidRPr="00F92C99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117D0"/>
    <w:rsid w:val="00036C16"/>
    <w:rsid w:val="00062568"/>
    <w:rsid w:val="00071868"/>
    <w:rsid w:val="0008582A"/>
    <w:rsid w:val="000875E6"/>
    <w:rsid w:val="000A44B5"/>
    <w:rsid w:val="000B67E9"/>
    <w:rsid w:val="000E0327"/>
    <w:rsid w:val="001116FF"/>
    <w:rsid w:val="00111C81"/>
    <w:rsid w:val="001242E8"/>
    <w:rsid w:val="00170FA0"/>
    <w:rsid w:val="00173665"/>
    <w:rsid w:val="001B1D3D"/>
    <w:rsid w:val="001D60B8"/>
    <w:rsid w:val="001E0267"/>
    <w:rsid w:val="001E168C"/>
    <w:rsid w:val="001F53B0"/>
    <w:rsid w:val="00203752"/>
    <w:rsid w:val="00205446"/>
    <w:rsid w:val="00222397"/>
    <w:rsid w:val="00225843"/>
    <w:rsid w:val="00227AB5"/>
    <w:rsid w:val="00236E2A"/>
    <w:rsid w:val="002563DD"/>
    <w:rsid w:val="00291518"/>
    <w:rsid w:val="0029569E"/>
    <w:rsid w:val="002968A5"/>
    <w:rsid w:val="002A0C16"/>
    <w:rsid w:val="002B272D"/>
    <w:rsid w:val="002D54EA"/>
    <w:rsid w:val="002E6F5B"/>
    <w:rsid w:val="00307EBE"/>
    <w:rsid w:val="003122D2"/>
    <w:rsid w:val="003202AE"/>
    <w:rsid w:val="00346830"/>
    <w:rsid w:val="00351E91"/>
    <w:rsid w:val="003D6097"/>
    <w:rsid w:val="003D7BB3"/>
    <w:rsid w:val="003F4EA0"/>
    <w:rsid w:val="003F68D5"/>
    <w:rsid w:val="004121F9"/>
    <w:rsid w:val="00414D57"/>
    <w:rsid w:val="00432D8A"/>
    <w:rsid w:val="00443E57"/>
    <w:rsid w:val="0048173B"/>
    <w:rsid w:val="004A1C4B"/>
    <w:rsid w:val="004C0E97"/>
    <w:rsid w:val="004D14FB"/>
    <w:rsid w:val="004F599E"/>
    <w:rsid w:val="004F627A"/>
    <w:rsid w:val="00500CCF"/>
    <w:rsid w:val="00522845"/>
    <w:rsid w:val="005315B9"/>
    <w:rsid w:val="00551B67"/>
    <w:rsid w:val="0056447B"/>
    <w:rsid w:val="005739A8"/>
    <w:rsid w:val="005A339E"/>
    <w:rsid w:val="005E07C8"/>
    <w:rsid w:val="005F604C"/>
    <w:rsid w:val="00604251"/>
    <w:rsid w:val="00613E4B"/>
    <w:rsid w:val="00655FD7"/>
    <w:rsid w:val="006859F7"/>
    <w:rsid w:val="0069315B"/>
    <w:rsid w:val="00694628"/>
    <w:rsid w:val="006A02A6"/>
    <w:rsid w:val="006C2B17"/>
    <w:rsid w:val="006E0235"/>
    <w:rsid w:val="006E0405"/>
    <w:rsid w:val="006F141B"/>
    <w:rsid w:val="00711A02"/>
    <w:rsid w:val="00735B8F"/>
    <w:rsid w:val="00757C6E"/>
    <w:rsid w:val="0077643A"/>
    <w:rsid w:val="00790B73"/>
    <w:rsid w:val="00792D7B"/>
    <w:rsid w:val="007A0FF3"/>
    <w:rsid w:val="007E3DC8"/>
    <w:rsid w:val="0080402E"/>
    <w:rsid w:val="00812518"/>
    <w:rsid w:val="00822642"/>
    <w:rsid w:val="00834B11"/>
    <w:rsid w:val="00834ED8"/>
    <w:rsid w:val="0084117E"/>
    <w:rsid w:val="00893386"/>
    <w:rsid w:val="00904D42"/>
    <w:rsid w:val="009107EA"/>
    <w:rsid w:val="00930C86"/>
    <w:rsid w:val="009338F5"/>
    <w:rsid w:val="00956363"/>
    <w:rsid w:val="00971BCD"/>
    <w:rsid w:val="00993C09"/>
    <w:rsid w:val="009E023D"/>
    <w:rsid w:val="009F6FA6"/>
    <w:rsid w:val="00A11BA8"/>
    <w:rsid w:val="00A240FC"/>
    <w:rsid w:val="00A345EB"/>
    <w:rsid w:val="00A5203D"/>
    <w:rsid w:val="00A750E5"/>
    <w:rsid w:val="00AC11AA"/>
    <w:rsid w:val="00AD307C"/>
    <w:rsid w:val="00AF27EF"/>
    <w:rsid w:val="00AF3978"/>
    <w:rsid w:val="00B03DA0"/>
    <w:rsid w:val="00B04C94"/>
    <w:rsid w:val="00B23EE1"/>
    <w:rsid w:val="00B371D2"/>
    <w:rsid w:val="00B451D1"/>
    <w:rsid w:val="00B52772"/>
    <w:rsid w:val="00B53507"/>
    <w:rsid w:val="00B543B7"/>
    <w:rsid w:val="00B70E47"/>
    <w:rsid w:val="00B84B76"/>
    <w:rsid w:val="00B93B42"/>
    <w:rsid w:val="00B93C1A"/>
    <w:rsid w:val="00BA1BE2"/>
    <w:rsid w:val="00BD0697"/>
    <w:rsid w:val="00BF7D8E"/>
    <w:rsid w:val="00C14E8D"/>
    <w:rsid w:val="00C32F35"/>
    <w:rsid w:val="00C51834"/>
    <w:rsid w:val="00C5728D"/>
    <w:rsid w:val="00C72DAB"/>
    <w:rsid w:val="00C7468F"/>
    <w:rsid w:val="00CC2673"/>
    <w:rsid w:val="00CC70D5"/>
    <w:rsid w:val="00CD0BCB"/>
    <w:rsid w:val="00D512B0"/>
    <w:rsid w:val="00D52877"/>
    <w:rsid w:val="00D62389"/>
    <w:rsid w:val="00D65B82"/>
    <w:rsid w:val="00D66286"/>
    <w:rsid w:val="00D722A9"/>
    <w:rsid w:val="00D7258E"/>
    <w:rsid w:val="00D732DA"/>
    <w:rsid w:val="00D815D3"/>
    <w:rsid w:val="00D95E29"/>
    <w:rsid w:val="00DA14C1"/>
    <w:rsid w:val="00DA18CC"/>
    <w:rsid w:val="00DB11FA"/>
    <w:rsid w:val="00DB1687"/>
    <w:rsid w:val="00DF7CC8"/>
    <w:rsid w:val="00E3407C"/>
    <w:rsid w:val="00E87D65"/>
    <w:rsid w:val="00E95941"/>
    <w:rsid w:val="00EA5162"/>
    <w:rsid w:val="00EB2BA4"/>
    <w:rsid w:val="00EE4CD4"/>
    <w:rsid w:val="00EE6CBF"/>
    <w:rsid w:val="00F33D80"/>
    <w:rsid w:val="00F34D89"/>
    <w:rsid w:val="00F61D5A"/>
    <w:rsid w:val="00F643AB"/>
    <w:rsid w:val="00F66A58"/>
    <w:rsid w:val="00F92C99"/>
    <w:rsid w:val="00FA4879"/>
    <w:rsid w:val="00FC4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7D0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Spacing">
    <w:name w:val="No Spacing"/>
    <w:uiPriority w:val="99"/>
    <w:qFormat/>
    <w:rsid w:val="00173665"/>
    <w:rPr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170FA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C32B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1</Pages>
  <Words>247</Words>
  <Characters>1711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</dc:title>
  <dc:subject/>
  <dc:creator>Gyetvai Péter</dc:creator>
  <cp:keywords/>
  <dc:description/>
  <cp:lastModifiedBy>USER</cp:lastModifiedBy>
  <cp:revision>2</cp:revision>
  <cp:lastPrinted>2014-06-04T05:36:00Z</cp:lastPrinted>
  <dcterms:created xsi:type="dcterms:W3CDTF">2014-10-09T11:43:00Z</dcterms:created>
  <dcterms:modified xsi:type="dcterms:W3CDTF">2014-10-09T11:43:00Z</dcterms:modified>
</cp:coreProperties>
</file>