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979" w:rsidRDefault="00BF1979" w:rsidP="00A6042F">
      <w:pPr>
        <w:ind w:right="-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BF1979" w:rsidRPr="003122D2" w:rsidRDefault="00BF1979" w:rsidP="003122D2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2014.10.04.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(Szombat)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</w:t>
      </w:r>
      <w:r w:rsidRPr="003122D2">
        <w:rPr>
          <w:rFonts w:ascii="Times New Roman" w:hAnsi="Times New Roman"/>
          <w:b/>
        </w:rPr>
        <w:t>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BF1979" w:rsidRDefault="00BF1979" w:rsidP="00D82A73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BF1979" w:rsidRDefault="00BF1979" w:rsidP="00D82A73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BF1979" w:rsidRPr="003122D2" w:rsidRDefault="00BF1979" w:rsidP="00D82A73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5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BF1979" w:rsidRPr="003122D2" w:rsidRDefault="00BF1979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BESENYŐTELEK </w:t>
      </w:r>
      <w:r w:rsidRPr="003122D2">
        <w:rPr>
          <w:rFonts w:ascii="Times New Roman" w:hAnsi="Times New Roman"/>
        </w:rPr>
        <w:tab/>
        <w:t>BÉLAPÁTFALVA</w:t>
      </w:r>
      <w:r>
        <w:rPr>
          <w:rFonts w:ascii="Times New Roman" w:hAnsi="Times New Roman"/>
        </w:rPr>
        <w:tab/>
        <w:t>Varga L.</w:t>
      </w:r>
      <w:r>
        <w:rPr>
          <w:rFonts w:ascii="Times New Roman" w:hAnsi="Times New Roman"/>
        </w:rPr>
        <w:tab/>
        <w:t>Kocsis J.</w:t>
      </w:r>
      <w:r>
        <w:rPr>
          <w:rFonts w:ascii="Times New Roman" w:hAnsi="Times New Roman"/>
        </w:rPr>
        <w:tab/>
        <w:t>Kovács B.</w:t>
      </w:r>
    </w:p>
    <w:p w:rsidR="00BF1979" w:rsidRPr="003122D2" w:rsidRDefault="00BF1979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DETK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VERPELÉT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Derda J.</w:t>
      </w:r>
      <w:r>
        <w:rPr>
          <w:rFonts w:ascii="Times New Roman" w:hAnsi="Times New Roman"/>
        </w:rPr>
        <w:tab/>
        <w:t>Molnár L.</w:t>
      </w:r>
    </w:p>
    <w:p w:rsidR="00BF1979" w:rsidRPr="003122D2" w:rsidRDefault="00BF1979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NAGYRÉDE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FÜZESABONY</w:t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Lucián J.</w:t>
      </w:r>
      <w:r>
        <w:rPr>
          <w:rFonts w:ascii="Times New Roman" w:hAnsi="Times New Roman"/>
        </w:rPr>
        <w:tab/>
        <w:t>Bálint J.</w:t>
      </w:r>
    </w:p>
    <w:p w:rsidR="00BF1979" w:rsidRDefault="00BF1979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PÉTERVÁSÁRA</w:t>
      </w:r>
      <w:r w:rsidRPr="0021648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DOMOSZLÓ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Bozó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Szabó I.</w:t>
      </w:r>
      <w:r>
        <w:rPr>
          <w:rFonts w:ascii="Times New Roman" w:hAnsi="Times New Roman"/>
        </w:rPr>
        <w:tab/>
        <w:t>Pásztory K.</w:t>
      </w:r>
    </w:p>
    <w:p w:rsidR="00BF1979" w:rsidRDefault="00BF1979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EGERSZALÓK</w:t>
      </w:r>
      <w:r w:rsidRPr="0021648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A.TÁLYA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Krisztián D.</w:t>
      </w:r>
      <w:r>
        <w:rPr>
          <w:rFonts w:ascii="Times New Roman" w:hAnsi="Times New Roman"/>
        </w:rPr>
        <w:tab/>
        <w:t>Osváth E.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BF1979" w:rsidRDefault="00BF1979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MAKLÁR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HERÉD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Mencsik L.</w:t>
      </w:r>
      <w:r>
        <w:rPr>
          <w:rFonts w:ascii="Times New Roman" w:hAnsi="Times New Roman"/>
        </w:rPr>
        <w:tab/>
        <w:t>Kasza D.</w:t>
      </w:r>
      <w:r>
        <w:rPr>
          <w:rFonts w:ascii="Times New Roman" w:hAnsi="Times New Roman"/>
        </w:rPr>
        <w:tab/>
        <w:t>Domoszlai 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BF1979" w:rsidRDefault="00BF1979" w:rsidP="0021648D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BORSOD</w:t>
      </w:r>
      <w:r w:rsidRPr="003122D2">
        <w:rPr>
          <w:rFonts w:ascii="Times New Roman" w:hAnsi="Times New Roman"/>
        </w:rPr>
        <w:t>NÁDASD</w:t>
      </w:r>
      <w:r w:rsidRPr="0003592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MARKAZ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Szigetvári M.</w:t>
      </w:r>
      <w:r>
        <w:rPr>
          <w:rFonts w:ascii="Times New Roman" w:hAnsi="Times New Roman"/>
        </w:rPr>
        <w:tab/>
        <w:t>dr. Lendvai G.</w:t>
      </w:r>
      <w:r>
        <w:rPr>
          <w:rFonts w:ascii="Times New Roman" w:hAnsi="Times New Roman"/>
        </w:rPr>
        <w:tab/>
        <w:t>Daru S.</w:t>
      </w:r>
    </w:p>
    <w:p w:rsidR="00BF1979" w:rsidRPr="003122D2" w:rsidRDefault="00BF1979" w:rsidP="00771D68">
      <w:pPr>
        <w:ind w:right="-1"/>
        <w:jc w:val="both"/>
        <w:rPr>
          <w:rFonts w:ascii="Times New Roman" w:hAnsi="Times New Roman"/>
        </w:rPr>
      </w:pPr>
    </w:p>
    <w:p w:rsidR="00BF1979" w:rsidRPr="003122D2" w:rsidRDefault="00BF1979" w:rsidP="00D82A73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II. osztály 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5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BF1979" w:rsidRPr="003122D2" w:rsidRDefault="00BF1979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TARNAMÉRA </w:t>
      </w:r>
      <w:r w:rsidRPr="003122D2">
        <w:rPr>
          <w:rFonts w:ascii="Times New Roman" w:hAnsi="Times New Roman"/>
        </w:rPr>
        <w:tab/>
        <w:t>EGRI S</w:t>
      </w:r>
      <w:r>
        <w:rPr>
          <w:rFonts w:ascii="Times New Roman" w:hAnsi="Times New Roman"/>
        </w:rPr>
        <w:t xml:space="preserve">SE </w:t>
      </w:r>
      <w:r w:rsidRPr="003122D2">
        <w:rPr>
          <w:rFonts w:ascii="Times New Roman" w:hAnsi="Times New Roman"/>
          <w:b/>
          <w:color w:val="FF00FF"/>
          <w:sz w:val="18"/>
          <w:szCs w:val="18"/>
        </w:rPr>
        <w:t>(csak felnőtt)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Szabó S.</w:t>
      </w:r>
      <w:r>
        <w:rPr>
          <w:rFonts w:ascii="Times New Roman" w:hAnsi="Times New Roman"/>
        </w:rPr>
        <w:tab/>
        <w:t>Tóth  Z.</w:t>
      </w:r>
      <w:r>
        <w:rPr>
          <w:rFonts w:ascii="Times New Roman" w:hAnsi="Times New Roman"/>
        </w:rPr>
        <w:tab/>
        <w:t>Fehér V.</w:t>
      </w:r>
    </w:p>
    <w:p w:rsidR="00BF1979" w:rsidRPr="003122D2" w:rsidRDefault="00BF1979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ZAGYVASZÁNTÓ </w:t>
      </w:r>
      <w:r w:rsidRPr="003122D2">
        <w:rPr>
          <w:rFonts w:ascii="Times New Roman" w:hAnsi="Times New Roman"/>
        </w:rPr>
        <w:tab/>
        <w:t>NOVAJ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Dajkó T.</w:t>
      </w:r>
      <w:r>
        <w:rPr>
          <w:rFonts w:ascii="Times New Roman" w:hAnsi="Times New Roman"/>
        </w:rPr>
        <w:tab/>
        <w:t>Fehér R.</w:t>
      </w:r>
      <w:r>
        <w:rPr>
          <w:rFonts w:ascii="Times New Roman" w:hAnsi="Times New Roman"/>
        </w:rPr>
        <w:tab/>
        <w:t xml:space="preserve">Sohajda L.           </w:t>
      </w:r>
      <w:r w:rsidRPr="00FC27E2">
        <w:rPr>
          <w:rFonts w:ascii="Times New Roman" w:hAnsi="Times New Roman"/>
          <w:b/>
          <w:color w:val="0070C0"/>
          <w:sz w:val="24"/>
          <w:szCs w:val="24"/>
        </w:rPr>
        <w:t>Berta László</w:t>
      </w:r>
    </w:p>
    <w:p w:rsidR="00BF1979" w:rsidRPr="003122D2" w:rsidRDefault="00BF1979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MÁTRABALLA </w:t>
      </w:r>
      <w:r w:rsidRPr="003122D2">
        <w:rPr>
          <w:rFonts w:ascii="Times New Roman" w:hAnsi="Times New Roman"/>
        </w:rPr>
        <w:tab/>
        <w:t>EGERSZÓLÁT</w:t>
      </w:r>
      <w:r>
        <w:rPr>
          <w:rFonts w:ascii="Times New Roman" w:hAnsi="Times New Roman"/>
        </w:rPr>
        <w:tab/>
        <w:t>Jávorszki Z.</w:t>
      </w:r>
      <w:r>
        <w:rPr>
          <w:rFonts w:ascii="Times New Roman" w:hAnsi="Times New Roman"/>
        </w:rPr>
        <w:tab/>
        <w:t>Panyi K.</w:t>
      </w:r>
      <w:r>
        <w:rPr>
          <w:rFonts w:ascii="Times New Roman" w:hAnsi="Times New Roman"/>
        </w:rPr>
        <w:tab/>
        <w:t>Farkas D.</w:t>
      </w:r>
    </w:p>
    <w:p w:rsidR="00BF1979" w:rsidRPr="003122D2" w:rsidRDefault="00BF1979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TARNALELESZ</w:t>
      </w:r>
      <w:r w:rsidRPr="003122D2">
        <w:rPr>
          <w:rFonts w:ascii="Times New Roman" w:hAnsi="Times New Roman"/>
        </w:rPr>
        <w:tab/>
        <w:t>HEVES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Nagy P.</w:t>
      </w:r>
      <w:r>
        <w:rPr>
          <w:rFonts w:ascii="Times New Roman" w:hAnsi="Times New Roman"/>
        </w:rPr>
        <w:tab/>
        <w:t>Juhász Á.</w:t>
      </w:r>
      <w:r>
        <w:rPr>
          <w:rFonts w:ascii="Times New Roman" w:hAnsi="Times New Roman"/>
        </w:rPr>
        <w:tab/>
        <w:t>Király Z.</w:t>
      </w:r>
    </w:p>
    <w:p w:rsidR="00BF1979" w:rsidRDefault="00BF1979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ENERGIA SC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 xml:space="preserve">POROSZLÓ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Molnár R.</w:t>
      </w:r>
      <w:r>
        <w:rPr>
          <w:rFonts w:ascii="Times New Roman" w:hAnsi="Times New Roman"/>
        </w:rPr>
        <w:tab/>
        <w:t>Szigetvári Zs.</w:t>
      </w:r>
      <w:r>
        <w:rPr>
          <w:rFonts w:ascii="Times New Roman" w:hAnsi="Times New Roman"/>
        </w:rPr>
        <w:tab/>
        <w:t>Czipó Á.</w:t>
      </w:r>
    </w:p>
    <w:p w:rsidR="00BF1979" w:rsidRDefault="00BF1979" w:rsidP="003122D2">
      <w:pPr>
        <w:ind w:right="-1"/>
        <w:rPr>
          <w:rFonts w:ascii="Times New Roman" w:hAnsi="Times New Roman"/>
        </w:rPr>
      </w:pPr>
    </w:p>
    <w:p w:rsidR="00BF1979" w:rsidRPr="00B75155" w:rsidRDefault="00BF1979" w:rsidP="00D82A73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III. osztály 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5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BF1979" w:rsidRPr="003122D2" w:rsidRDefault="00BF1979" w:rsidP="003122D2">
      <w:pPr>
        <w:ind w:right="-1"/>
        <w:rPr>
          <w:rFonts w:ascii="Times New Roman" w:hAnsi="Times New Roman"/>
        </w:rPr>
      </w:pPr>
      <w:r w:rsidRPr="00B75155">
        <w:rPr>
          <w:rFonts w:ascii="Times New Roman" w:hAnsi="Times New Roman"/>
        </w:rPr>
        <w:t xml:space="preserve">TISZANÁNA </w:t>
      </w:r>
      <w:r w:rsidRPr="00B75155">
        <w:rPr>
          <w:rFonts w:ascii="Times New Roman" w:hAnsi="Times New Roman"/>
        </w:rPr>
        <w:tab/>
      </w:r>
      <w:r w:rsidRPr="00B75155">
        <w:rPr>
          <w:rFonts w:ascii="Times New Roman" w:hAnsi="Times New Roman"/>
        </w:rPr>
        <w:tab/>
        <w:t>APC</w:t>
      </w:r>
      <w:r w:rsidRPr="00B75155">
        <w:rPr>
          <w:rFonts w:ascii="Times New Roman" w:hAnsi="Times New Roman"/>
        </w:rPr>
        <w:tab/>
      </w:r>
      <w:r w:rsidRPr="00B75155">
        <w:rPr>
          <w:rFonts w:ascii="Times New Roman" w:hAnsi="Times New Roman"/>
        </w:rPr>
        <w:tab/>
      </w:r>
      <w:r w:rsidRPr="00B75155">
        <w:rPr>
          <w:rFonts w:ascii="Times New Roman" w:hAnsi="Times New Roman"/>
        </w:rPr>
        <w:tab/>
        <w:t>Juhász Sz.</w:t>
      </w:r>
      <w:r w:rsidRPr="00B75155">
        <w:rPr>
          <w:rFonts w:ascii="Times New Roman" w:hAnsi="Times New Roman"/>
        </w:rPr>
        <w:tab/>
        <w:t>Bodon P.</w:t>
      </w:r>
      <w:r w:rsidRPr="00B75155">
        <w:rPr>
          <w:rFonts w:ascii="Times New Roman" w:hAnsi="Times New Roman"/>
        </w:rPr>
        <w:tab/>
        <w:t xml:space="preserve">Jóna K. </w:t>
      </w:r>
      <w:r w:rsidRPr="00B75155">
        <w:rPr>
          <w:rFonts w:ascii="Times New Roman" w:hAnsi="Times New Roman"/>
          <w:b/>
        </w:rPr>
        <w:t xml:space="preserve">              </w:t>
      </w:r>
      <w:r>
        <w:rPr>
          <w:rFonts w:ascii="Times New Roman" w:hAnsi="Times New Roman"/>
        </w:rPr>
        <w:t xml:space="preserve"> </w:t>
      </w:r>
      <w:r w:rsidRPr="00B75155">
        <w:rPr>
          <w:rFonts w:ascii="Times New Roman" w:hAnsi="Times New Roman"/>
          <w:b/>
          <w:color w:val="0070C0"/>
          <w:sz w:val="24"/>
          <w:szCs w:val="24"/>
        </w:rPr>
        <w:t>Kiss Tibor</w:t>
      </w:r>
    </w:p>
    <w:p w:rsidR="00BF1979" w:rsidRPr="003122D2" w:rsidRDefault="00BF1979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VÁMOSGYÖRK</w:t>
      </w:r>
      <w:r w:rsidRPr="003122D2">
        <w:rPr>
          <w:rFonts w:ascii="Times New Roman" w:hAnsi="Times New Roman"/>
        </w:rPr>
        <w:tab/>
        <w:t>SZIHALOM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Báder J.</w:t>
      </w:r>
      <w:r>
        <w:rPr>
          <w:rFonts w:ascii="Times New Roman" w:hAnsi="Times New Roman"/>
        </w:rPr>
        <w:tab/>
        <w:t>Kecskés G.</w:t>
      </w:r>
      <w:r>
        <w:rPr>
          <w:rFonts w:ascii="Times New Roman" w:hAnsi="Times New Roman"/>
        </w:rPr>
        <w:tab/>
        <w:t>Aux L.</w:t>
      </w:r>
    </w:p>
    <w:p w:rsidR="00BF1979" w:rsidRPr="003122D2" w:rsidRDefault="00BF1979" w:rsidP="003122D2">
      <w:pPr>
        <w:ind w:right="-1"/>
        <w:rPr>
          <w:rFonts w:ascii="Times New Roman" w:hAnsi="Times New Roman"/>
        </w:rPr>
      </w:pPr>
    </w:p>
    <w:p w:rsidR="00BF1979" w:rsidRPr="003122D2" w:rsidRDefault="00BF1979" w:rsidP="00D82A73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5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BF1979" w:rsidRDefault="00BF1979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BALATON</w:t>
      </w:r>
      <w:r w:rsidRPr="005A2E1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EGRI S</w:t>
      </w:r>
      <w:r>
        <w:rPr>
          <w:rFonts w:ascii="Times New Roman" w:hAnsi="Times New Roman"/>
        </w:rPr>
        <w:t xml:space="preserve">SE </w:t>
      </w:r>
      <w:r w:rsidRPr="003122D2">
        <w:rPr>
          <w:rFonts w:ascii="Times New Roman" w:hAnsi="Times New Roman"/>
        </w:rPr>
        <w:t>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Tóthpál K.</w:t>
      </w:r>
      <w:r>
        <w:rPr>
          <w:rFonts w:ascii="Times New Roman" w:hAnsi="Times New Roman"/>
        </w:rPr>
        <w:tab/>
        <w:t>Juhász S.</w:t>
      </w:r>
      <w:r>
        <w:rPr>
          <w:rFonts w:ascii="Times New Roman" w:hAnsi="Times New Roman"/>
        </w:rPr>
        <w:tab/>
        <w:t>Koroknai Á.</w:t>
      </w:r>
    </w:p>
    <w:p w:rsidR="00BF1979" w:rsidRDefault="00BF1979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VÉCS</w:t>
      </w:r>
      <w:r w:rsidRPr="003D6A8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HEVESVEZEKÉNY</w:t>
      </w:r>
      <w:r>
        <w:rPr>
          <w:rFonts w:ascii="Times New Roman" w:hAnsi="Times New Roman"/>
        </w:rPr>
        <w:tab/>
        <w:t>Kelemen A. II</w:t>
      </w:r>
      <w:r>
        <w:rPr>
          <w:rFonts w:ascii="Times New Roman" w:hAnsi="Times New Roman"/>
        </w:rPr>
        <w:tab/>
        <w:t>Szabó P.</w:t>
      </w:r>
    </w:p>
    <w:p w:rsidR="00BF1979" w:rsidRPr="003122D2" w:rsidRDefault="00BF1979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ÁTÁNY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MIKÓFALVA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Rácz K.</w:t>
      </w:r>
      <w:r>
        <w:rPr>
          <w:rFonts w:ascii="Times New Roman" w:hAnsi="Times New Roman"/>
        </w:rPr>
        <w:tab/>
        <w:t>Lakatos N.</w:t>
      </w:r>
      <w:r>
        <w:rPr>
          <w:rFonts w:ascii="Times New Roman" w:hAnsi="Times New Roman"/>
        </w:rPr>
        <w:tab/>
        <w:t>Pengő R.</w:t>
      </w:r>
    </w:p>
    <w:p w:rsidR="00BF1979" w:rsidRPr="003122D2" w:rsidRDefault="00BF1979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</w:p>
    <w:p w:rsidR="00BF1979" w:rsidRDefault="00BF1979" w:rsidP="003122D2">
      <w:pPr>
        <w:ind w:right="-1"/>
        <w:jc w:val="both"/>
        <w:rPr>
          <w:rFonts w:ascii="Times New Roman" w:hAnsi="Times New Roman"/>
        </w:rPr>
      </w:pPr>
    </w:p>
    <w:p w:rsidR="00BF1979" w:rsidRPr="003122D2" w:rsidRDefault="00BF1979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2014.10.05.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(Vasárnap)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</w:t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BF1979" w:rsidRDefault="00BF1979" w:rsidP="00D82A73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BF1979" w:rsidRDefault="00BF1979" w:rsidP="00D82A73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BF1979" w:rsidRPr="003122D2" w:rsidRDefault="00BF1979" w:rsidP="00D82A73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5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BF1979" w:rsidRDefault="00BF1979" w:rsidP="0021648D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GY.HALÁSZ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GY.TARJÁN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Varga L.</w:t>
      </w:r>
      <w:r>
        <w:rPr>
          <w:rFonts w:ascii="Times New Roman" w:hAnsi="Times New Roman"/>
        </w:rPr>
        <w:tab/>
        <w:t>Osváth E.</w:t>
      </w:r>
      <w:r>
        <w:rPr>
          <w:rFonts w:ascii="Times New Roman" w:hAnsi="Times New Roman"/>
        </w:rPr>
        <w:tab/>
        <w:t>Kasza D.</w:t>
      </w:r>
    </w:p>
    <w:p w:rsidR="00BF1979" w:rsidRPr="003122D2" w:rsidRDefault="00BF1979" w:rsidP="003122D2">
      <w:pPr>
        <w:ind w:right="-1"/>
        <w:jc w:val="both"/>
        <w:rPr>
          <w:rFonts w:ascii="Times New Roman" w:hAnsi="Times New Roman"/>
        </w:rPr>
      </w:pPr>
    </w:p>
    <w:p w:rsidR="00BF1979" w:rsidRPr="003122D2" w:rsidRDefault="00BF1979" w:rsidP="00D82A73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II. osztály 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5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BF1979" w:rsidRDefault="00BF1979" w:rsidP="00121A95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ERDŐTELEK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PETŐFIBÁNYA</w:t>
      </w:r>
      <w:r>
        <w:rPr>
          <w:rFonts w:ascii="Times New Roman" w:hAnsi="Times New Roman"/>
        </w:rPr>
        <w:tab/>
        <w:t>Krisztián D.</w:t>
      </w:r>
      <w:r>
        <w:rPr>
          <w:rFonts w:ascii="Times New Roman" w:hAnsi="Times New Roman"/>
        </w:rPr>
        <w:tab/>
        <w:t>Domoszlai L.</w:t>
      </w:r>
      <w:r>
        <w:rPr>
          <w:rFonts w:ascii="Times New Roman" w:hAnsi="Times New Roman"/>
        </w:rPr>
        <w:tab/>
        <w:t xml:space="preserve">Bodon P.            </w:t>
      </w:r>
      <w:r w:rsidRPr="00B75155">
        <w:rPr>
          <w:rFonts w:ascii="Times New Roman" w:hAnsi="Times New Roman"/>
          <w:b/>
          <w:color w:val="0070C0"/>
          <w:sz w:val="24"/>
          <w:szCs w:val="24"/>
        </w:rPr>
        <w:t>Kelemen Attila</w:t>
      </w:r>
    </w:p>
    <w:p w:rsidR="00BF1979" w:rsidRPr="003122D2" w:rsidRDefault="00BF1979" w:rsidP="00121A95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MÁTRADERECSKE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LŐRINCI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Kocsis J.</w:t>
      </w:r>
      <w:r>
        <w:rPr>
          <w:rFonts w:ascii="Times New Roman" w:hAnsi="Times New Roman"/>
        </w:rPr>
        <w:tab/>
        <w:t>Molnár L.</w:t>
      </w:r>
      <w:r>
        <w:rPr>
          <w:rFonts w:ascii="Times New Roman" w:hAnsi="Times New Roman"/>
        </w:rPr>
        <w:tab/>
        <w:t>Gyetvai B.</w:t>
      </w:r>
    </w:p>
    <w:p w:rsidR="00BF1979" w:rsidRPr="003122D2" w:rsidRDefault="00BF1979" w:rsidP="00121A95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SZÜCSI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HATVAN LOK.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Derda J.</w:t>
      </w:r>
      <w:r>
        <w:rPr>
          <w:rFonts w:ascii="Times New Roman" w:hAnsi="Times New Roman"/>
        </w:rPr>
        <w:tab/>
        <w:t>Jávorszki Z.</w:t>
      </w:r>
      <w:r>
        <w:rPr>
          <w:rFonts w:ascii="Times New Roman" w:hAnsi="Times New Roman"/>
        </w:rPr>
        <w:tab/>
        <w:t>Bozó I.</w:t>
      </w:r>
    </w:p>
    <w:p w:rsidR="00BF1979" w:rsidRPr="003122D2" w:rsidRDefault="00BF1979" w:rsidP="00121A95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CSÁNY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VISONTA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Berényi Á.</w:t>
      </w:r>
      <w:r>
        <w:rPr>
          <w:rFonts w:ascii="Times New Roman" w:hAnsi="Times New Roman"/>
        </w:rPr>
        <w:tab/>
        <w:t>Aux L.</w:t>
      </w:r>
    </w:p>
    <w:p w:rsidR="00BF1979" w:rsidRPr="003122D2" w:rsidRDefault="00BF1979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</w:p>
    <w:p w:rsidR="00BF1979" w:rsidRPr="003122D2" w:rsidRDefault="00BF1979" w:rsidP="00D82A73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III. osztály 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5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BF1979" w:rsidRDefault="00BF1979" w:rsidP="005A2E1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ECSÉD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GY.SOLYMOS</w:t>
      </w:r>
      <w:r>
        <w:rPr>
          <w:rFonts w:ascii="Times New Roman" w:hAnsi="Times New Roman"/>
        </w:rPr>
        <w:tab/>
        <w:t>Lucián J.</w:t>
      </w:r>
      <w:r>
        <w:rPr>
          <w:rFonts w:ascii="Times New Roman" w:hAnsi="Times New Roman"/>
        </w:rPr>
        <w:tab/>
        <w:t>Czipó Á.</w:t>
      </w:r>
      <w:r>
        <w:rPr>
          <w:rFonts w:ascii="Times New Roman" w:hAnsi="Times New Roman"/>
        </w:rPr>
        <w:tab/>
        <w:t>Koroknai Á.</w:t>
      </w:r>
    </w:p>
    <w:p w:rsidR="00BF1979" w:rsidRDefault="00BF1979" w:rsidP="005A2E1D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ABASÁR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PARÁD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Bálint J.</w:t>
      </w:r>
      <w:r>
        <w:rPr>
          <w:rFonts w:ascii="Times New Roman" w:hAnsi="Times New Roman"/>
        </w:rPr>
        <w:tab/>
        <w:t>Kelemen A. II</w:t>
      </w:r>
    </w:p>
    <w:p w:rsidR="00BF1979" w:rsidRDefault="00BF1979" w:rsidP="005A2E1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NOSZVAJ</w:t>
      </w:r>
      <w:r w:rsidRPr="003D6A8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BOLDOG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Tóthpál K.</w:t>
      </w:r>
      <w:r>
        <w:rPr>
          <w:rFonts w:ascii="Times New Roman" w:hAnsi="Times New Roman"/>
        </w:rPr>
        <w:tab/>
        <w:t>Németh Sz.</w:t>
      </w:r>
      <w:r>
        <w:rPr>
          <w:rFonts w:ascii="Times New Roman" w:hAnsi="Times New Roman"/>
        </w:rPr>
        <w:tab/>
        <w:t xml:space="preserve">Németh M.         </w:t>
      </w:r>
      <w:r w:rsidRPr="00B75155">
        <w:rPr>
          <w:rFonts w:ascii="Times New Roman" w:hAnsi="Times New Roman"/>
          <w:b/>
          <w:color w:val="0070C0"/>
          <w:sz w:val="24"/>
          <w:szCs w:val="24"/>
        </w:rPr>
        <w:t>Domoszlai János</w:t>
      </w:r>
    </w:p>
    <w:p w:rsidR="00BF1979" w:rsidRPr="003122D2" w:rsidRDefault="00BF1979" w:rsidP="003122D2">
      <w:pPr>
        <w:ind w:right="-1"/>
        <w:rPr>
          <w:rFonts w:ascii="Times New Roman" w:hAnsi="Times New Roman"/>
        </w:rPr>
      </w:pPr>
    </w:p>
    <w:p w:rsidR="00BF1979" w:rsidRPr="003122D2" w:rsidRDefault="00BF1979" w:rsidP="00D82A73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5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BF1979" w:rsidRDefault="00BF1979" w:rsidP="005A2E1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HEVES 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RECSK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Daru 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Juhász Á.</w:t>
      </w:r>
      <w:r>
        <w:rPr>
          <w:rFonts w:ascii="Times New Roman" w:hAnsi="Times New Roman"/>
        </w:rPr>
        <w:tab/>
        <w:t>Panyi K.</w:t>
      </w:r>
    </w:p>
    <w:p w:rsidR="00BF1979" w:rsidRDefault="00BF1979" w:rsidP="005A2E1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A.TÁLYA II.</w:t>
      </w:r>
      <w:r w:rsidRPr="003D6A8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KISKÖRE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Fehér R.</w:t>
      </w:r>
      <w:r>
        <w:rPr>
          <w:rFonts w:ascii="Times New Roman" w:hAnsi="Times New Roman"/>
        </w:rPr>
        <w:tab/>
        <w:t>Kocsárdi P.</w:t>
      </w:r>
      <w:r>
        <w:rPr>
          <w:rFonts w:ascii="Times New Roman" w:hAnsi="Times New Roman"/>
        </w:rPr>
        <w:tab/>
        <w:t>Jóna K.</w:t>
      </w:r>
      <w:r>
        <w:rPr>
          <w:rFonts w:ascii="Times New Roman" w:hAnsi="Times New Roman"/>
        </w:rPr>
        <w:tab/>
      </w:r>
    </w:p>
    <w:p w:rsidR="00BF1979" w:rsidRPr="003122D2" w:rsidRDefault="00BF1979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</w:p>
    <w:sectPr w:rsidR="00BF1979" w:rsidRPr="003122D2" w:rsidSect="0029569E">
      <w:headerReference w:type="default" r:id="rId7"/>
      <w:footerReference w:type="default" r:id="rId8"/>
      <w:type w:val="continuous"/>
      <w:pgSz w:w="11906" w:h="16838"/>
      <w:pgMar w:top="1417" w:right="849" w:bottom="426" w:left="709" w:header="142" w:footer="1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979" w:rsidRDefault="00BF1979" w:rsidP="009107EA">
      <w:r>
        <w:separator/>
      </w:r>
    </w:p>
  </w:endnote>
  <w:endnote w:type="continuationSeparator" w:id="0">
    <w:p w:rsidR="00BF1979" w:rsidRDefault="00BF1979" w:rsidP="00910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79" w:rsidRDefault="00BF1979" w:rsidP="00B53507">
    <w:pPr>
      <w:pStyle w:val="Footer"/>
      <w:tabs>
        <w:tab w:val="clear" w:pos="4536"/>
        <w:tab w:val="clear" w:pos="9072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979" w:rsidRDefault="00BF1979" w:rsidP="009107EA">
      <w:r>
        <w:separator/>
      </w:r>
    </w:p>
  </w:footnote>
  <w:footnote w:type="continuationSeparator" w:id="0">
    <w:p w:rsidR="00BF1979" w:rsidRDefault="00BF1979" w:rsidP="009107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79" w:rsidRPr="009107EA" w:rsidRDefault="00BF1979" w:rsidP="0029569E">
    <w:pPr>
      <w:pStyle w:val="Header"/>
      <w:tabs>
        <w:tab w:val="clear" w:pos="4536"/>
        <w:tab w:val="clear" w:pos="9072"/>
      </w:tabs>
      <w:ind w:left="-426"/>
      <w:jc w:val="center"/>
    </w:pPr>
    <w:r w:rsidRPr="0013555F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style="width:583.5pt;height:124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B5051"/>
    <w:multiLevelType w:val="hybridMultilevel"/>
    <w:tmpl w:val="D256E254"/>
    <w:lvl w:ilvl="0" w:tplc="A16A0D9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2DB4196"/>
    <w:multiLevelType w:val="hybridMultilevel"/>
    <w:tmpl w:val="B3D440B8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67562E4"/>
    <w:multiLevelType w:val="hybridMultilevel"/>
    <w:tmpl w:val="D81E8DA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F961AF4"/>
    <w:multiLevelType w:val="hybridMultilevel"/>
    <w:tmpl w:val="9210F7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3A2926"/>
    <w:multiLevelType w:val="hybridMultilevel"/>
    <w:tmpl w:val="AE26919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7EA"/>
    <w:rsid w:val="000044D5"/>
    <w:rsid w:val="000213ED"/>
    <w:rsid w:val="0002562A"/>
    <w:rsid w:val="0003304F"/>
    <w:rsid w:val="0003592F"/>
    <w:rsid w:val="00062568"/>
    <w:rsid w:val="00071868"/>
    <w:rsid w:val="00073789"/>
    <w:rsid w:val="000971CB"/>
    <w:rsid w:val="000A44B5"/>
    <w:rsid w:val="000B67E9"/>
    <w:rsid w:val="000F1A58"/>
    <w:rsid w:val="00121A95"/>
    <w:rsid w:val="0013555F"/>
    <w:rsid w:val="00146590"/>
    <w:rsid w:val="001471CD"/>
    <w:rsid w:val="00154C8D"/>
    <w:rsid w:val="00182078"/>
    <w:rsid w:val="00185AFD"/>
    <w:rsid w:val="00187501"/>
    <w:rsid w:val="00195D42"/>
    <w:rsid w:val="001D60B8"/>
    <w:rsid w:val="001E168C"/>
    <w:rsid w:val="00203752"/>
    <w:rsid w:val="00210ACA"/>
    <w:rsid w:val="0021648D"/>
    <w:rsid w:val="00225843"/>
    <w:rsid w:val="00231FDD"/>
    <w:rsid w:val="00272482"/>
    <w:rsid w:val="00291518"/>
    <w:rsid w:val="0029569E"/>
    <w:rsid w:val="002A0C16"/>
    <w:rsid w:val="002B272D"/>
    <w:rsid w:val="002E7691"/>
    <w:rsid w:val="003122D2"/>
    <w:rsid w:val="003202AE"/>
    <w:rsid w:val="00335CE0"/>
    <w:rsid w:val="0035314D"/>
    <w:rsid w:val="00364FAD"/>
    <w:rsid w:val="00371657"/>
    <w:rsid w:val="00376956"/>
    <w:rsid w:val="00395B3E"/>
    <w:rsid w:val="003C3B95"/>
    <w:rsid w:val="003C7126"/>
    <w:rsid w:val="003D507C"/>
    <w:rsid w:val="003D6097"/>
    <w:rsid w:val="003D6A87"/>
    <w:rsid w:val="003D7BB3"/>
    <w:rsid w:val="003F4EA0"/>
    <w:rsid w:val="004121F9"/>
    <w:rsid w:val="0041277E"/>
    <w:rsid w:val="00426BC9"/>
    <w:rsid w:val="004935AF"/>
    <w:rsid w:val="004A1C4B"/>
    <w:rsid w:val="004B676E"/>
    <w:rsid w:val="004D14FB"/>
    <w:rsid w:val="004F599E"/>
    <w:rsid w:val="004F5A7E"/>
    <w:rsid w:val="004F627A"/>
    <w:rsid w:val="00500CCF"/>
    <w:rsid w:val="005132F5"/>
    <w:rsid w:val="00522845"/>
    <w:rsid w:val="00522FB5"/>
    <w:rsid w:val="00526A42"/>
    <w:rsid w:val="005315B9"/>
    <w:rsid w:val="00540E6E"/>
    <w:rsid w:val="00546B0C"/>
    <w:rsid w:val="00551B67"/>
    <w:rsid w:val="0056447B"/>
    <w:rsid w:val="005739A8"/>
    <w:rsid w:val="00585BAE"/>
    <w:rsid w:val="005975FC"/>
    <w:rsid w:val="005A2E1D"/>
    <w:rsid w:val="005A339E"/>
    <w:rsid w:val="005E7B24"/>
    <w:rsid w:val="005F604C"/>
    <w:rsid w:val="00655FD7"/>
    <w:rsid w:val="00682307"/>
    <w:rsid w:val="0069315B"/>
    <w:rsid w:val="006B3EB2"/>
    <w:rsid w:val="006B46F1"/>
    <w:rsid w:val="006B68A2"/>
    <w:rsid w:val="006C1D6E"/>
    <w:rsid w:val="006C2B17"/>
    <w:rsid w:val="006E0405"/>
    <w:rsid w:val="006F141B"/>
    <w:rsid w:val="007052FC"/>
    <w:rsid w:val="00720A65"/>
    <w:rsid w:val="00771D68"/>
    <w:rsid w:val="00775ED6"/>
    <w:rsid w:val="00792713"/>
    <w:rsid w:val="007A0FF3"/>
    <w:rsid w:val="007B6677"/>
    <w:rsid w:val="007C6E16"/>
    <w:rsid w:val="007E3DC8"/>
    <w:rsid w:val="0080402E"/>
    <w:rsid w:val="00834B11"/>
    <w:rsid w:val="0085190B"/>
    <w:rsid w:val="00854F6C"/>
    <w:rsid w:val="00887E95"/>
    <w:rsid w:val="00893386"/>
    <w:rsid w:val="008D5336"/>
    <w:rsid w:val="008E339E"/>
    <w:rsid w:val="009107EA"/>
    <w:rsid w:val="0091748D"/>
    <w:rsid w:val="00920587"/>
    <w:rsid w:val="0092171C"/>
    <w:rsid w:val="00924092"/>
    <w:rsid w:val="00993C09"/>
    <w:rsid w:val="009E023D"/>
    <w:rsid w:val="009E08A2"/>
    <w:rsid w:val="009E5543"/>
    <w:rsid w:val="00A05C3C"/>
    <w:rsid w:val="00A1332E"/>
    <w:rsid w:val="00A3069F"/>
    <w:rsid w:val="00A5102E"/>
    <w:rsid w:val="00A563BD"/>
    <w:rsid w:val="00A6042F"/>
    <w:rsid w:val="00AD199F"/>
    <w:rsid w:val="00AF27EF"/>
    <w:rsid w:val="00B03DA0"/>
    <w:rsid w:val="00B04C94"/>
    <w:rsid w:val="00B31B91"/>
    <w:rsid w:val="00B371D2"/>
    <w:rsid w:val="00B52772"/>
    <w:rsid w:val="00B53507"/>
    <w:rsid w:val="00B75155"/>
    <w:rsid w:val="00B846DA"/>
    <w:rsid w:val="00B93C1A"/>
    <w:rsid w:val="00BE0EEF"/>
    <w:rsid w:val="00BF0661"/>
    <w:rsid w:val="00BF1979"/>
    <w:rsid w:val="00BF5717"/>
    <w:rsid w:val="00BF7D8E"/>
    <w:rsid w:val="00C14ADA"/>
    <w:rsid w:val="00C32F35"/>
    <w:rsid w:val="00C477E1"/>
    <w:rsid w:val="00C5728D"/>
    <w:rsid w:val="00C64C6E"/>
    <w:rsid w:val="00C72DAB"/>
    <w:rsid w:val="00C955AE"/>
    <w:rsid w:val="00CF2CD1"/>
    <w:rsid w:val="00D067FF"/>
    <w:rsid w:val="00D33E37"/>
    <w:rsid w:val="00D722A9"/>
    <w:rsid w:val="00D735B7"/>
    <w:rsid w:val="00D74DB1"/>
    <w:rsid w:val="00D815D3"/>
    <w:rsid w:val="00D82A73"/>
    <w:rsid w:val="00D8685F"/>
    <w:rsid w:val="00D92A07"/>
    <w:rsid w:val="00D95153"/>
    <w:rsid w:val="00DA14C1"/>
    <w:rsid w:val="00DA18CC"/>
    <w:rsid w:val="00DA72E9"/>
    <w:rsid w:val="00DB11FA"/>
    <w:rsid w:val="00DB1687"/>
    <w:rsid w:val="00DB64E9"/>
    <w:rsid w:val="00DD1443"/>
    <w:rsid w:val="00DF0ADD"/>
    <w:rsid w:val="00DF7CC8"/>
    <w:rsid w:val="00E229BD"/>
    <w:rsid w:val="00E60883"/>
    <w:rsid w:val="00E709BE"/>
    <w:rsid w:val="00EB2BA4"/>
    <w:rsid w:val="00ED3A89"/>
    <w:rsid w:val="00F06802"/>
    <w:rsid w:val="00F26A19"/>
    <w:rsid w:val="00F33D80"/>
    <w:rsid w:val="00F42BB3"/>
    <w:rsid w:val="00F74B83"/>
    <w:rsid w:val="00FA15AB"/>
    <w:rsid w:val="00FB5463"/>
    <w:rsid w:val="00FC27E2"/>
    <w:rsid w:val="00FC4A83"/>
    <w:rsid w:val="00FE3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B83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107EA"/>
    <w:rPr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107EA"/>
    <w:rPr>
      <w:sz w:val="22"/>
      <w:lang w:eastAsia="en-US"/>
    </w:rPr>
  </w:style>
  <w:style w:type="paragraph" w:styleId="NormalWeb">
    <w:name w:val="Normal (Web)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99"/>
    <w:qFormat/>
    <w:rsid w:val="00C5728D"/>
    <w:pPr>
      <w:spacing w:after="200" w:line="276" w:lineRule="auto"/>
      <w:ind w:left="720"/>
      <w:contextualSpacing/>
    </w:pPr>
  </w:style>
  <w:style w:type="paragraph" w:customStyle="1" w:styleId="center">
    <w:name w:val="center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DocumentMap">
    <w:name w:val="Document Map"/>
    <w:basedOn w:val="Normal"/>
    <w:link w:val="DocumentMapChar"/>
    <w:uiPriority w:val="99"/>
    <w:semiHidden/>
    <w:rsid w:val="00D82A7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705B8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7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245</Words>
  <Characters>1691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</dc:title>
  <dc:subject/>
  <dc:creator>Gyetvai Péter</dc:creator>
  <cp:keywords/>
  <dc:description/>
  <cp:lastModifiedBy>USER</cp:lastModifiedBy>
  <cp:revision>3</cp:revision>
  <cp:lastPrinted>2014-09-29T11:46:00Z</cp:lastPrinted>
  <dcterms:created xsi:type="dcterms:W3CDTF">2014-10-02T11:34:00Z</dcterms:created>
  <dcterms:modified xsi:type="dcterms:W3CDTF">2014-10-02T11:35:00Z</dcterms:modified>
</cp:coreProperties>
</file>