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F5C" w:rsidRPr="006C2B17" w:rsidRDefault="00BF0F5C" w:rsidP="00D52877">
      <w:pPr>
        <w:ind w:right="-1"/>
        <w:jc w:val="both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9.27.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F0F5C" w:rsidRDefault="00BF0F5C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 xml:space="preserve">Rozsnaki G.      </w:t>
      </w:r>
      <w:r w:rsidRPr="00331806">
        <w:rPr>
          <w:rFonts w:ascii="Times New Roman" w:hAnsi="Times New Roman"/>
          <w:b/>
          <w:color w:val="0070C0"/>
        </w:rPr>
        <w:t>Kiss Tibor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C5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 xml:space="preserve">Szigetvári Zs.    </w:t>
      </w:r>
      <w:r w:rsidRPr="00331806">
        <w:rPr>
          <w:rFonts w:ascii="Times New Roman" w:hAnsi="Times New Roman"/>
          <w:b/>
          <w:color w:val="0070C0"/>
        </w:rPr>
        <w:t>Márta Sándor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MARKAZ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Pásztory K.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HERÉD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B.NÁDASD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Dajkó T.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Molnár R.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FÜZESABONY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EGERSZALÓK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Szabó S.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Orovecz T.</w:t>
      </w: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936129">
        <w:rPr>
          <w:rFonts w:ascii="Times New Roman" w:hAnsi="Times New Roman"/>
          <w:b/>
          <w:sz w:val="24"/>
          <w:szCs w:val="24"/>
        </w:rPr>
        <w:t>Nógrád megyei játékvezetők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331806">
        <w:rPr>
          <w:rFonts w:ascii="Times New Roman" w:hAnsi="Times New Roman"/>
          <w:b/>
          <w:color w:val="0070C0"/>
        </w:rPr>
        <w:t>Birincsik József</w:t>
      </w:r>
    </w:p>
    <w:p w:rsidR="00BF0F5C" w:rsidRDefault="00BF0F5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DETK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Lovas N.</w:t>
      </w:r>
      <w:r>
        <w:rPr>
          <w:rFonts w:ascii="Times New Roman" w:hAnsi="Times New Roman"/>
        </w:rPr>
        <w:tab/>
        <w:t>Tamasi S.</w:t>
      </w: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</w:t>
      </w:r>
      <w:r w:rsidRPr="00C5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Csathó Zs.          </w:t>
      </w:r>
      <w:r w:rsidRPr="001B00BC">
        <w:rPr>
          <w:rFonts w:ascii="Times New Roman" w:hAnsi="Times New Roman"/>
          <w:b/>
          <w:color w:val="0070C0"/>
        </w:rPr>
        <w:t>Reibl Imre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VISONTA</w:t>
      </w:r>
      <w:r w:rsidRPr="00C5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</w:t>
      </w:r>
      <w:r w:rsidRPr="003122D2">
        <w:rPr>
          <w:rFonts w:ascii="Times New Roman" w:hAnsi="Times New Roman"/>
        </w:rPr>
        <w:t>LELESZ</w:t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Krisztián A.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>Lakatos N.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NOVAJ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Jóna K.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ZAGYVASZÁNTÓ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  <w:t>Kiss G.</w:t>
      </w:r>
    </w:p>
    <w:p w:rsidR="00BF0F5C" w:rsidRPr="00BA174B" w:rsidRDefault="00BF0F5C" w:rsidP="003122D2">
      <w:pPr>
        <w:ind w:right="-1"/>
        <w:rPr>
          <w:rFonts w:ascii="Times New Roman" w:hAnsi="Times New Roman"/>
          <w:b/>
        </w:rPr>
      </w:pPr>
      <w:r w:rsidRPr="003122D2">
        <w:rPr>
          <w:rFonts w:ascii="Times New Roman" w:hAnsi="Times New Roman"/>
        </w:rPr>
        <w:t>HATVAN LOK.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TARNAMÉRA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936129">
        <w:rPr>
          <w:rFonts w:ascii="Times New Roman" w:hAnsi="Times New Roman"/>
          <w:b/>
          <w:sz w:val="24"/>
          <w:szCs w:val="24"/>
        </w:rPr>
        <w:t>Nógrád megyei játékvezetők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LŐRINCI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SZÜCSI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Czipó Á.</w:t>
      </w:r>
    </w:p>
    <w:p w:rsidR="00BF0F5C" w:rsidRPr="00284B5A" w:rsidRDefault="00BF0F5C" w:rsidP="003122D2">
      <w:pPr>
        <w:ind w:right="-1"/>
        <w:rPr>
          <w:rFonts w:ascii="Times New Roman" w:hAnsi="Times New Roman"/>
          <w:b/>
        </w:rPr>
      </w:pPr>
      <w:r w:rsidRPr="003122D2">
        <w:rPr>
          <w:rFonts w:ascii="Times New Roman" w:hAnsi="Times New Roman"/>
        </w:rPr>
        <w:t>PETŐFIBÁNYA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936129">
        <w:rPr>
          <w:rFonts w:ascii="Times New Roman" w:hAnsi="Times New Roman"/>
          <w:b/>
          <w:sz w:val="24"/>
          <w:szCs w:val="24"/>
        </w:rPr>
        <w:t>Pest megyei játékvezetők</w:t>
      </w:r>
    </w:p>
    <w:p w:rsidR="00BF0F5C" w:rsidRPr="003122D2" w:rsidRDefault="00BF0F5C" w:rsidP="00C51834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POROSZLÓ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ERDŐTELEK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Forgó Zs.</w:t>
      </w:r>
      <w:r>
        <w:rPr>
          <w:rFonts w:ascii="Times New Roman" w:hAnsi="Times New Roman"/>
        </w:rPr>
        <w:tab/>
        <w:t>Kónya I.</w:t>
      </w:r>
    </w:p>
    <w:p w:rsidR="00BF0F5C" w:rsidRDefault="00BF0F5C" w:rsidP="003122D2">
      <w:pPr>
        <w:ind w:right="-1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0F5C" w:rsidRPr="00331806" w:rsidRDefault="00BF0F5C" w:rsidP="003122D2">
      <w:pPr>
        <w:ind w:right="-1"/>
        <w:rPr>
          <w:rFonts w:ascii="Times New Roman" w:hAnsi="Times New Roman"/>
          <w:b/>
          <w:color w:val="0070C0"/>
        </w:rPr>
      </w:pPr>
      <w:r>
        <w:rPr>
          <w:rFonts w:ascii="Times New Roman" w:hAnsi="Times New Roman"/>
        </w:rPr>
        <w:t>GY.SOLYMOS</w:t>
      </w:r>
      <w:r w:rsidRPr="00CC70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NOSZVAJ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Koroknai Á.                               </w:t>
      </w:r>
      <w:r>
        <w:rPr>
          <w:rFonts w:ascii="Times New Roman" w:hAnsi="Times New Roman"/>
          <w:b/>
          <w:color w:val="0070C0"/>
        </w:rPr>
        <w:t xml:space="preserve"> </w:t>
      </w:r>
    </w:p>
    <w:p w:rsidR="00BF0F5C" w:rsidRDefault="00BF0F5C" w:rsidP="003122D2">
      <w:pPr>
        <w:ind w:right="-1"/>
        <w:rPr>
          <w:rFonts w:ascii="Times New Roman" w:hAnsi="Times New Roman"/>
          <w:b/>
          <w:color w:val="0070C0"/>
        </w:rPr>
      </w:pPr>
      <w:r>
        <w:rPr>
          <w:rFonts w:ascii="Times New Roman" w:hAnsi="Times New Roman"/>
        </w:rPr>
        <w:t>SZIHALOM</w:t>
      </w:r>
      <w:r w:rsidRPr="00CC70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ECSÉD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 xml:space="preserve">Rácz K.                                       </w:t>
      </w:r>
      <w:r>
        <w:rPr>
          <w:rFonts w:ascii="Times New Roman" w:hAnsi="Times New Roman"/>
          <w:b/>
          <w:color w:val="0070C0"/>
        </w:rPr>
        <w:t>Domoszlai János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VÁMOSGYÖRK</w:t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Fehér V.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KÖMLŐ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TISZANÁNA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Király Z.</w:t>
      </w:r>
      <w:r>
        <w:rPr>
          <w:rFonts w:ascii="Times New Roman" w:hAnsi="Times New Roman"/>
        </w:rPr>
        <w:tab/>
      </w:r>
    </w:p>
    <w:p w:rsidR="00BF0F5C" w:rsidRPr="003122D2" w:rsidRDefault="00BF0F5C" w:rsidP="003122D2">
      <w:pPr>
        <w:ind w:right="-1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HEVESVEZEKÉNY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Sohajda L.</w:t>
      </w:r>
    </w:p>
    <w:p w:rsidR="00BF0F5C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BALATON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Kisbenedek L.</w:t>
      </w:r>
    </w:p>
    <w:p w:rsidR="00BF0F5C" w:rsidRPr="003122D2" w:rsidRDefault="00BF0F5C" w:rsidP="00971BC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Pengő R.</w:t>
      </w:r>
    </w:p>
    <w:p w:rsidR="00BF0F5C" w:rsidRDefault="00BF0F5C" w:rsidP="00CC70D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Juhász S.</w:t>
      </w:r>
    </w:p>
    <w:p w:rsidR="00BF0F5C" w:rsidRDefault="00BF0F5C" w:rsidP="000B67E9">
      <w:pPr>
        <w:ind w:right="-1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9.28.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F0F5C" w:rsidRDefault="00BF0F5C" w:rsidP="00CB66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BF0F5C" w:rsidRPr="00CB66EF" w:rsidRDefault="00BF0F5C" w:rsidP="00CB66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  <w:r>
        <w:rPr>
          <w:rFonts w:ascii="Times New Roman" w:hAnsi="Times New Roman"/>
        </w:rPr>
        <w:tab/>
      </w:r>
    </w:p>
    <w:p w:rsidR="00BF0F5C" w:rsidRDefault="00BF0F5C" w:rsidP="00CC70D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BOLDOG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 xml:space="preserve">Lucián J.           </w:t>
      </w:r>
      <w:r w:rsidRPr="001B00BC">
        <w:rPr>
          <w:rFonts w:ascii="Times New Roman" w:hAnsi="Times New Roman"/>
          <w:b/>
          <w:color w:val="0070C0"/>
        </w:rPr>
        <w:t>Kelemen Attila</w:t>
      </w:r>
    </w:p>
    <w:p w:rsidR="00BF0F5C" w:rsidRPr="003122D2" w:rsidRDefault="00BF0F5C" w:rsidP="003122D2">
      <w:pPr>
        <w:ind w:right="-1"/>
        <w:rPr>
          <w:rFonts w:ascii="Times New Roman" w:hAnsi="Times New Roman"/>
        </w:rPr>
      </w:pPr>
    </w:p>
    <w:p w:rsidR="00BF0F5C" w:rsidRPr="003122D2" w:rsidRDefault="00BF0F5C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0F5C" w:rsidRDefault="00BF0F5C" w:rsidP="00CC70D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</w:rPr>
        <w:t xml:space="preserve"> II.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Czipó Á.</w:t>
      </w:r>
      <w:r>
        <w:rPr>
          <w:rFonts w:ascii="Times New Roman" w:hAnsi="Times New Roman"/>
        </w:rPr>
        <w:tab/>
        <w:t>Kocsárdi P.</w:t>
      </w:r>
    </w:p>
    <w:p w:rsidR="00BF0F5C" w:rsidRPr="003122D2" w:rsidRDefault="00BF0F5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BF0F5C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F5C" w:rsidRDefault="00BF0F5C" w:rsidP="009107EA">
      <w:r>
        <w:separator/>
      </w:r>
    </w:p>
  </w:endnote>
  <w:endnote w:type="continuationSeparator" w:id="0">
    <w:p w:rsidR="00BF0F5C" w:rsidRDefault="00BF0F5C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C" w:rsidRDefault="00BF0F5C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F5C" w:rsidRDefault="00BF0F5C" w:rsidP="009107EA">
      <w:r>
        <w:separator/>
      </w:r>
    </w:p>
  </w:footnote>
  <w:footnote w:type="continuationSeparator" w:id="0">
    <w:p w:rsidR="00BF0F5C" w:rsidRDefault="00BF0F5C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C" w:rsidRPr="009107EA" w:rsidRDefault="00BF0F5C" w:rsidP="0029569E">
    <w:pPr>
      <w:pStyle w:val="Header"/>
      <w:tabs>
        <w:tab w:val="clear" w:pos="4536"/>
        <w:tab w:val="clear" w:pos="9072"/>
      </w:tabs>
      <w:ind w:left="-426"/>
      <w:jc w:val="center"/>
    </w:pPr>
    <w:r w:rsidRPr="00BC69D5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3265C"/>
    <w:rsid w:val="0003304F"/>
    <w:rsid w:val="00062568"/>
    <w:rsid w:val="00071868"/>
    <w:rsid w:val="000823F8"/>
    <w:rsid w:val="000A44B5"/>
    <w:rsid w:val="000B67E9"/>
    <w:rsid w:val="001039A6"/>
    <w:rsid w:val="00111C81"/>
    <w:rsid w:val="001242E8"/>
    <w:rsid w:val="00125854"/>
    <w:rsid w:val="00163F13"/>
    <w:rsid w:val="0016708E"/>
    <w:rsid w:val="001860B3"/>
    <w:rsid w:val="001B00BC"/>
    <w:rsid w:val="001D3A6A"/>
    <w:rsid w:val="001D60B8"/>
    <w:rsid w:val="001E0267"/>
    <w:rsid w:val="001E168C"/>
    <w:rsid w:val="00203752"/>
    <w:rsid w:val="0020462E"/>
    <w:rsid w:val="00225843"/>
    <w:rsid w:val="00236E2A"/>
    <w:rsid w:val="002563DD"/>
    <w:rsid w:val="002638D1"/>
    <w:rsid w:val="00284B5A"/>
    <w:rsid w:val="00291518"/>
    <w:rsid w:val="0029569E"/>
    <w:rsid w:val="002968A5"/>
    <w:rsid w:val="002A0C16"/>
    <w:rsid w:val="002B272D"/>
    <w:rsid w:val="00311EDD"/>
    <w:rsid w:val="003122D2"/>
    <w:rsid w:val="003202AE"/>
    <w:rsid w:val="003247EA"/>
    <w:rsid w:val="00326CCB"/>
    <w:rsid w:val="00331806"/>
    <w:rsid w:val="00346830"/>
    <w:rsid w:val="003517AF"/>
    <w:rsid w:val="00356274"/>
    <w:rsid w:val="003760C3"/>
    <w:rsid w:val="003D6097"/>
    <w:rsid w:val="003D7BB3"/>
    <w:rsid w:val="003F4EA0"/>
    <w:rsid w:val="004121F9"/>
    <w:rsid w:val="00414D57"/>
    <w:rsid w:val="00491B62"/>
    <w:rsid w:val="004A1C4B"/>
    <w:rsid w:val="004D14FB"/>
    <w:rsid w:val="004F599E"/>
    <w:rsid w:val="004F627A"/>
    <w:rsid w:val="00500CCF"/>
    <w:rsid w:val="00522845"/>
    <w:rsid w:val="005315B9"/>
    <w:rsid w:val="00551B67"/>
    <w:rsid w:val="0056447B"/>
    <w:rsid w:val="005676A9"/>
    <w:rsid w:val="005739A8"/>
    <w:rsid w:val="00574898"/>
    <w:rsid w:val="005A339E"/>
    <w:rsid w:val="005F5C6D"/>
    <w:rsid w:val="005F604C"/>
    <w:rsid w:val="00604251"/>
    <w:rsid w:val="006337DD"/>
    <w:rsid w:val="00655FD7"/>
    <w:rsid w:val="0069315B"/>
    <w:rsid w:val="006C2B17"/>
    <w:rsid w:val="006E0405"/>
    <w:rsid w:val="006E43F1"/>
    <w:rsid w:val="006F141B"/>
    <w:rsid w:val="007254FF"/>
    <w:rsid w:val="00743AD0"/>
    <w:rsid w:val="00751BFB"/>
    <w:rsid w:val="00781F17"/>
    <w:rsid w:val="00790B73"/>
    <w:rsid w:val="00792D7B"/>
    <w:rsid w:val="007A0FF3"/>
    <w:rsid w:val="007E3DC8"/>
    <w:rsid w:val="0080402E"/>
    <w:rsid w:val="00812518"/>
    <w:rsid w:val="00820A62"/>
    <w:rsid w:val="00822642"/>
    <w:rsid w:val="00834B11"/>
    <w:rsid w:val="0084117E"/>
    <w:rsid w:val="00893386"/>
    <w:rsid w:val="009107EA"/>
    <w:rsid w:val="00922857"/>
    <w:rsid w:val="00930C86"/>
    <w:rsid w:val="00936129"/>
    <w:rsid w:val="00956363"/>
    <w:rsid w:val="00971BCD"/>
    <w:rsid w:val="00993C09"/>
    <w:rsid w:val="009E023D"/>
    <w:rsid w:val="009F6FA6"/>
    <w:rsid w:val="009F797E"/>
    <w:rsid w:val="00A11BA8"/>
    <w:rsid w:val="00A345EB"/>
    <w:rsid w:val="00A42BC7"/>
    <w:rsid w:val="00A46958"/>
    <w:rsid w:val="00A742E2"/>
    <w:rsid w:val="00AC11AA"/>
    <w:rsid w:val="00AD307C"/>
    <w:rsid w:val="00AD4362"/>
    <w:rsid w:val="00AF27EF"/>
    <w:rsid w:val="00B03DA0"/>
    <w:rsid w:val="00B04C94"/>
    <w:rsid w:val="00B23EE1"/>
    <w:rsid w:val="00B371D2"/>
    <w:rsid w:val="00B523FB"/>
    <w:rsid w:val="00B52772"/>
    <w:rsid w:val="00B53507"/>
    <w:rsid w:val="00B543B7"/>
    <w:rsid w:val="00B6369B"/>
    <w:rsid w:val="00B70E47"/>
    <w:rsid w:val="00B84B76"/>
    <w:rsid w:val="00B93C1A"/>
    <w:rsid w:val="00BA174B"/>
    <w:rsid w:val="00BA1BE2"/>
    <w:rsid w:val="00BA6BE4"/>
    <w:rsid w:val="00BC69D5"/>
    <w:rsid w:val="00BF0F5C"/>
    <w:rsid w:val="00BF7D8E"/>
    <w:rsid w:val="00C14E8D"/>
    <w:rsid w:val="00C27E6C"/>
    <w:rsid w:val="00C32F35"/>
    <w:rsid w:val="00C51834"/>
    <w:rsid w:val="00C5728D"/>
    <w:rsid w:val="00C72DAB"/>
    <w:rsid w:val="00CB66EF"/>
    <w:rsid w:val="00CC2673"/>
    <w:rsid w:val="00CC70D5"/>
    <w:rsid w:val="00D37DD0"/>
    <w:rsid w:val="00D512B0"/>
    <w:rsid w:val="00D52877"/>
    <w:rsid w:val="00D722A9"/>
    <w:rsid w:val="00D732DA"/>
    <w:rsid w:val="00D815D3"/>
    <w:rsid w:val="00D95E29"/>
    <w:rsid w:val="00DA0066"/>
    <w:rsid w:val="00DA14C1"/>
    <w:rsid w:val="00DA18CC"/>
    <w:rsid w:val="00DB11FA"/>
    <w:rsid w:val="00DB1687"/>
    <w:rsid w:val="00DF7CC8"/>
    <w:rsid w:val="00E24CDD"/>
    <w:rsid w:val="00E3407C"/>
    <w:rsid w:val="00E55FC6"/>
    <w:rsid w:val="00E571AB"/>
    <w:rsid w:val="00E648D5"/>
    <w:rsid w:val="00E94F00"/>
    <w:rsid w:val="00E95941"/>
    <w:rsid w:val="00EA5162"/>
    <w:rsid w:val="00EB2BA4"/>
    <w:rsid w:val="00EE4CD4"/>
    <w:rsid w:val="00F33D80"/>
    <w:rsid w:val="00F34D89"/>
    <w:rsid w:val="00F35FFD"/>
    <w:rsid w:val="00FC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B62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46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235</Words>
  <Characters>1627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2014-09-25T18:14:00Z</dcterms:created>
  <dcterms:modified xsi:type="dcterms:W3CDTF">2014-09-25T18:14:00Z</dcterms:modified>
</cp:coreProperties>
</file>