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5B" w:rsidRDefault="0082625B" w:rsidP="00A6042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9.20.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BESENYŐTELEK </w:t>
      </w:r>
      <w:r w:rsidRPr="003122D2">
        <w:rPr>
          <w:rFonts w:ascii="Times New Roman" w:hAnsi="Times New Roman"/>
        </w:rPr>
        <w:tab/>
        <w:t>MARKAZ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Szabó S.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Osváth E</w:t>
      </w: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BÉLAPÁTFALVA </w:t>
      </w:r>
      <w:r w:rsidRPr="003122D2">
        <w:rPr>
          <w:rFonts w:ascii="Times New Roman" w:hAnsi="Times New Roman"/>
        </w:rPr>
        <w:tab/>
        <w:t>GY.TARJÁN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Pásztory K.</w:t>
      </w: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NAGYRÉDE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DOMOSZLÓ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Szigetvári M.</w:t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Molnár R.</w:t>
      </w:r>
    </w:p>
    <w:p w:rsidR="0082625B" w:rsidRDefault="0082625B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MAKLÁR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FÜZESABONY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</w:p>
    <w:p w:rsidR="0082625B" w:rsidRDefault="0082625B" w:rsidP="00771D6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A306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Orovecz T.</w:t>
      </w:r>
    </w:p>
    <w:p w:rsidR="0082625B" w:rsidRPr="003122D2" w:rsidRDefault="0082625B" w:rsidP="00771D68">
      <w:pPr>
        <w:ind w:right="-1"/>
        <w:jc w:val="both"/>
        <w:rPr>
          <w:rFonts w:ascii="Times New Roman" w:hAnsi="Times New Roman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>LŐRINCI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Csathó Zs.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ZAGYVASZÁNTÓ </w:t>
      </w:r>
      <w:r w:rsidRPr="003122D2">
        <w:rPr>
          <w:rFonts w:ascii="Times New Roman" w:hAnsi="Times New Roman"/>
        </w:rPr>
        <w:tab/>
        <w:t>HATVAN LOK.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Kiss G.</w:t>
      </w:r>
    </w:p>
    <w:p w:rsidR="0082625B" w:rsidRPr="00FA6DC7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MÁTRABALLA </w:t>
      </w:r>
      <w:r w:rsidRPr="003122D2">
        <w:rPr>
          <w:rFonts w:ascii="Times New Roman" w:hAnsi="Times New Roman"/>
        </w:rPr>
        <w:tab/>
        <w:t>EGRI S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Lovas N.</w:t>
      </w:r>
      <w:r>
        <w:rPr>
          <w:rFonts w:ascii="Times New Roman" w:hAnsi="Times New Roman"/>
        </w:rPr>
        <w:tab/>
        <w:t>Zsákai Zs.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T.LELESZ MSE </w:t>
      </w:r>
      <w:r w:rsidRPr="003122D2">
        <w:rPr>
          <w:rFonts w:ascii="Times New Roman" w:hAnsi="Times New Roman"/>
        </w:rPr>
        <w:tab/>
        <w:t>EGERSZÓLÁT</w:t>
      </w:r>
      <w:r>
        <w:rPr>
          <w:rFonts w:ascii="Times New Roman" w:hAnsi="Times New Roman"/>
        </w:rPr>
        <w:tab/>
        <w:t>Kovács B.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Daru S.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HEVES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VISONTA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Farkas D.</w:t>
      </w:r>
    </w:p>
    <w:p w:rsidR="0082625B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ERDŐTELEK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Jávorszki Z.</w:t>
      </w:r>
    </w:p>
    <w:p w:rsidR="0082625B" w:rsidRDefault="0082625B" w:rsidP="003122D2">
      <w:pPr>
        <w:ind w:right="-1"/>
        <w:rPr>
          <w:rFonts w:ascii="Times New Roman" w:hAnsi="Times New Roman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TISZANÁNA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PARÁD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Juhász Sz.</w:t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 xml:space="preserve">Jóna K.                  </w:t>
      </w:r>
      <w:r w:rsidRPr="0077625D">
        <w:rPr>
          <w:rFonts w:ascii="Times New Roman" w:hAnsi="Times New Roman"/>
          <w:b/>
          <w:color w:val="0070C0"/>
        </w:rPr>
        <w:t>Tyukodi József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GY.SOLYMOS</w:t>
      </w:r>
      <w:r w:rsidRPr="003122D2">
        <w:rPr>
          <w:rFonts w:ascii="Times New Roman" w:hAnsi="Times New Roman"/>
        </w:rPr>
        <w:tab/>
        <w:t>SZIHALOM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Fehér R.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 xml:space="preserve">Krajczár Cs.           </w:t>
      </w:r>
      <w:r w:rsidRPr="0077625D">
        <w:rPr>
          <w:rFonts w:ascii="Times New Roman" w:hAnsi="Times New Roman"/>
          <w:b/>
          <w:color w:val="0070C0"/>
        </w:rPr>
        <w:t>Kiss Tibor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VÉCS</w:t>
      </w:r>
      <w:r w:rsidRPr="005A2E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</w:rPr>
        <w:t>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>Németh M.</w:t>
      </w:r>
      <w:r>
        <w:rPr>
          <w:rFonts w:ascii="Times New Roman" w:hAnsi="Times New Roman"/>
        </w:rPr>
        <w:tab/>
        <w:t xml:space="preserve">Koroknai Á.          </w:t>
      </w:r>
      <w:r w:rsidRPr="0077625D">
        <w:rPr>
          <w:rFonts w:ascii="Times New Roman" w:hAnsi="Times New Roman"/>
          <w:b/>
          <w:color w:val="0070C0"/>
        </w:rPr>
        <w:t>Domoszlai János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ÁTÁNY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RECSK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Lakatos N.</w:t>
      </w:r>
    </w:p>
    <w:p w:rsidR="0082625B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 II.</w:t>
      </w:r>
      <w:r w:rsidRPr="005A2E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HEVESVEZEKÉNY</w:t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 xml:space="preserve">Motsidlovszky A. Kisbenedek L.   </w:t>
      </w:r>
      <w:r w:rsidRPr="0077625D">
        <w:rPr>
          <w:rFonts w:ascii="Times New Roman" w:hAnsi="Times New Roman"/>
          <w:b/>
          <w:color w:val="0070C0"/>
        </w:rPr>
        <w:t>Reibl Imre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p w:rsidR="0082625B" w:rsidRDefault="0082625B" w:rsidP="003122D2">
      <w:pPr>
        <w:ind w:right="-1"/>
        <w:jc w:val="both"/>
        <w:rPr>
          <w:rFonts w:ascii="Times New Roman" w:hAnsi="Times New Roman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9.21.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82625B" w:rsidRDefault="0082625B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Default="0082625B" w:rsidP="00A3069F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BORSOD</w:t>
      </w:r>
      <w:r w:rsidRPr="003122D2">
        <w:rPr>
          <w:rFonts w:ascii="Times New Roman" w:hAnsi="Times New Roman"/>
        </w:rPr>
        <w:t>NÁDASD</w:t>
      </w:r>
      <w:r w:rsidRPr="000359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 xml:space="preserve">Várallyay M.         </w:t>
      </w:r>
      <w:r w:rsidRPr="0077625D">
        <w:rPr>
          <w:rFonts w:ascii="Times New Roman" w:hAnsi="Times New Roman"/>
          <w:b/>
          <w:color w:val="0070C0"/>
        </w:rPr>
        <w:t xml:space="preserve"> Birincsik József</w:t>
      </w:r>
    </w:p>
    <w:p w:rsidR="0082625B" w:rsidRPr="003122D2" w:rsidRDefault="0082625B" w:rsidP="00A3069F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GY.HALÁSZ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Berényi Á.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Molnár L.</w:t>
      </w:r>
    </w:p>
    <w:p w:rsidR="0082625B" w:rsidRDefault="0082625B" w:rsidP="00A3069F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EGERSZALÓK</w:t>
      </w:r>
      <w:r w:rsidRPr="003122D2">
        <w:rPr>
          <w:rFonts w:ascii="Times New Roman" w:hAnsi="Times New Roman"/>
        </w:rPr>
        <w:tab/>
        <w:t>VERPELÉT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Szigetvári M.</w:t>
      </w: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Pr="003122D2" w:rsidRDefault="0082625B" w:rsidP="00F42BB3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POROSZLÓ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Szert B.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Derda J.</w:t>
      </w:r>
    </w:p>
    <w:p w:rsidR="0082625B" w:rsidRPr="003122D2" w:rsidRDefault="0082625B" w:rsidP="00F42BB3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SZÜCSI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PETŐFIBÁNYA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Lucián J.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Pásztory K.</w:t>
      </w:r>
    </w:p>
    <w:p w:rsidR="0082625B" w:rsidRPr="003122D2" w:rsidRDefault="0082625B" w:rsidP="00F42BB3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CSÁNY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NOVAJ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Czipó Á.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Default="0082625B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KARÁCSOND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BOLDOG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Bodó I.</w:t>
      </w:r>
    </w:p>
    <w:p w:rsidR="0082625B" w:rsidRDefault="0082625B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NOSZVAJ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ABASÁR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Orovecz T.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Juhász Á.</w:t>
      </w:r>
    </w:p>
    <w:p w:rsidR="0082625B" w:rsidRPr="003122D2" w:rsidRDefault="0082625B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VÁMOSGYÖRK</w:t>
      </w:r>
      <w:r w:rsidRPr="00154C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KÖMLŐ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Motsidlovszky A. Forgó Zs.</w:t>
      </w:r>
      <w:r>
        <w:rPr>
          <w:rFonts w:ascii="Times New Roman" w:hAnsi="Times New Roman"/>
        </w:rPr>
        <w:tab/>
        <w:t xml:space="preserve">Bodon P.                 </w:t>
      </w:r>
      <w:r w:rsidRPr="0077625D">
        <w:rPr>
          <w:rFonts w:ascii="Times New Roman" w:hAnsi="Times New Roman"/>
          <w:b/>
          <w:color w:val="0070C0"/>
        </w:rPr>
        <w:t>Berta László</w:t>
      </w:r>
      <w:r>
        <w:rPr>
          <w:rFonts w:ascii="Times New Roman" w:hAnsi="Times New Roman"/>
        </w:rPr>
        <w:t xml:space="preserve">   </w:t>
      </w:r>
    </w:p>
    <w:p w:rsidR="0082625B" w:rsidRPr="003122D2" w:rsidRDefault="0082625B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ECSÉD</w:t>
      </w:r>
      <w:r w:rsidRPr="00154C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Csathó Zs.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</w:p>
    <w:p w:rsidR="0082625B" w:rsidRPr="003122D2" w:rsidRDefault="0082625B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82625B" w:rsidRDefault="0082625B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MIKÓFALVA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  <w:t xml:space="preserve">Krajczár Cs.            </w:t>
      </w:r>
      <w:r w:rsidRPr="0077625D">
        <w:rPr>
          <w:rFonts w:ascii="Times New Roman" w:hAnsi="Times New Roman"/>
          <w:b/>
          <w:color w:val="0070C0"/>
        </w:rPr>
        <w:t>Márta Sándor</w:t>
      </w:r>
      <w:r>
        <w:rPr>
          <w:rFonts w:ascii="Times New Roman" w:hAnsi="Times New Roman"/>
        </w:rPr>
        <w:t xml:space="preserve"> </w:t>
      </w:r>
    </w:p>
    <w:p w:rsidR="0082625B" w:rsidRPr="003122D2" w:rsidRDefault="0082625B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BALATON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Fehér R.</w:t>
      </w:r>
    </w:p>
    <w:p w:rsidR="0082625B" w:rsidRPr="003122D2" w:rsidRDefault="0082625B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82625B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25B" w:rsidRDefault="0082625B" w:rsidP="009107EA">
      <w:r>
        <w:separator/>
      </w:r>
    </w:p>
  </w:endnote>
  <w:endnote w:type="continuationSeparator" w:id="0">
    <w:p w:rsidR="0082625B" w:rsidRDefault="0082625B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5B" w:rsidRDefault="0082625B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25B" w:rsidRDefault="0082625B" w:rsidP="009107EA">
      <w:r>
        <w:separator/>
      </w:r>
    </w:p>
  </w:footnote>
  <w:footnote w:type="continuationSeparator" w:id="0">
    <w:p w:rsidR="0082625B" w:rsidRDefault="0082625B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5B" w:rsidRPr="009107EA" w:rsidRDefault="0082625B" w:rsidP="0029569E">
    <w:pPr>
      <w:pStyle w:val="Header"/>
      <w:tabs>
        <w:tab w:val="clear" w:pos="4536"/>
        <w:tab w:val="clear" w:pos="9072"/>
      </w:tabs>
      <w:ind w:left="-426"/>
      <w:jc w:val="center"/>
    </w:pPr>
    <w:r w:rsidRPr="00E04B67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44D5"/>
    <w:rsid w:val="000213ED"/>
    <w:rsid w:val="0003304F"/>
    <w:rsid w:val="0003592F"/>
    <w:rsid w:val="00062568"/>
    <w:rsid w:val="00071868"/>
    <w:rsid w:val="00073789"/>
    <w:rsid w:val="000A44B5"/>
    <w:rsid w:val="000B67E9"/>
    <w:rsid w:val="000F1A58"/>
    <w:rsid w:val="00154C8D"/>
    <w:rsid w:val="00187501"/>
    <w:rsid w:val="001D60B8"/>
    <w:rsid w:val="001E168C"/>
    <w:rsid w:val="001E5822"/>
    <w:rsid w:val="00203752"/>
    <w:rsid w:val="0022201D"/>
    <w:rsid w:val="00225843"/>
    <w:rsid w:val="00247C67"/>
    <w:rsid w:val="00291518"/>
    <w:rsid w:val="0029569E"/>
    <w:rsid w:val="002968A5"/>
    <w:rsid w:val="002A0C16"/>
    <w:rsid w:val="002B272D"/>
    <w:rsid w:val="002F0E47"/>
    <w:rsid w:val="002F7B3C"/>
    <w:rsid w:val="003122D2"/>
    <w:rsid w:val="00313490"/>
    <w:rsid w:val="00316B31"/>
    <w:rsid w:val="003202AE"/>
    <w:rsid w:val="00371657"/>
    <w:rsid w:val="00376956"/>
    <w:rsid w:val="00394184"/>
    <w:rsid w:val="00395B3E"/>
    <w:rsid w:val="003D6097"/>
    <w:rsid w:val="003D7BB3"/>
    <w:rsid w:val="003F2F82"/>
    <w:rsid w:val="003F4EA0"/>
    <w:rsid w:val="004121F9"/>
    <w:rsid w:val="00426BC9"/>
    <w:rsid w:val="004A1C4B"/>
    <w:rsid w:val="004C5B10"/>
    <w:rsid w:val="004D14FB"/>
    <w:rsid w:val="004F599E"/>
    <w:rsid w:val="004F627A"/>
    <w:rsid w:val="00500CCF"/>
    <w:rsid w:val="005132F5"/>
    <w:rsid w:val="00522845"/>
    <w:rsid w:val="00526A42"/>
    <w:rsid w:val="005315B9"/>
    <w:rsid w:val="00540E6E"/>
    <w:rsid w:val="00551B67"/>
    <w:rsid w:val="0056447B"/>
    <w:rsid w:val="00566719"/>
    <w:rsid w:val="00567444"/>
    <w:rsid w:val="005739A8"/>
    <w:rsid w:val="00592D37"/>
    <w:rsid w:val="005975FC"/>
    <w:rsid w:val="005A2E1D"/>
    <w:rsid w:val="005A339E"/>
    <w:rsid w:val="005B6AA2"/>
    <w:rsid w:val="005E7B24"/>
    <w:rsid w:val="005F604C"/>
    <w:rsid w:val="0062641F"/>
    <w:rsid w:val="00655FD7"/>
    <w:rsid w:val="0069315B"/>
    <w:rsid w:val="006B46F1"/>
    <w:rsid w:val="006C1D6E"/>
    <w:rsid w:val="006C2B17"/>
    <w:rsid w:val="006E0405"/>
    <w:rsid w:val="006F141B"/>
    <w:rsid w:val="00724D55"/>
    <w:rsid w:val="007642DC"/>
    <w:rsid w:val="00771D68"/>
    <w:rsid w:val="0077625D"/>
    <w:rsid w:val="00792713"/>
    <w:rsid w:val="007A0FF3"/>
    <w:rsid w:val="007B6677"/>
    <w:rsid w:val="007B7F9A"/>
    <w:rsid w:val="007C6BF7"/>
    <w:rsid w:val="007E3DC8"/>
    <w:rsid w:val="0080402E"/>
    <w:rsid w:val="00811112"/>
    <w:rsid w:val="0082625B"/>
    <w:rsid w:val="00834B11"/>
    <w:rsid w:val="00854F6C"/>
    <w:rsid w:val="00875AF1"/>
    <w:rsid w:val="00880855"/>
    <w:rsid w:val="0088611F"/>
    <w:rsid w:val="00893386"/>
    <w:rsid w:val="008D6065"/>
    <w:rsid w:val="008E339E"/>
    <w:rsid w:val="009107EA"/>
    <w:rsid w:val="0094324A"/>
    <w:rsid w:val="00993C09"/>
    <w:rsid w:val="009B6D6F"/>
    <w:rsid w:val="009E023D"/>
    <w:rsid w:val="009E08A2"/>
    <w:rsid w:val="00A1332E"/>
    <w:rsid w:val="00A21B8D"/>
    <w:rsid w:val="00A3069F"/>
    <w:rsid w:val="00A5102E"/>
    <w:rsid w:val="00A563BD"/>
    <w:rsid w:val="00A6042F"/>
    <w:rsid w:val="00A7327B"/>
    <w:rsid w:val="00AA40DE"/>
    <w:rsid w:val="00AA6CE3"/>
    <w:rsid w:val="00AB5E5C"/>
    <w:rsid w:val="00AF27EF"/>
    <w:rsid w:val="00B03DA0"/>
    <w:rsid w:val="00B04C94"/>
    <w:rsid w:val="00B371D2"/>
    <w:rsid w:val="00B52772"/>
    <w:rsid w:val="00B53507"/>
    <w:rsid w:val="00B93C1A"/>
    <w:rsid w:val="00BF5717"/>
    <w:rsid w:val="00BF7D8E"/>
    <w:rsid w:val="00C11A83"/>
    <w:rsid w:val="00C2676F"/>
    <w:rsid w:val="00C32F35"/>
    <w:rsid w:val="00C5728D"/>
    <w:rsid w:val="00C70876"/>
    <w:rsid w:val="00C72DAB"/>
    <w:rsid w:val="00C955AE"/>
    <w:rsid w:val="00CF2CD1"/>
    <w:rsid w:val="00D722A9"/>
    <w:rsid w:val="00D815D3"/>
    <w:rsid w:val="00D8685F"/>
    <w:rsid w:val="00D92A07"/>
    <w:rsid w:val="00DA14C1"/>
    <w:rsid w:val="00DA18CC"/>
    <w:rsid w:val="00DB11FA"/>
    <w:rsid w:val="00DB1687"/>
    <w:rsid w:val="00DD1443"/>
    <w:rsid w:val="00DF7CC8"/>
    <w:rsid w:val="00E04B67"/>
    <w:rsid w:val="00E204F7"/>
    <w:rsid w:val="00E564B3"/>
    <w:rsid w:val="00EB2BA4"/>
    <w:rsid w:val="00F33D80"/>
    <w:rsid w:val="00F42BB3"/>
    <w:rsid w:val="00F75284"/>
    <w:rsid w:val="00F90492"/>
    <w:rsid w:val="00FA15AB"/>
    <w:rsid w:val="00FA2F0C"/>
    <w:rsid w:val="00FA6DC7"/>
    <w:rsid w:val="00FB3CD2"/>
    <w:rsid w:val="00FB5463"/>
    <w:rsid w:val="00FC4A83"/>
    <w:rsid w:val="00FF6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0DE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5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264</Words>
  <Characters>1823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2</cp:revision>
  <cp:lastPrinted>2014-06-04T05:36:00Z</cp:lastPrinted>
  <dcterms:created xsi:type="dcterms:W3CDTF">2014-09-18T07:56:00Z</dcterms:created>
  <dcterms:modified xsi:type="dcterms:W3CDTF">2014-09-18T07:56:00Z</dcterms:modified>
</cp:coreProperties>
</file>