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u w:val="single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9.13.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344E0F" w:rsidRDefault="00344E0F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344E0F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GY.TARJÁN</w:t>
      </w:r>
      <w:r w:rsidRPr="008226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PÉTERVÁSÁRA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Lovas N.</w:t>
      </w:r>
    </w:p>
    <w:p w:rsidR="00344E0F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MARKAZ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BÉLAPÁTFALVA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Orovecz T.</w:t>
      </w:r>
      <w:r>
        <w:rPr>
          <w:rFonts w:ascii="Times New Roman" w:hAnsi="Times New Roman"/>
        </w:rPr>
        <w:tab/>
        <w:t>Kocsis J.</w:t>
      </w:r>
    </w:p>
    <w:p w:rsidR="00344E0F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HERÉD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BESENYŐTELEK</w:t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Zsákai Zs.</w:t>
      </w:r>
    </w:p>
    <w:p w:rsidR="00344E0F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Lendvai G. 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</w:r>
    </w:p>
    <w:p w:rsidR="00344E0F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FÜZESABONY </w:t>
      </w:r>
      <w:r>
        <w:rPr>
          <w:rFonts w:ascii="Times New Roman" w:hAnsi="Times New Roman"/>
        </w:rPr>
        <w:tab/>
        <w:t>BORSOD</w:t>
      </w:r>
      <w:r w:rsidRPr="003122D2">
        <w:rPr>
          <w:rFonts w:ascii="Times New Roman" w:hAnsi="Times New Roman"/>
        </w:rPr>
        <w:t>NÁDASD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Varga L.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Domoszlai L.</w:t>
      </w: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VERPELÉT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</w:r>
    </w:p>
    <w:p w:rsidR="00344E0F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DETK</w:t>
      </w:r>
      <w:r w:rsidRPr="008226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NAGYRÉDE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Kasza D.</w:t>
      </w:r>
    </w:p>
    <w:p w:rsidR="00344E0F" w:rsidRDefault="00344E0F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DOMOSZLÓ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EGERSZALÓK</w:t>
      </w:r>
      <w:r w:rsidRPr="003122D2">
        <w:rPr>
          <w:rFonts w:ascii="Times New Roman" w:hAnsi="Times New Roman"/>
        </w:rPr>
        <w:tab/>
      </w:r>
      <w:r w:rsidRPr="006C2B17">
        <w:rPr>
          <w:rFonts w:ascii="Times New Roman" w:hAnsi="Times New Roman"/>
          <w:b/>
          <w:sz w:val="24"/>
          <w:szCs w:val="24"/>
        </w:rPr>
        <w:t>Nógrád megyei játékvezetők</w:t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Pr="00C82D43">
        <w:rPr>
          <w:rFonts w:ascii="Times New Roman" w:hAnsi="Times New Roman"/>
          <w:b/>
          <w:color w:val="0070C0"/>
          <w:sz w:val="24"/>
          <w:szCs w:val="24"/>
        </w:rPr>
        <w:t>Márta Sándor</w:t>
      </w: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EGERSZÓLÁT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 xml:space="preserve">Németh M.           </w:t>
      </w:r>
      <w:r w:rsidRPr="00D24A8A">
        <w:rPr>
          <w:rFonts w:ascii="Times New Roman" w:hAnsi="Times New Roman"/>
          <w:b/>
          <w:color w:val="0070C0"/>
          <w:sz w:val="24"/>
          <w:szCs w:val="24"/>
        </w:rPr>
        <w:t>Berta László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NOVAJ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TARNA</w:t>
      </w:r>
      <w:r w:rsidRPr="003122D2">
        <w:rPr>
          <w:rFonts w:ascii="Times New Roman" w:hAnsi="Times New Roman"/>
        </w:rPr>
        <w:t>LELESZ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Farkas D.</w:t>
      </w:r>
      <w:r>
        <w:rPr>
          <w:rFonts w:ascii="Times New Roman" w:hAnsi="Times New Roman"/>
        </w:rPr>
        <w:tab/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CSÁNY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Rézműves F.</w:t>
      </w:r>
      <w:r>
        <w:rPr>
          <w:rFonts w:ascii="Times New Roman" w:hAnsi="Times New Roman"/>
        </w:rPr>
        <w:tab/>
        <w:t xml:space="preserve">Kocsárdi P.          </w:t>
      </w:r>
      <w:r w:rsidRPr="00D24A8A">
        <w:rPr>
          <w:rFonts w:ascii="Times New Roman" w:hAnsi="Times New Roman"/>
          <w:b/>
          <w:color w:val="0070C0"/>
          <w:sz w:val="24"/>
          <w:szCs w:val="24"/>
        </w:rPr>
        <w:t xml:space="preserve"> Reibl Imre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HATVAN LOK.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MÁTRABALLA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Koroknai Á.         </w:t>
      </w:r>
      <w:r w:rsidRPr="00D24A8A">
        <w:rPr>
          <w:rFonts w:ascii="Times New Roman" w:hAnsi="Times New Roman"/>
          <w:b/>
          <w:color w:val="0070C0"/>
          <w:sz w:val="24"/>
          <w:szCs w:val="24"/>
        </w:rPr>
        <w:t>Kiss Tibor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LŐRINCI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ZAGYVASZÁNTÓ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Motsidlovszky A. Bodon P.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PETŐFIBÁNYA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TARNAMÉRA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Panyi K.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POROSZLÓ</w:t>
      </w:r>
      <w:r w:rsidRPr="00E959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SZÜCSI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Jóna K.</w:t>
      </w:r>
    </w:p>
    <w:p w:rsidR="00344E0F" w:rsidRDefault="00344E0F" w:rsidP="003122D2">
      <w:pPr>
        <w:ind w:right="-1"/>
        <w:rPr>
          <w:rFonts w:ascii="Times New Roman" w:hAnsi="Times New Roman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APC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GY.SOLYMOS</w:t>
      </w:r>
      <w:r>
        <w:rPr>
          <w:rFonts w:ascii="Times New Roman" w:hAnsi="Times New Roman"/>
        </w:rPr>
        <w:tab/>
        <w:t>Sohajda L.</w:t>
      </w:r>
      <w:r>
        <w:rPr>
          <w:rFonts w:ascii="Times New Roman" w:hAnsi="Times New Roman"/>
        </w:rPr>
        <w:tab/>
        <w:t>Klenovics R.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KÖMLŐ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ECSÉD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>Fehér V.</w:t>
      </w:r>
    </w:p>
    <w:p w:rsidR="00344E0F" w:rsidRPr="003122D2" w:rsidRDefault="00344E0F" w:rsidP="003122D2">
      <w:pPr>
        <w:ind w:right="-1"/>
        <w:rPr>
          <w:rFonts w:ascii="Times New Roman" w:hAnsi="Times New Roman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HEVESVEZEKÉNY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ÁTÁNY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Juhász Sz.</w:t>
      </w:r>
      <w:r>
        <w:rPr>
          <w:rFonts w:ascii="Times New Roman" w:hAnsi="Times New Roman"/>
        </w:rPr>
        <w:tab/>
        <w:t>Rácz K.</w:t>
      </w:r>
      <w:r>
        <w:rPr>
          <w:rFonts w:ascii="Times New Roman" w:hAnsi="Times New Roman"/>
        </w:rPr>
        <w:tab/>
        <w:t>Pengő R.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BALATON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A.TÁLYA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Lakatos N.</w:t>
      </w:r>
      <w:r>
        <w:rPr>
          <w:rFonts w:ascii="Times New Roman" w:hAnsi="Times New Roman"/>
        </w:rPr>
        <w:tab/>
      </w:r>
    </w:p>
    <w:p w:rsidR="00344E0F" w:rsidRPr="003122D2" w:rsidRDefault="00344E0F" w:rsidP="00971BC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VÉCS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  <w:t>Juhász S.</w:t>
      </w:r>
    </w:p>
    <w:p w:rsidR="00344E0F" w:rsidRPr="003122D2" w:rsidRDefault="00344E0F" w:rsidP="00971BC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p w:rsidR="00344E0F" w:rsidRPr="003122D2" w:rsidRDefault="00344E0F" w:rsidP="001E0267">
      <w:pPr>
        <w:ind w:right="-1"/>
        <w:rPr>
          <w:rFonts w:ascii="Times New Roman" w:hAnsi="Times New Roman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9.14.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344E0F" w:rsidRDefault="00344E0F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344E0F" w:rsidRPr="003122D2" w:rsidRDefault="00344E0F" w:rsidP="00A345EB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ERDŐTELEK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MÁTRADERECSKE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Szarvas L.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Kis Zs.</w:t>
      </w:r>
    </w:p>
    <w:p w:rsidR="00344E0F" w:rsidRPr="003122D2" w:rsidRDefault="00344E0F" w:rsidP="00A345EB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VISONTA</w:t>
      </w:r>
      <w:r w:rsidRPr="00A345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Berényi Á.</w:t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Szert B.</w:t>
      </w:r>
    </w:p>
    <w:p w:rsidR="00344E0F" w:rsidRPr="003122D2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PARÁD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VÁMOSGYÖRK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Orovecz T.</w:t>
      </w:r>
      <w:r>
        <w:rPr>
          <w:rFonts w:ascii="Times New Roman" w:hAnsi="Times New Roman"/>
        </w:rPr>
        <w:tab/>
        <w:t>dr. Lendvai G.</w:t>
      </w:r>
    </w:p>
    <w:p w:rsidR="00344E0F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BOLDOG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TISZANÁNA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Czipó Á.</w:t>
      </w:r>
    </w:p>
    <w:p w:rsidR="00344E0F" w:rsidRDefault="00344E0F" w:rsidP="00971BC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ABASÁR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KARÁCSOND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 xml:space="preserve">Pásztory K.        </w:t>
      </w:r>
      <w:r w:rsidRPr="00012F80">
        <w:rPr>
          <w:rFonts w:ascii="Times New Roman" w:hAnsi="Times New Roman"/>
          <w:b/>
          <w:color w:val="0070C0"/>
          <w:sz w:val="24"/>
          <w:szCs w:val="24"/>
        </w:rPr>
        <w:t>Domoszlai János</w:t>
      </w:r>
    </w:p>
    <w:p w:rsidR="00344E0F" w:rsidRPr="003122D2" w:rsidRDefault="00344E0F" w:rsidP="00971BC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SZIHALOM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NOSZVAJ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Mencsik L.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Jávorszki Z.</w:t>
      </w:r>
    </w:p>
    <w:p w:rsidR="00344E0F" w:rsidRPr="003122D2" w:rsidRDefault="00344E0F" w:rsidP="003122D2">
      <w:pPr>
        <w:ind w:right="-1"/>
        <w:rPr>
          <w:rFonts w:ascii="Times New Roman" w:hAnsi="Times New Roman"/>
        </w:rPr>
      </w:pPr>
    </w:p>
    <w:p w:rsidR="00344E0F" w:rsidRPr="003122D2" w:rsidRDefault="00344E0F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344E0F" w:rsidRDefault="00344E0F" w:rsidP="00971BC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</w:rPr>
        <w:t xml:space="preserve"> II.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KISKÖRE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Forgó Zs.</w:t>
      </w:r>
      <w:r>
        <w:rPr>
          <w:rFonts w:ascii="Times New Roman" w:hAnsi="Times New Roman"/>
        </w:rPr>
        <w:tab/>
        <w:t>Bodon P.</w:t>
      </w:r>
    </w:p>
    <w:p w:rsidR="00344E0F" w:rsidRDefault="00344E0F" w:rsidP="00971BC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RECSK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MIKÓFALVA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Molnár  R.</w:t>
      </w:r>
      <w:r>
        <w:rPr>
          <w:rFonts w:ascii="Times New Roman" w:hAnsi="Times New Roman"/>
        </w:rPr>
        <w:tab/>
        <w:t>Jóna K.</w:t>
      </w:r>
    </w:p>
    <w:p w:rsidR="00344E0F" w:rsidRPr="003122D2" w:rsidRDefault="00344E0F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344E0F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E0F" w:rsidRDefault="00344E0F" w:rsidP="009107EA">
      <w:r>
        <w:separator/>
      </w:r>
    </w:p>
  </w:endnote>
  <w:endnote w:type="continuationSeparator" w:id="0">
    <w:p w:rsidR="00344E0F" w:rsidRDefault="00344E0F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0F" w:rsidRDefault="00344E0F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E0F" w:rsidRDefault="00344E0F" w:rsidP="009107EA">
      <w:r>
        <w:separator/>
      </w:r>
    </w:p>
  </w:footnote>
  <w:footnote w:type="continuationSeparator" w:id="0">
    <w:p w:rsidR="00344E0F" w:rsidRDefault="00344E0F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0F" w:rsidRPr="009107EA" w:rsidRDefault="00344E0F" w:rsidP="0029569E">
    <w:pPr>
      <w:pStyle w:val="Header"/>
      <w:tabs>
        <w:tab w:val="clear" w:pos="4536"/>
        <w:tab w:val="clear" w:pos="9072"/>
      </w:tabs>
      <w:ind w:left="-426"/>
      <w:jc w:val="center"/>
    </w:pPr>
    <w:r w:rsidRPr="00CA3456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43CB"/>
    <w:rsid w:val="00012F80"/>
    <w:rsid w:val="00044151"/>
    <w:rsid w:val="00062568"/>
    <w:rsid w:val="00064775"/>
    <w:rsid w:val="00071868"/>
    <w:rsid w:val="00080324"/>
    <w:rsid w:val="000A1639"/>
    <w:rsid w:val="000A44B5"/>
    <w:rsid w:val="000B67E9"/>
    <w:rsid w:val="000C3D99"/>
    <w:rsid w:val="000E12F2"/>
    <w:rsid w:val="00116182"/>
    <w:rsid w:val="001514B5"/>
    <w:rsid w:val="00187501"/>
    <w:rsid w:val="00193765"/>
    <w:rsid w:val="001C7549"/>
    <w:rsid w:val="001D60B8"/>
    <w:rsid w:val="001E0267"/>
    <w:rsid w:val="001E0931"/>
    <w:rsid w:val="001E168C"/>
    <w:rsid w:val="001E1C1A"/>
    <w:rsid w:val="001F06E5"/>
    <w:rsid w:val="002007CA"/>
    <w:rsid w:val="00203752"/>
    <w:rsid w:val="00225843"/>
    <w:rsid w:val="00236E2A"/>
    <w:rsid w:val="00291518"/>
    <w:rsid w:val="0029569E"/>
    <w:rsid w:val="002968A5"/>
    <w:rsid w:val="002A0C16"/>
    <w:rsid w:val="002B132F"/>
    <w:rsid w:val="002B272D"/>
    <w:rsid w:val="003122D2"/>
    <w:rsid w:val="003202AE"/>
    <w:rsid w:val="00344E0F"/>
    <w:rsid w:val="003D6097"/>
    <w:rsid w:val="003D7BB3"/>
    <w:rsid w:val="003F4EA0"/>
    <w:rsid w:val="004121F9"/>
    <w:rsid w:val="00414D57"/>
    <w:rsid w:val="0045486B"/>
    <w:rsid w:val="004A1C4B"/>
    <w:rsid w:val="004B6ED3"/>
    <w:rsid w:val="004D14FB"/>
    <w:rsid w:val="004F3C62"/>
    <w:rsid w:val="004F599E"/>
    <w:rsid w:val="004F627A"/>
    <w:rsid w:val="00500CCF"/>
    <w:rsid w:val="00522845"/>
    <w:rsid w:val="005278B5"/>
    <w:rsid w:val="005315B9"/>
    <w:rsid w:val="00551B67"/>
    <w:rsid w:val="0056447B"/>
    <w:rsid w:val="005739A8"/>
    <w:rsid w:val="005A339E"/>
    <w:rsid w:val="005A455C"/>
    <w:rsid w:val="005F604C"/>
    <w:rsid w:val="00604251"/>
    <w:rsid w:val="0061426D"/>
    <w:rsid w:val="0061543B"/>
    <w:rsid w:val="00620A7F"/>
    <w:rsid w:val="00655FD7"/>
    <w:rsid w:val="0069315B"/>
    <w:rsid w:val="006C2B17"/>
    <w:rsid w:val="006D299F"/>
    <w:rsid w:val="006E0405"/>
    <w:rsid w:val="006F141B"/>
    <w:rsid w:val="00792D7B"/>
    <w:rsid w:val="007A0FF3"/>
    <w:rsid w:val="007E3DC8"/>
    <w:rsid w:val="0080402E"/>
    <w:rsid w:val="00822642"/>
    <w:rsid w:val="00834B11"/>
    <w:rsid w:val="0084117E"/>
    <w:rsid w:val="0087005F"/>
    <w:rsid w:val="00893386"/>
    <w:rsid w:val="008D66D0"/>
    <w:rsid w:val="008F7504"/>
    <w:rsid w:val="009107EA"/>
    <w:rsid w:val="00917315"/>
    <w:rsid w:val="00930C86"/>
    <w:rsid w:val="00967BFE"/>
    <w:rsid w:val="00971BCD"/>
    <w:rsid w:val="00993C09"/>
    <w:rsid w:val="009A1A67"/>
    <w:rsid w:val="009E023D"/>
    <w:rsid w:val="00A345EB"/>
    <w:rsid w:val="00A834DB"/>
    <w:rsid w:val="00AC11AA"/>
    <w:rsid w:val="00AF27EF"/>
    <w:rsid w:val="00B03DA0"/>
    <w:rsid w:val="00B04C94"/>
    <w:rsid w:val="00B51BFF"/>
    <w:rsid w:val="00B52772"/>
    <w:rsid w:val="00B53507"/>
    <w:rsid w:val="00B543B7"/>
    <w:rsid w:val="00B5566A"/>
    <w:rsid w:val="00B70E47"/>
    <w:rsid w:val="00B84B76"/>
    <w:rsid w:val="00B93C1A"/>
    <w:rsid w:val="00BC3362"/>
    <w:rsid w:val="00BF7D8E"/>
    <w:rsid w:val="00C14E8D"/>
    <w:rsid w:val="00C32F35"/>
    <w:rsid w:val="00C5340A"/>
    <w:rsid w:val="00C5728D"/>
    <w:rsid w:val="00C72DAB"/>
    <w:rsid w:val="00C82638"/>
    <w:rsid w:val="00C82D43"/>
    <w:rsid w:val="00C955AE"/>
    <w:rsid w:val="00CA3456"/>
    <w:rsid w:val="00CC2673"/>
    <w:rsid w:val="00D24A8A"/>
    <w:rsid w:val="00D722A9"/>
    <w:rsid w:val="00D732DA"/>
    <w:rsid w:val="00D815D3"/>
    <w:rsid w:val="00D95E29"/>
    <w:rsid w:val="00DA14C1"/>
    <w:rsid w:val="00DA18CC"/>
    <w:rsid w:val="00DB11FA"/>
    <w:rsid w:val="00DB1687"/>
    <w:rsid w:val="00DF7CC8"/>
    <w:rsid w:val="00E47E67"/>
    <w:rsid w:val="00E95941"/>
    <w:rsid w:val="00EB2BA4"/>
    <w:rsid w:val="00ED5353"/>
    <w:rsid w:val="00EE4CD4"/>
    <w:rsid w:val="00F33D80"/>
    <w:rsid w:val="00F34744"/>
    <w:rsid w:val="00FC4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38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17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248</Words>
  <Characters>1715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2</cp:revision>
  <cp:lastPrinted>2014-06-04T05:36:00Z</cp:lastPrinted>
  <dcterms:created xsi:type="dcterms:W3CDTF">2014-09-11T16:04:00Z</dcterms:created>
  <dcterms:modified xsi:type="dcterms:W3CDTF">2014-09-11T16:04:00Z</dcterms:modified>
</cp:coreProperties>
</file>