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30" w:rsidRPr="00A44ED5" w:rsidRDefault="00BB0430" w:rsidP="003122D2">
      <w:pPr>
        <w:ind w:right="-1"/>
        <w:jc w:val="both"/>
        <w:rPr>
          <w:rFonts w:ascii="Times New Roman" w:hAnsi="Times New Roman"/>
          <w:b/>
          <w:color w:val="FF0000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 xml:space="preserve"> 0</w:t>
      </w:r>
      <w:r>
        <w:rPr>
          <w:rFonts w:ascii="Times New Roman" w:hAnsi="Times New Roman"/>
          <w:b/>
          <w:sz w:val="28"/>
          <w:szCs w:val="28"/>
          <w:u w:val="single"/>
        </w:rPr>
        <w:t>9.06.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B0430" w:rsidRDefault="00BB0430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BESENYŐTELEK </w:t>
      </w:r>
      <w:r w:rsidRPr="003122D2">
        <w:rPr>
          <w:rFonts w:ascii="Times New Roman" w:hAnsi="Times New Roman"/>
        </w:rPr>
        <w:tab/>
        <w:t>A.TÁLYA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Pásztory K.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BÉLAPÁTFALVA </w:t>
      </w:r>
      <w:r w:rsidRPr="003122D2">
        <w:rPr>
          <w:rFonts w:ascii="Times New Roman" w:hAnsi="Times New Roman"/>
        </w:rPr>
        <w:tab/>
        <w:t>HERÉD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Gyetvai B.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MARKAZ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Varga L.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Kasza D.</w:t>
      </w:r>
    </w:p>
    <w:p w:rsidR="00BB0430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MAKLÁR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DOMOSZLÓ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Kovács B.</w:t>
      </w:r>
    </w:p>
    <w:p w:rsidR="00BB0430" w:rsidRDefault="00BB0430" w:rsidP="003122D2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BORSOD</w:t>
      </w:r>
      <w:r w:rsidRPr="003122D2">
        <w:rPr>
          <w:rFonts w:ascii="Times New Roman" w:hAnsi="Times New Roman"/>
        </w:rPr>
        <w:t>NÁDASD</w:t>
      </w:r>
      <w:r w:rsidRPr="000359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VERPELÉT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Tamasi S.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3122D2">
        <w:rPr>
          <w:rFonts w:ascii="Times New Roman" w:hAnsi="Times New Roman"/>
        </w:rPr>
        <w:tab/>
        <w:t>NAGYRÉDE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dr Lendvai G.</w:t>
      </w:r>
      <w:r>
        <w:rPr>
          <w:rFonts w:ascii="Times New Roman" w:hAnsi="Times New Roman"/>
        </w:rPr>
        <w:tab/>
        <w:t>Györki B.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>POROSZLÓ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Lakatos N.</w:t>
      </w:r>
      <w:r>
        <w:rPr>
          <w:rFonts w:ascii="Times New Roman" w:hAnsi="Times New Roman"/>
        </w:rPr>
        <w:tab/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ZAGYVASZÁNTÓ </w:t>
      </w:r>
      <w:r w:rsidRPr="003122D2">
        <w:rPr>
          <w:rFonts w:ascii="Times New Roman" w:hAnsi="Times New Roman"/>
        </w:rPr>
        <w:tab/>
        <w:t>PETŐFIBÁNYA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Zsákai Zs.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MÁTRABALLA </w:t>
      </w:r>
      <w:r w:rsidRPr="003122D2">
        <w:rPr>
          <w:rFonts w:ascii="Times New Roman" w:hAnsi="Times New Roman"/>
        </w:rPr>
        <w:tab/>
        <w:t>LŐRINCI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Jávorszki Z.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Németh M.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T.LELESZ MSE </w:t>
      </w:r>
      <w:r w:rsidRPr="003122D2">
        <w:rPr>
          <w:rFonts w:ascii="Times New Roman" w:hAnsi="Times New Roman"/>
        </w:rPr>
        <w:tab/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Motsidlovszky A. Bodon P.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HEVES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NOVAJ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 xml:space="preserve">Kelemen A.  II.   </w:t>
      </w:r>
      <w:r w:rsidRPr="00573389">
        <w:rPr>
          <w:rFonts w:ascii="Times New Roman" w:hAnsi="Times New Roman"/>
          <w:b/>
          <w:color w:val="0070C0"/>
        </w:rPr>
        <w:t>Kelemen Attila</w:t>
      </w:r>
    </w:p>
    <w:p w:rsidR="00BB0430" w:rsidRPr="00F9128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VISONTA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EGERSZÓLÁT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ab/>
      </w:r>
      <w:r w:rsidRPr="00F91282">
        <w:rPr>
          <w:rFonts w:ascii="Times New Roman" w:hAnsi="Times New Roman"/>
        </w:rPr>
        <w:t>Derda</w:t>
      </w:r>
      <w:r>
        <w:rPr>
          <w:rFonts w:ascii="Times New Roman" w:hAnsi="Times New Roman"/>
        </w:rPr>
        <w:t xml:space="preserve"> J.</w:t>
      </w:r>
      <w:r>
        <w:rPr>
          <w:rFonts w:ascii="Times New Roman" w:hAnsi="Times New Roman"/>
        </w:rPr>
        <w:tab/>
        <w:t>Csathó Zs.</w:t>
      </w:r>
      <w:r>
        <w:rPr>
          <w:rFonts w:ascii="Times New Roman" w:hAnsi="Times New Roman"/>
        </w:rPr>
        <w:tab/>
        <w:t xml:space="preserve">Jóna K.                </w:t>
      </w:r>
      <w:r w:rsidRPr="00573389">
        <w:rPr>
          <w:rFonts w:ascii="Times New Roman" w:hAnsi="Times New Roman"/>
          <w:b/>
          <w:color w:val="0070C0"/>
        </w:rPr>
        <w:t>Berta László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MÁTRADERECSKE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>Lovas N.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TISZANÁNA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ABASÁR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Juhász Sz.</w:t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 xml:space="preserve">Rácz K.                </w:t>
      </w:r>
      <w:r w:rsidRPr="00573389">
        <w:rPr>
          <w:rFonts w:ascii="Times New Roman" w:hAnsi="Times New Roman"/>
          <w:b/>
          <w:color w:val="0070C0"/>
        </w:rPr>
        <w:t>Domoszlai János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GY.SOLYMOS</w:t>
      </w:r>
      <w:r w:rsidRPr="003122D2">
        <w:rPr>
          <w:rFonts w:ascii="Times New Roman" w:hAnsi="Times New Roman"/>
        </w:rPr>
        <w:tab/>
        <w:t>KÖMLŐ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Koroknai Á.</w:t>
      </w:r>
    </w:p>
    <w:p w:rsidR="00BB0430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SZIHALOM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APC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Molnár L.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ÁTÁNY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BALATON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Király Z.</w:t>
      </w:r>
      <w:r>
        <w:rPr>
          <w:rFonts w:ascii="Times New Roman" w:hAnsi="Times New Roman"/>
        </w:rPr>
        <w:tab/>
        <w:t>Kisbenedek L.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KISKÖRE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RECSK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Fehér R.</w:t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Sohajda L.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9.07.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BB0430" w:rsidRDefault="00BB0430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BB0430" w:rsidRDefault="00BB0430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FÜZESABONY</w:t>
      </w:r>
      <w:r>
        <w:rPr>
          <w:rFonts w:ascii="Times New Roman" w:hAnsi="Times New Roman"/>
        </w:rPr>
        <w:tab/>
        <w:t>Szarvas L.</w:t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Szert B.</w:t>
      </w:r>
    </w:p>
    <w:p w:rsidR="00BB0430" w:rsidRDefault="00BB0430" w:rsidP="0003592F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3122D2">
        <w:rPr>
          <w:rFonts w:ascii="Times New Roman" w:hAnsi="Times New Roman"/>
        </w:rPr>
        <w:tab/>
        <w:t>DETK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Györki B.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 xml:space="preserve">Kasza D.             </w:t>
      </w:r>
      <w:r w:rsidRPr="00573389">
        <w:rPr>
          <w:rFonts w:ascii="Times New Roman" w:hAnsi="Times New Roman"/>
          <w:b/>
          <w:color w:val="0070C0"/>
        </w:rPr>
        <w:t>Kelemen Attila</w:t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Pr="003122D2" w:rsidRDefault="00BB0430" w:rsidP="00154C8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SZÜCSI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ERDŐTELEK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Lovas N.</w:t>
      </w:r>
      <w:r>
        <w:rPr>
          <w:rFonts w:ascii="Times New Roman" w:hAnsi="Times New Roman"/>
        </w:rPr>
        <w:tab/>
        <w:t>Dajkó T.</w:t>
      </w:r>
    </w:p>
    <w:p w:rsidR="00BB0430" w:rsidRPr="003122D2" w:rsidRDefault="00BB0430" w:rsidP="00154C8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CSÁNY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HATVAN LOK.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Gyetvai B.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Báder J.                  </w:t>
      </w:r>
      <w:r w:rsidRPr="00573389">
        <w:rPr>
          <w:rFonts w:ascii="Times New Roman" w:hAnsi="Times New Roman"/>
          <w:b/>
          <w:color w:val="0070C0"/>
        </w:rPr>
        <w:t>Berta László</w:t>
      </w:r>
      <w:r>
        <w:rPr>
          <w:rFonts w:ascii="Times New Roman" w:hAnsi="Times New Roman"/>
        </w:rPr>
        <w:t xml:space="preserve">        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.30 -1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  <w:r>
        <w:rPr>
          <w:rFonts w:ascii="Times New Roman" w:hAnsi="Times New Roman"/>
          <w:b/>
          <w:i/>
          <w:u w:val="single"/>
        </w:rPr>
        <w:t xml:space="preserve">   </w:t>
      </w:r>
    </w:p>
    <w:p w:rsidR="00BB0430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NOSZVAJ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KARÁCSOND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Koroknai Á.</w:t>
      </w:r>
      <w:r>
        <w:rPr>
          <w:rFonts w:ascii="Times New Roman" w:hAnsi="Times New Roman"/>
        </w:rPr>
        <w:tab/>
        <w:t xml:space="preserve">      </w:t>
      </w:r>
      <w:r w:rsidRPr="00573389">
        <w:rPr>
          <w:rFonts w:ascii="Times New Roman" w:hAnsi="Times New Roman"/>
          <w:b/>
          <w:color w:val="0070C0"/>
        </w:rPr>
        <w:t>Márta Sándor</w:t>
      </w:r>
      <w:r>
        <w:rPr>
          <w:rFonts w:ascii="Times New Roman" w:hAnsi="Times New Roman"/>
        </w:rPr>
        <w:t xml:space="preserve">   </w:t>
      </w:r>
    </w:p>
    <w:p w:rsidR="00BB0430" w:rsidRPr="003122D2" w:rsidRDefault="00BB0430" w:rsidP="00154C8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VÁMOSGYÖRK</w:t>
      </w:r>
      <w:r w:rsidRPr="00154C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 xml:space="preserve">Czipó Á.                 </w:t>
      </w:r>
      <w:r w:rsidRPr="00573389">
        <w:rPr>
          <w:rFonts w:ascii="Times New Roman" w:hAnsi="Times New Roman"/>
          <w:b/>
          <w:color w:val="0070C0"/>
        </w:rPr>
        <w:t>Birincsik József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ECSÉD</w:t>
      </w:r>
      <w:r w:rsidRPr="00154C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PARÁD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Motsidlovszky A.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</w:p>
    <w:p w:rsidR="00BB0430" w:rsidRPr="003122D2" w:rsidRDefault="00BB0430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6</w:t>
      </w:r>
      <w:r w:rsidRPr="003122D2">
        <w:rPr>
          <w:rFonts w:ascii="Times New Roman" w:hAnsi="Times New Roman"/>
          <w:b/>
          <w:i/>
          <w:u w:val="single"/>
        </w:rPr>
        <w:t>.30 óra</w:t>
      </w:r>
    </w:p>
    <w:p w:rsidR="00BB0430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MIKÓFALVA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HEVESVEZEKÉNY 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Krajczár Cs.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</w:rPr>
        <w:t xml:space="preserve">II.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Farkas D.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 II.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VÉCS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Domoszlai L.</w:t>
      </w:r>
      <w:r>
        <w:rPr>
          <w:rFonts w:ascii="Times New Roman" w:hAnsi="Times New Roman"/>
        </w:rPr>
        <w:tab/>
        <w:t>Csathó Zs.</w:t>
      </w:r>
      <w:r>
        <w:rPr>
          <w:rFonts w:ascii="Times New Roman" w:hAnsi="Times New Roman"/>
        </w:rPr>
        <w:tab/>
        <w:t>Lakatos N.</w:t>
      </w:r>
    </w:p>
    <w:p w:rsidR="00BB0430" w:rsidRPr="003122D2" w:rsidRDefault="00BB043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BB0430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30" w:rsidRDefault="00BB0430" w:rsidP="009107EA">
      <w:r>
        <w:separator/>
      </w:r>
    </w:p>
  </w:endnote>
  <w:endnote w:type="continuationSeparator" w:id="0">
    <w:p w:rsidR="00BB0430" w:rsidRDefault="00BB0430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30" w:rsidRDefault="00BB0430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30" w:rsidRDefault="00BB0430" w:rsidP="009107EA">
      <w:r>
        <w:separator/>
      </w:r>
    </w:p>
  </w:footnote>
  <w:footnote w:type="continuationSeparator" w:id="0">
    <w:p w:rsidR="00BB0430" w:rsidRDefault="00BB0430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30" w:rsidRPr="009107EA" w:rsidRDefault="00BB0430" w:rsidP="0029569E">
    <w:pPr>
      <w:pStyle w:val="Header"/>
      <w:tabs>
        <w:tab w:val="clear" w:pos="4536"/>
        <w:tab w:val="clear" w:pos="9072"/>
      </w:tabs>
      <w:ind w:left="-426"/>
      <w:jc w:val="center"/>
    </w:pPr>
    <w:r w:rsidRPr="00BD0958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5ADB"/>
    <w:rsid w:val="0003592F"/>
    <w:rsid w:val="00062568"/>
    <w:rsid w:val="000712B8"/>
    <w:rsid w:val="00071868"/>
    <w:rsid w:val="00073789"/>
    <w:rsid w:val="000A44B5"/>
    <w:rsid w:val="000B67E9"/>
    <w:rsid w:val="000F1A58"/>
    <w:rsid w:val="00120E95"/>
    <w:rsid w:val="00144273"/>
    <w:rsid w:val="00154C8D"/>
    <w:rsid w:val="00187501"/>
    <w:rsid w:val="001A5DC8"/>
    <w:rsid w:val="001B0160"/>
    <w:rsid w:val="001C1E08"/>
    <w:rsid w:val="001C1FBF"/>
    <w:rsid w:val="001D382D"/>
    <w:rsid w:val="001E168C"/>
    <w:rsid w:val="00203752"/>
    <w:rsid w:val="00225843"/>
    <w:rsid w:val="00227399"/>
    <w:rsid w:val="00246445"/>
    <w:rsid w:val="00251A2E"/>
    <w:rsid w:val="00291518"/>
    <w:rsid w:val="0029569E"/>
    <w:rsid w:val="002968A5"/>
    <w:rsid w:val="002A0C16"/>
    <w:rsid w:val="002B272D"/>
    <w:rsid w:val="002C4974"/>
    <w:rsid w:val="003122D2"/>
    <w:rsid w:val="003202AE"/>
    <w:rsid w:val="003D1C59"/>
    <w:rsid w:val="003D6097"/>
    <w:rsid w:val="003D7BB3"/>
    <w:rsid w:val="003D7D66"/>
    <w:rsid w:val="003F4EA0"/>
    <w:rsid w:val="004121F9"/>
    <w:rsid w:val="00417026"/>
    <w:rsid w:val="004A1C4B"/>
    <w:rsid w:val="004D14FB"/>
    <w:rsid w:val="004F599E"/>
    <w:rsid w:val="004F627A"/>
    <w:rsid w:val="00500CCF"/>
    <w:rsid w:val="00504FDE"/>
    <w:rsid w:val="00522845"/>
    <w:rsid w:val="005315B9"/>
    <w:rsid w:val="00551B67"/>
    <w:rsid w:val="0056447B"/>
    <w:rsid w:val="00573389"/>
    <w:rsid w:val="005739A8"/>
    <w:rsid w:val="005A339E"/>
    <w:rsid w:val="005C51A2"/>
    <w:rsid w:val="005F604C"/>
    <w:rsid w:val="005F6BCB"/>
    <w:rsid w:val="00611D54"/>
    <w:rsid w:val="00655FD7"/>
    <w:rsid w:val="00672FF8"/>
    <w:rsid w:val="0069315B"/>
    <w:rsid w:val="006C1D6E"/>
    <w:rsid w:val="006E0405"/>
    <w:rsid w:val="006F141B"/>
    <w:rsid w:val="00701893"/>
    <w:rsid w:val="0071780B"/>
    <w:rsid w:val="007838AD"/>
    <w:rsid w:val="0079202F"/>
    <w:rsid w:val="007A0FF3"/>
    <w:rsid w:val="007A16CB"/>
    <w:rsid w:val="007B6677"/>
    <w:rsid w:val="007E3DC8"/>
    <w:rsid w:val="0080402E"/>
    <w:rsid w:val="00834B11"/>
    <w:rsid w:val="00873A5E"/>
    <w:rsid w:val="00880EB5"/>
    <w:rsid w:val="00885EBE"/>
    <w:rsid w:val="00893386"/>
    <w:rsid w:val="009107EA"/>
    <w:rsid w:val="00975090"/>
    <w:rsid w:val="00993C09"/>
    <w:rsid w:val="009A2F6D"/>
    <w:rsid w:val="009E023D"/>
    <w:rsid w:val="009E08A2"/>
    <w:rsid w:val="00A1332E"/>
    <w:rsid w:val="00A44ED5"/>
    <w:rsid w:val="00A6042F"/>
    <w:rsid w:val="00A6345C"/>
    <w:rsid w:val="00A74DC5"/>
    <w:rsid w:val="00AF27EF"/>
    <w:rsid w:val="00B03DA0"/>
    <w:rsid w:val="00B04C94"/>
    <w:rsid w:val="00B371D2"/>
    <w:rsid w:val="00B52772"/>
    <w:rsid w:val="00B53507"/>
    <w:rsid w:val="00B5744F"/>
    <w:rsid w:val="00B6433F"/>
    <w:rsid w:val="00B93C1A"/>
    <w:rsid w:val="00BA6565"/>
    <w:rsid w:val="00BB0430"/>
    <w:rsid w:val="00BD0958"/>
    <w:rsid w:val="00BF7D8E"/>
    <w:rsid w:val="00C32F35"/>
    <w:rsid w:val="00C5728D"/>
    <w:rsid w:val="00C72DAB"/>
    <w:rsid w:val="00C955AE"/>
    <w:rsid w:val="00CD5B33"/>
    <w:rsid w:val="00D60372"/>
    <w:rsid w:val="00D722A9"/>
    <w:rsid w:val="00D815D3"/>
    <w:rsid w:val="00DA14C1"/>
    <w:rsid w:val="00DA18CC"/>
    <w:rsid w:val="00DB11FA"/>
    <w:rsid w:val="00DB1687"/>
    <w:rsid w:val="00DB6391"/>
    <w:rsid w:val="00DF7CC8"/>
    <w:rsid w:val="00E018B8"/>
    <w:rsid w:val="00E03467"/>
    <w:rsid w:val="00EB2BA4"/>
    <w:rsid w:val="00EE247E"/>
    <w:rsid w:val="00EE710C"/>
    <w:rsid w:val="00F33D80"/>
    <w:rsid w:val="00F33E4B"/>
    <w:rsid w:val="00F63CDC"/>
    <w:rsid w:val="00F91282"/>
    <w:rsid w:val="00FC4A83"/>
    <w:rsid w:val="00FD0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A2E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82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267</Words>
  <Characters>1844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2014 09</dc:title>
  <dc:subject/>
  <dc:creator>Gyetvai Péter</dc:creator>
  <cp:keywords/>
  <dc:description/>
  <cp:lastModifiedBy>USER</cp:lastModifiedBy>
  <cp:revision>3</cp:revision>
  <cp:lastPrinted>2014-06-04T05:36:00Z</cp:lastPrinted>
  <dcterms:created xsi:type="dcterms:W3CDTF">2014-09-04T06:57:00Z</dcterms:created>
  <dcterms:modified xsi:type="dcterms:W3CDTF">2014-09-04T06:59:00Z</dcterms:modified>
</cp:coreProperties>
</file>