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u w:val="single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2014.08.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23. 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15.30 -17.30 óra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BESENYŐTELEK </w:t>
      </w:r>
      <w:r w:rsidRPr="003122D2">
        <w:rPr>
          <w:rFonts w:ascii="Times New Roman" w:hAnsi="Times New Roman"/>
        </w:rPr>
        <w:tab/>
        <w:t>VERPELÉT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Viktor F.</w:t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Tamasi S.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BÉLAPÁTFALVA </w:t>
      </w:r>
      <w:r w:rsidRPr="003122D2">
        <w:rPr>
          <w:rFonts w:ascii="Times New Roman" w:hAnsi="Times New Roman"/>
        </w:rPr>
        <w:tab/>
        <w:t>FÜZESABONY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Lucián J.</w:t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Pásztory K.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GY.TARJÁN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A.TÁLYA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Tóth Z.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Kovács B.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MARKAZ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HERÉD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Györki B.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Derda J.</w:t>
      </w:r>
    </w:p>
    <w:p w:rsidR="00D217C6" w:rsidRPr="00777748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3122D2">
        <w:rPr>
          <w:rFonts w:ascii="Times New Roman" w:hAnsi="Times New Roman"/>
        </w:rPr>
        <w:tab/>
        <w:t>EGERSZALÓK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Kónya I.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 xml:space="preserve">Kocsis J.         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MAKLÁR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NAGYRÉDE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 xml:space="preserve">Lovas N.        </w:t>
      </w:r>
      <w:r w:rsidRPr="00777748">
        <w:rPr>
          <w:rFonts w:ascii="Times New Roman" w:hAnsi="Times New Roman"/>
          <w:b/>
          <w:color w:val="0070C0"/>
        </w:rPr>
        <w:t>Domoszlai János</w:t>
      </w:r>
    </w:p>
    <w:p w:rsidR="00D217C6" w:rsidRDefault="00D217C6" w:rsidP="003122D2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BORSODNÁDASD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DETK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Szabó I.</w:t>
      </w:r>
      <w:r>
        <w:rPr>
          <w:rFonts w:ascii="Times New Roman" w:hAnsi="Times New Roman"/>
        </w:rPr>
        <w:tab/>
        <w:t>Domoszlai L.</w:t>
      </w:r>
      <w:r>
        <w:rPr>
          <w:rFonts w:ascii="Times New Roman" w:hAnsi="Times New Roman"/>
        </w:rPr>
        <w:tab/>
        <w:t>Gyetvai B.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15.30 -17.30 óra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>MÁTRADERECSKE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Tóthpál K.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Jóna K.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ZAGYVASZÁNTÓ </w:t>
      </w:r>
      <w:r w:rsidRPr="003122D2">
        <w:rPr>
          <w:rFonts w:ascii="Times New Roman" w:hAnsi="Times New Roman"/>
        </w:rPr>
        <w:tab/>
        <w:t>ERDŐTELEK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Kecskés G.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Keskeny D.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MÁTRABALLA </w:t>
      </w:r>
      <w:r w:rsidRPr="003122D2">
        <w:rPr>
          <w:rFonts w:ascii="Times New Roman" w:hAnsi="Times New Roman"/>
        </w:rPr>
        <w:tab/>
        <w:t>POROSZLÓ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Molnár L.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Kisbenedek L.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T.LELESZ MSE </w:t>
      </w:r>
      <w:r w:rsidRPr="003122D2">
        <w:rPr>
          <w:rFonts w:ascii="Times New Roman" w:hAnsi="Times New Roman"/>
        </w:rPr>
        <w:tab/>
        <w:t>LŐRINCI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Jávorszki Z.</w:t>
      </w:r>
      <w:r>
        <w:rPr>
          <w:rFonts w:ascii="Times New Roman" w:hAnsi="Times New Roman"/>
        </w:rPr>
        <w:tab/>
        <w:t>Juhász Sz.</w:t>
      </w:r>
      <w:r>
        <w:rPr>
          <w:rFonts w:ascii="Times New Roman" w:hAnsi="Times New Roman"/>
        </w:rPr>
        <w:tab/>
        <w:t>Lakatos N..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HEVES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HATVAN LOK.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Sohajda L.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Szabó P.</w:t>
      </w:r>
    </w:p>
    <w:p w:rsidR="00D217C6" w:rsidRPr="00566F44" w:rsidRDefault="00D217C6" w:rsidP="003122D2">
      <w:pPr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VISONTA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EGER SSE</w:t>
      </w:r>
      <w:r w:rsidRPr="003122D2">
        <w:rPr>
          <w:rFonts w:ascii="Times New Roman" w:hAnsi="Times New Roman"/>
        </w:rPr>
        <w:t>.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 xml:space="preserve">(csak felnőtt) 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ab/>
      </w:r>
      <w:r>
        <w:rPr>
          <w:rFonts w:ascii="Times New Roman" w:hAnsi="Times New Roman"/>
          <w:sz w:val="24"/>
          <w:szCs w:val="24"/>
        </w:rPr>
        <w:t>Szabó S.</w:t>
      </w:r>
      <w:r>
        <w:rPr>
          <w:rFonts w:ascii="Times New Roman" w:hAnsi="Times New Roman"/>
          <w:sz w:val="24"/>
          <w:szCs w:val="24"/>
        </w:rPr>
        <w:tab/>
        <w:t>Aux 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Koroknai Á.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SZÜCSI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Molnár R.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 xml:space="preserve">Orovecz T.       </w:t>
      </w:r>
      <w:r w:rsidRPr="00777748">
        <w:rPr>
          <w:rFonts w:ascii="Times New Roman" w:hAnsi="Times New Roman"/>
          <w:b/>
          <w:color w:val="0070C0"/>
        </w:rPr>
        <w:t>Kiss Tibor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15.30 -17.30 óra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TISZANÁNA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NOSZVAJ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Rézműves F.</w:t>
      </w:r>
      <w:r>
        <w:rPr>
          <w:rFonts w:ascii="Times New Roman" w:hAnsi="Times New Roman"/>
        </w:rPr>
        <w:tab/>
        <w:t>Pengő R.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GY.SOLYMOS</w:t>
      </w:r>
      <w:r>
        <w:rPr>
          <w:rFonts w:ascii="Times New Roman" w:hAnsi="Times New Roman"/>
        </w:rPr>
        <w:tab/>
        <w:t>BOLDOG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Bodó I.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SZIHALOM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PARÁD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Rácz K.</w:t>
      </w:r>
      <w:r>
        <w:rPr>
          <w:rFonts w:ascii="Times New Roman" w:hAnsi="Times New Roman"/>
        </w:rPr>
        <w:tab/>
        <w:t>Farkas D.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APC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KÖMLŐ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Dajkó T.</w:t>
      </w:r>
      <w:r>
        <w:rPr>
          <w:rFonts w:ascii="Times New Roman" w:hAnsi="Times New Roman"/>
        </w:rPr>
        <w:tab/>
        <w:t>Kelemen A. II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17.30 óra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ÁTÁNY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HEVES II.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Motsidlovszky A. Juhász S.</w:t>
      </w:r>
      <w:r>
        <w:rPr>
          <w:rFonts w:ascii="Times New Roman" w:hAnsi="Times New Roman"/>
        </w:rPr>
        <w:tab/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KISKÖRE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BALATON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Fehér R.</w:t>
      </w:r>
      <w:r>
        <w:rPr>
          <w:rFonts w:ascii="Times New Roman" w:hAnsi="Times New Roman"/>
        </w:rPr>
        <w:tab/>
        <w:t>Fehér V.</w:t>
      </w:r>
    </w:p>
    <w:p w:rsidR="00D217C6" w:rsidRPr="003122D2" w:rsidRDefault="00D217C6" w:rsidP="00AF51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35"/>
        </w:tabs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RECSK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HEVESVEZEKÉNY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Bodon P.</w:t>
      </w:r>
      <w:r>
        <w:rPr>
          <w:rFonts w:ascii="Times New Roman" w:hAnsi="Times New Roman"/>
        </w:rPr>
        <w:tab/>
        <w:t>Kiss G.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p w:rsidR="00D217C6" w:rsidRDefault="00D217C6" w:rsidP="003122D2">
      <w:pPr>
        <w:ind w:right="-1"/>
        <w:jc w:val="both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2014.08.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24. 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15.30 -17.30 óra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GY.HALÁSZ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DOMOSZLÓ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Ducsai J.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Lovas N.</w:t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II. osztály 15.30 -17.30 óra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EGERSZÓLÁT</w:t>
      </w:r>
      <w:r w:rsidRPr="003122D2">
        <w:rPr>
          <w:rFonts w:ascii="Times New Roman" w:hAnsi="Times New Roman"/>
        </w:rPr>
        <w:tab/>
        <w:t>NOVAJ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Szert B.</w:t>
      </w:r>
      <w:r>
        <w:rPr>
          <w:rFonts w:ascii="Times New Roman" w:hAnsi="Times New Roman"/>
        </w:rPr>
        <w:tab/>
        <w:t>Berényi Á.</w:t>
      </w:r>
      <w:r>
        <w:rPr>
          <w:rFonts w:ascii="Times New Roman" w:hAnsi="Times New Roman"/>
        </w:rPr>
        <w:tab/>
        <w:t>Mencsik L.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CSÁNY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 xml:space="preserve">PETŐFIBÁNYA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I.</w:t>
      </w:r>
      <w:r>
        <w:rPr>
          <w:rFonts w:ascii="Times New Roman" w:hAnsi="Times New Roman"/>
        </w:rPr>
        <w:tab/>
        <w:t>Pásztory K.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III. osztály 15.30 -17.30 óra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VÁMOSGYÖRK </w:t>
      </w:r>
      <w:r w:rsidRPr="003122D2">
        <w:rPr>
          <w:rFonts w:ascii="Times New Roman" w:hAnsi="Times New Roman"/>
        </w:rPr>
        <w:tab/>
        <w:t>KARÁCSOND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Nagy P.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 xml:space="preserve">Klenovics R.       </w:t>
      </w:r>
      <w:r w:rsidRPr="00777748">
        <w:rPr>
          <w:rFonts w:ascii="Times New Roman" w:hAnsi="Times New Roman"/>
          <w:b/>
          <w:color w:val="0070C0"/>
        </w:rPr>
        <w:t>Domoszlai János</w:t>
      </w:r>
      <w:r>
        <w:rPr>
          <w:rFonts w:ascii="Times New Roman" w:hAnsi="Times New Roman"/>
        </w:rPr>
        <w:t xml:space="preserve">      </w:t>
      </w:r>
    </w:p>
    <w:p w:rsidR="00D217C6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ECSÉD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ABASÁR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Kelemen A. II</w:t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>Palásti K.</w:t>
      </w:r>
    </w:p>
    <w:p w:rsidR="00D217C6" w:rsidRDefault="00D217C6" w:rsidP="003122D2">
      <w:pPr>
        <w:ind w:right="-1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rPr>
          <w:rFonts w:ascii="Times New Roman" w:hAnsi="Times New Roman"/>
        </w:rPr>
      </w:pPr>
    </w:p>
    <w:p w:rsidR="00D217C6" w:rsidRPr="003122D2" w:rsidRDefault="00D217C6" w:rsidP="003122D2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17.30 óra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EGRI SPORTC. II. </w:t>
      </w:r>
      <w:r w:rsidRPr="003122D2">
        <w:rPr>
          <w:rFonts w:ascii="Times New Roman" w:hAnsi="Times New Roman"/>
        </w:rPr>
        <w:tab/>
        <w:t>A.TÁLYA II.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Domoszlai L.</w:t>
      </w:r>
      <w:r>
        <w:rPr>
          <w:rFonts w:ascii="Times New Roman" w:hAnsi="Times New Roman"/>
        </w:rPr>
        <w:tab/>
        <w:t>Motsidlovszky A.  Bodon P.</w:t>
      </w:r>
    </w:p>
    <w:p w:rsidR="00D217C6" w:rsidRPr="00777748" w:rsidRDefault="00D217C6" w:rsidP="003122D2">
      <w:pPr>
        <w:ind w:right="-1"/>
        <w:rPr>
          <w:rFonts w:ascii="Times New Roman" w:hAnsi="Times New Roman"/>
          <w:b/>
          <w:color w:val="0070C0"/>
        </w:rPr>
      </w:pPr>
      <w:r w:rsidRPr="003122D2">
        <w:rPr>
          <w:rFonts w:ascii="Times New Roman" w:hAnsi="Times New Roman"/>
        </w:rPr>
        <w:t>MIKÓFALVA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VÉCS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Juhász Sz.</w:t>
      </w:r>
      <w:r>
        <w:rPr>
          <w:rFonts w:ascii="Times New Roman" w:hAnsi="Times New Roman"/>
        </w:rPr>
        <w:tab/>
        <w:t>Molnár L.</w:t>
      </w:r>
      <w:r>
        <w:rPr>
          <w:rFonts w:ascii="Times New Roman" w:hAnsi="Times New Roman"/>
        </w:rPr>
        <w:tab/>
        <w:t xml:space="preserve">      Krajczár Cs.    </w:t>
      </w:r>
      <w:r w:rsidRPr="00777748">
        <w:rPr>
          <w:rFonts w:ascii="Times New Roman" w:hAnsi="Times New Roman"/>
          <w:b/>
          <w:color w:val="0070C0"/>
        </w:rPr>
        <w:t xml:space="preserve"> Reibl Imre</w:t>
      </w:r>
    </w:p>
    <w:p w:rsidR="00D217C6" w:rsidRPr="003122D2" w:rsidRDefault="00D217C6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D217C6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7C6" w:rsidRDefault="00D217C6" w:rsidP="009107EA">
      <w:r>
        <w:separator/>
      </w:r>
    </w:p>
  </w:endnote>
  <w:endnote w:type="continuationSeparator" w:id="0">
    <w:p w:rsidR="00D217C6" w:rsidRDefault="00D217C6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7C6" w:rsidRDefault="00D217C6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7C6" w:rsidRDefault="00D217C6" w:rsidP="009107EA">
      <w:r>
        <w:separator/>
      </w:r>
    </w:p>
  </w:footnote>
  <w:footnote w:type="continuationSeparator" w:id="0">
    <w:p w:rsidR="00D217C6" w:rsidRDefault="00D217C6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7C6" w:rsidRPr="009107EA" w:rsidRDefault="00D217C6" w:rsidP="0029569E">
    <w:pPr>
      <w:pStyle w:val="Header"/>
      <w:tabs>
        <w:tab w:val="clear" w:pos="4536"/>
        <w:tab w:val="clear" w:pos="9072"/>
      </w:tabs>
      <w:ind w:left="-426"/>
      <w:jc w:val="center"/>
    </w:pPr>
    <w:r w:rsidRPr="00A46A76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62568"/>
    <w:rsid w:val="00066765"/>
    <w:rsid w:val="00071868"/>
    <w:rsid w:val="000A44B5"/>
    <w:rsid w:val="000B07C3"/>
    <w:rsid w:val="000B67E9"/>
    <w:rsid w:val="001D76FC"/>
    <w:rsid w:val="001E168C"/>
    <w:rsid w:val="001F1A1F"/>
    <w:rsid w:val="00203752"/>
    <w:rsid w:val="00225843"/>
    <w:rsid w:val="00291518"/>
    <w:rsid w:val="0029569E"/>
    <w:rsid w:val="002A0C16"/>
    <w:rsid w:val="002B272D"/>
    <w:rsid w:val="00307134"/>
    <w:rsid w:val="003122D2"/>
    <w:rsid w:val="003202AE"/>
    <w:rsid w:val="00394480"/>
    <w:rsid w:val="003D6097"/>
    <w:rsid w:val="003D7BB3"/>
    <w:rsid w:val="003F4EA0"/>
    <w:rsid w:val="004121F9"/>
    <w:rsid w:val="004534ED"/>
    <w:rsid w:val="004A1C4B"/>
    <w:rsid w:val="004D14FB"/>
    <w:rsid w:val="004F599E"/>
    <w:rsid w:val="004F627A"/>
    <w:rsid w:val="00500CCF"/>
    <w:rsid w:val="00522845"/>
    <w:rsid w:val="005315B9"/>
    <w:rsid w:val="00551B67"/>
    <w:rsid w:val="0056447B"/>
    <w:rsid w:val="00566F44"/>
    <w:rsid w:val="005739A8"/>
    <w:rsid w:val="00574C2F"/>
    <w:rsid w:val="005A339E"/>
    <w:rsid w:val="005C5496"/>
    <w:rsid w:val="005F604C"/>
    <w:rsid w:val="0063573B"/>
    <w:rsid w:val="00655FD7"/>
    <w:rsid w:val="0069315B"/>
    <w:rsid w:val="006952BD"/>
    <w:rsid w:val="006B33F8"/>
    <w:rsid w:val="006E0405"/>
    <w:rsid w:val="006F141B"/>
    <w:rsid w:val="00760158"/>
    <w:rsid w:val="00777748"/>
    <w:rsid w:val="007A0FF3"/>
    <w:rsid w:val="007A418C"/>
    <w:rsid w:val="007E3DC8"/>
    <w:rsid w:val="0080402E"/>
    <w:rsid w:val="00834B11"/>
    <w:rsid w:val="00843985"/>
    <w:rsid w:val="00893386"/>
    <w:rsid w:val="008B1AC1"/>
    <w:rsid w:val="009107EA"/>
    <w:rsid w:val="00993C09"/>
    <w:rsid w:val="009E023D"/>
    <w:rsid w:val="00A07F37"/>
    <w:rsid w:val="00A46A76"/>
    <w:rsid w:val="00A843B6"/>
    <w:rsid w:val="00AB3BA6"/>
    <w:rsid w:val="00AF27EF"/>
    <w:rsid w:val="00AF51DA"/>
    <w:rsid w:val="00B03DA0"/>
    <w:rsid w:val="00B04C94"/>
    <w:rsid w:val="00B52772"/>
    <w:rsid w:val="00B53507"/>
    <w:rsid w:val="00B760F8"/>
    <w:rsid w:val="00B90B45"/>
    <w:rsid w:val="00BD5F26"/>
    <w:rsid w:val="00BF7D8E"/>
    <w:rsid w:val="00C32F35"/>
    <w:rsid w:val="00C5728D"/>
    <w:rsid w:val="00C72DAB"/>
    <w:rsid w:val="00D217C6"/>
    <w:rsid w:val="00D53ED6"/>
    <w:rsid w:val="00D67535"/>
    <w:rsid w:val="00D722A9"/>
    <w:rsid w:val="00D815D3"/>
    <w:rsid w:val="00D931C9"/>
    <w:rsid w:val="00DA14C1"/>
    <w:rsid w:val="00DA18CC"/>
    <w:rsid w:val="00DB11FA"/>
    <w:rsid w:val="00DB1687"/>
    <w:rsid w:val="00DF7CC8"/>
    <w:rsid w:val="00E0372F"/>
    <w:rsid w:val="00E57788"/>
    <w:rsid w:val="00EB2BA4"/>
    <w:rsid w:val="00F33D80"/>
    <w:rsid w:val="00F81D68"/>
    <w:rsid w:val="00FC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18C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4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246</Words>
  <Characters>1699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Gyetvai Péter</dc:creator>
  <cp:keywords/>
  <dc:description/>
  <cp:lastModifiedBy>USER</cp:lastModifiedBy>
  <cp:revision>2</cp:revision>
  <cp:lastPrinted>2014-06-04T05:36:00Z</cp:lastPrinted>
  <dcterms:created xsi:type="dcterms:W3CDTF">2014-08-21T09:15:00Z</dcterms:created>
  <dcterms:modified xsi:type="dcterms:W3CDTF">2014-08-21T09:15:00Z</dcterms:modified>
</cp:coreProperties>
</file>