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CC8" w:rsidRDefault="00002CC8" w:rsidP="006745F0">
      <w:pPr>
        <w:rPr>
          <w:sz w:val="8"/>
          <w:szCs w:val="8"/>
        </w:rPr>
      </w:pPr>
    </w:p>
    <w:p w:rsidR="00002CC8" w:rsidRDefault="00002CC8">
      <w:pPr>
        <w:rPr>
          <w:sz w:val="8"/>
          <w:szCs w:val="8"/>
        </w:rPr>
      </w:pPr>
    </w:p>
    <w:p w:rsidR="00002CC8" w:rsidRPr="00710BFF" w:rsidRDefault="00002CC8">
      <w:pPr>
        <w:rPr>
          <w:sz w:val="8"/>
          <w:szCs w:val="8"/>
        </w:rPr>
      </w:pPr>
    </w:p>
    <w:p w:rsidR="00002CC8" w:rsidRDefault="00002CC8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002CC8" w:rsidRDefault="00002CC8">
                  <w:r w:rsidRPr="006A5716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002CC8" w:rsidRDefault="00002CC8" w:rsidP="00743F0C">
                  <w:r w:rsidRPr="006A5716">
                    <w:rPr>
                      <w:noProof/>
                    </w:rPr>
                    <w:pict>
                      <v:shape id="Kép 3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002CC8" w:rsidRDefault="00002CC8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002CC8" w:rsidRDefault="00002CC8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002CC8" w:rsidRDefault="00002CC8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002CC8" w:rsidRDefault="00002CC8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heveslsz@enternet.hu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002CC8" w:rsidRDefault="00002CC8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002CC8" w:rsidRDefault="00002CC8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002CC8" w:rsidRPr="00B61226" w:rsidRDefault="00002CC8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002CC8" w:rsidRPr="00F654B5" w:rsidRDefault="00002CC8" w:rsidP="007A2F5E">
      <w:pPr>
        <w:ind w:right="-1"/>
        <w:jc w:val="both"/>
        <w:rPr>
          <w:b/>
          <w:u w:val="single"/>
        </w:rPr>
      </w:pPr>
      <w:bookmarkStart w:id="0" w:name="_GoBack"/>
      <w:bookmarkEnd w:id="0"/>
    </w:p>
    <w:p w:rsidR="00002CC8" w:rsidRPr="006456D0" w:rsidRDefault="00002CC8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2014.08.09.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  <w:t xml:space="preserve">     </w:t>
      </w:r>
      <w:r>
        <w:rPr>
          <w:b/>
          <w:sz w:val="22"/>
          <w:szCs w:val="22"/>
          <w:u w:val="single"/>
        </w:rPr>
        <w:t>Ellenőr</w:t>
      </w:r>
    </w:p>
    <w:p w:rsidR="00002CC8" w:rsidRDefault="00002CC8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02CC8" w:rsidRPr="000106B6" w:rsidRDefault="00002CC8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15.30 - 17.30 óra</w:t>
      </w:r>
    </w:p>
    <w:p w:rsidR="00002CC8" w:rsidRDefault="00002CC8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BESENYŐTELEK</w:t>
      </w:r>
      <w:r w:rsidRPr="005663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Molnár R.</w:t>
      </w:r>
    </w:p>
    <w:p w:rsidR="00002CC8" w:rsidRDefault="00002CC8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BÉLAPÁTFALVA</w:t>
      </w:r>
      <w:r w:rsidRPr="005663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</w:r>
    </w:p>
    <w:p w:rsidR="00002CC8" w:rsidRDefault="00002CC8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Szabó S.</w:t>
      </w:r>
    </w:p>
    <w:p w:rsidR="00002CC8" w:rsidRDefault="00002CC8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FÜZESABONY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dr Lendvai G.</w:t>
      </w:r>
    </w:p>
    <w:p w:rsidR="00002CC8" w:rsidRDefault="00002CC8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Debreczeni K.</w:t>
      </w:r>
      <w:r>
        <w:rPr>
          <w:sz w:val="22"/>
          <w:szCs w:val="22"/>
        </w:rPr>
        <w:tab/>
        <w:t>Lovas N.</w:t>
      </w:r>
    </w:p>
    <w:p w:rsidR="00002CC8" w:rsidRDefault="00002CC8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 w:rsidRPr="005663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PÉTERVÁSÁRA</w:t>
      </w:r>
      <w:r>
        <w:rPr>
          <w:sz w:val="22"/>
          <w:szCs w:val="22"/>
        </w:rPr>
        <w:tab/>
      </w:r>
      <w:r w:rsidRPr="00CA114C">
        <w:rPr>
          <w:b/>
          <w:color w:val="1F497D"/>
        </w:rPr>
        <w:t>Elhalasztva!</w:t>
      </w:r>
    </w:p>
    <w:p w:rsidR="00002CC8" w:rsidRDefault="00002CC8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BORSODNÁDASD</w:t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Pásztory K.</w:t>
      </w:r>
    </w:p>
    <w:p w:rsidR="00002CC8" w:rsidRDefault="00002CC8" w:rsidP="007A2F5E">
      <w:pPr>
        <w:ind w:right="-1"/>
        <w:jc w:val="both"/>
        <w:rPr>
          <w:sz w:val="22"/>
          <w:szCs w:val="22"/>
        </w:rPr>
      </w:pPr>
    </w:p>
    <w:p w:rsidR="00002CC8" w:rsidRPr="000106B6" w:rsidRDefault="00002CC8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15.30 - 17.30 óra</w:t>
      </w:r>
    </w:p>
    <w:p w:rsidR="00002CC8" w:rsidRDefault="00002CC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TARNAMÉRA</w:t>
      </w:r>
      <w:r w:rsidRPr="005663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 xml:space="preserve">Koroknai Á.          </w:t>
      </w:r>
      <w:r w:rsidRPr="002D7C09">
        <w:rPr>
          <w:b/>
          <w:color w:val="0070C0"/>
        </w:rPr>
        <w:t>Kiss Tibor</w:t>
      </w:r>
    </w:p>
    <w:p w:rsidR="00002CC8" w:rsidRDefault="00002CC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 w:rsidRPr="005663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Aux L.</w:t>
      </w:r>
    </w:p>
    <w:p w:rsidR="00002CC8" w:rsidRDefault="00002CC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Juhász Sz.</w:t>
      </w:r>
      <w:r>
        <w:rPr>
          <w:sz w:val="22"/>
          <w:szCs w:val="22"/>
        </w:rPr>
        <w:tab/>
        <w:t>Csathó Zs.</w:t>
      </w:r>
    </w:p>
    <w:p w:rsidR="00002CC8" w:rsidRDefault="00002CC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T.LELESZ MSE </w:t>
      </w:r>
      <w:r>
        <w:rPr>
          <w:sz w:val="22"/>
          <w:szCs w:val="22"/>
        </w:rPr>
        <w:tab/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Motsidlovszky A.  Krajczár Cs.</w:t>
      </w:r>
    </w:p>
    <w:p w:rsidR="00002CC8" w:rsidRDefault="00002CC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PETŐFIBÁNYA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  <w:t>Farkas D.</w:t>
      </w:r>
    </w:p>
    <w:p w:rsidR="00002CC8" w:rsidRDefault="00002CC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VISONTA</w:t>
      </w:r>
      <w:r w:rsidRPr="005663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>Panyi K.</w:t>
      </w:r>
      <w:r>
        <w:rPr>
          <w:sz w:val="22"/>
          <w:szCs w:val="22"/>
        </w:rPr>
        <w:tab/>
        <w:t>Krisztián A.</w:t>
      </w:r>
    </w:p>
    <w:p w:rsidR="00002CC8" w:rsidRDefault="00002CC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EGERSZÓLÁT</w:t>
      </w:r>
      <w:r w:rsidRPr="005663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HATVAN LOK.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Forgács L.</w:t>
      </w:r>
      <w:r>
        <w:rPr>
          <w:sz w:val="22"/>
          <w:szCs w:val="22"/>
        </w:rPr>
        <w:tab/>
        <w:t>Jóna K.</w:t>
      </w:r>
    </w:p>
    <w:p w:rsidR="00002CC8" w:rsidRPr="00D30184" w:rsidRDefault="00002CC8" w:rsidP="007A2F5E">
      <w:pPr>
        <w:ind w:right="-1"/>
        <w:rPr>
          <w:b/>
          <w:color w:val="1F497D"/>
          <w:sz w:val="22"/>
          <w:szCs w:val="22"/>
        </w:rPr>
      </w:pPr>
      <w:r>
        <w:rPr>
          <w:sz w:val="22"/>
          <w:szCs w:val="22"/>
        </w:rPr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EGRI SPORTC.</w:t>
      </w:r>
      <w:r>
        <w:rPr>
          <w:sz w:val="22"/>
          <w:szCs w:val="22"/>
        </w:rPr>
        <w:tab/>
      </w:r>
      <w:r w:rsidRPr="00CA114C">
        <w:rPr>
          <w:b/>
          <w:color w:val="1F497D"/>
        </w:rPr>
        <w:t>Elhalasztva!</w:t>
      </w:r>
    </w:p>
    <w:p w:rsidR="00002CC8" w:rsidRDefault="00002CC8" w:rsidP="0062304D">
      <w:pPr>
        <w:ind w:right="-1"/>
        <w:rPr>
          <w:sz w:val="22"/>
          <w:szCs w:val="22"/>
        </w:rPr>
      </w:pPr>
    </w:p>
    <w:p w:rsidR="00002CC8" w:rsidRPr="000C4052" w:rsidRDefault="00002CC8" w:rsidP="007A2F5E">
      <w:pPr>
        <w:ind w:right="-1"/>
        <w:jc w:val="both"/>
      </w:pPr>
    </w:p>
    <w:p w:rsidR="00002CC8" w:rsidRDefault="00002CC8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2014.08.10.</w:t>
      </w:r>
      <w:r w:rsidRPr="00AF624F">
        <w:rPr>
          <w:b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 </w:t>
      </w:r>
      <w:r>
        <w:rPr>
          <w:b/>
          <w:sz w:val="22"/>
          <w:szCs w:val="22"/>
          <w:u w:val="single"/>
        </w:rPr>
        <w:t>Ellenőr</w:t>
      </w:r>
    </w:p>
    <w:p w:rsidR="00002CC8" w:rsidRDefault="00002CC8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02CC8" w:rsidRPr="000106B6" w:rsidRDefault="00002CC8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15.30 - 17.30 óra</w:t>
      </w:r>
    </w:p>
    <w:p w:rsidR="00002CC8" w:rsidRDefault="00002CC8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NAGYRÉDE</w:t>
      </w:r>
      <w:r w:rsidRPr="00F607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Szigetvári M.</w:t>
      </w:r>
    </w:p>
    <w:p w:rsidR="00002CC8" w:rsidRDefault="00002CC8" w:rsidP="00F27C39">
      <w:pPr>
        <w:ind w:right="-1"/>
        <w:jc w:val="both"/>
        <w:rPr>
          <w:sz w:val="22"/>
          <w:szCs w:val="22"/>
        </w:rPr>
      </w:pPr>
    </w:p>
    <w:p w:rsidR="00002CC8" w:rsidRPr="000106B6" w:rsidRDefault="00002CC8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15.30 - 17.30 óra</w:t>
      </w:r>
    </w:p>
    <w:p w:rsidR="00002CC8" w:rsidRDefault="00002CC8" w:rsidP="00A5557A">
      <w:pPr>
        <w:ind w:right="-1"/>
        <w:rPr>
          <w:sz w:val="22"/>
          <w:szCs w:val="22"/>
        </w:rPr>
      </w:pPr>
      <w:r>
        <w:rPr>
          <w:sz w:val="22"/>
          <w:szCs w:val="22"/>
        </w:rPr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 xml:space="preserve">Pásztory K.           </w:t>
      </w:r>
      <w:r w:rsidRPr="002D7C09">
        <w:rPr>
          <w:b/>
          <w:color w:val="0070C0"/>
        </w:rPr>
        <w:t>Márta Sándor</w:t>
      </w:r>
    </w:p>
    <w:p w:rsidR="00002CC8" w:rsidRDefault="00002CC8" w:rsidP="00F65783">
      <w:pPr>
        <w:ind w:right="-1"/>
        <w:rPr>
          <w:sz w:val="22"/>
          <w:szCs w:val="22"/>
        </w:rPr>
      </w:pPr>
    </w:p>
    <w:sectPr w:rsidR="00002CC8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CC8" w:rsidRDefault="00002CC8">
      <w:r>
        <w:separator/>
      </w:r>
    </w:p>
  </w:endnote>
  <w:endnote w:type="continuationSeparator" w:id="0">
    <w:p w:rsidR="00002CC8" w:rsidRDefault="00002C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CC8" w:rsidRDefault="00002CC8" w:rsidP="00435925">
    <w:pPr>
      <w:pStyle w:val="Footer"/>
      <w:tabs>
        <w:tab w:val="clear" w:pos="4536"/>
        <w:tab w:val="clear" w:pos="9072"/>
      </w:tabs>
      <w:ind w:right="27"/>
    </w:pPr>
    <w:r w:rsidRPr="006A571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CC8" w:rsidRDefault="00002CC8">
      <w:r>
        <w:separator/>
      </w:r>
    </w:p>
  </w:footnote>
  <w:footnote w:type="continuationSeparator" w:id="0">
    <w:p w:rsidR="00002CC8" w:rsidRDefault="00002C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2CC8"/>
    <w:rsid w:val="000056D7"/>
    <w:rsid w:val="000106B6"/>
    <w:rsid w:val="00011259"/>
    <w:rsid w:val="00012013"/>
    <w:rsid w:val="000236C5"/>
    <w:rsid w:val="0003628D"/>
    <w:rsid w:val="000427CC"/>
    <w:rsid w:val="00045ECF"/>
    <w:rsid w:val="000513B4"/>
    <w:rsid w:val="00055622"/>
    <w:rsid w:val="0005682A"/>
    <w:rsid w:val="00056B9E"/>
    <w:rsid w:val="000644FE"/>
    <w:rsid w:val="00067BFF"/>
    <w:rsid w:val="00077E22"/>
    <w:rsid w:val="00081EBF"/>
    <w:rsid w:val="00087B29"/>
    <w:rsid w:val="000A16E1"/>
    <w:rsid w:val="000A242D"/>
    <w:rsid w:val="000C4052"/>
    <w:rsid w:val="000C5AD2"/>
    <w:rsid w:val="000D2FFF"/>
    <w:rsid w:val="000E0645"/>
    <w:rsid w:val="000E2AEF"/>
    <w:rsid w:val="000F49AE"/>
    <w:rsid w:val="000F7A82"/>
    <w:rsid w:val="0010295B"/>
    <w:rsid w:val="0010326C"/>
    <w:rsid w:val="00110C1B"/>
    <w:rsid w:val="00117458"/>
    <w:rsid w:val="00121FB3"/>
    <w:rsid w:val="001237B4"/>
    <w:rsid w:val="00133947"/>
    <w:rsid w:val="00136DA1"/>
    <w:rsid w:val="001374CA"/>
    <w:rsid w:val="0014231D"/>
    <w:rsid w:val="001466E2"/>
    <w:rsid w:val="00152EDB"/>
    <w:rsid w:val="00163AAC"/>
    <w:rsid w:val="0016401A"/>
    <w:rsid w:val="001759F3"/>
    <w:rsid w:val="001832F7"/>
    <w:rsid w:val="001907DA"/>
    <w:rsid w:val="001A383A"/>
    <w:rsid w:val="001B492D"/>
    <w:rsid w:val="001D5BFA"/>
    <w:rsid w:val="001F236B"/>
    <w:rsid w:val="001F30C8"/>
    <w:rsid w:val="001F4EB3"/>
    <w:rsid w:val="001F617A"/>
    <w:rsid w:val="001F7832"/>
    <w:rsid w:val="0020392A"/>
    <w:rsid w:val="00204ED3"/>
    <w:rsid w:val="00205D81"/>
    <w:rsid w:val="00205DCC"/>
    <w:rsid w:val="00220F47"/>
    <w:rsid w:val="0022503D"/>
    <w:rsid w:val="00264C92"/>
    <w:rsid w:val="00265F65"/>
    <w:rsid w:val="00267C01"/>
    <w:rsid w:val="00270676"/>
    <w:rsid w:val="00272F48"/>
    <w:rsid w:val="0027648D"/>
    <w:rsid w:val="00286FA2"/>
    <w:rsid w:val="002879D4"/>
    <w:rsid w:val="002976A6"/>
    <w:rsid w:val="002A163E"/>
    <w:rsid w:val="002A5AC6"/>
    <w:rsid w:val="002A5C27"/>
    <w:rsid w:val="002C45AF"/>
    <w:rsid w:val="002D53F0"/>
    <w:rsid w:val="002D5607"/>
    <w:rsid w:val="002D7C09"/>
    <w:rsid w:val="002E034D"/>
    <w:rsid w:val="002E61D8"/>
    <w:rsid w:val="002F08A4"/>
    <w:rsid w:val="002F749A"/>
    <w:rsid w:val="00301D00"/>
    <w:rsid w:val="00320BC6"/>
    <w:rsid w:val="00321570"/>
    <w:rsid w:val="00322B79"/>
    <w:rsid w:val="003257D5"/>
    <w:rsid w:val="00332EE1"/>
    <w:rsid w:val="003414D0"/>
    <w:rsid w:val="00341902"/>
    <w:rsid w:val="00341AF3"/>
    <w:rsid w:val="00350477"/>
    <w:rsid w:val="00366504"/>
    <w:rsid w:val="003745D9"/>
    <w:rsid w:val="00380C55"/>
    <w:rsid w:val="0038337A"/>
    <w:rsid w:val="00384613"/>
    <w:rsid w:val="00395E0E"/>
    <w:rsid w:val="003B0C62"/>
    <w:rsid w:val="003B7B5E"/>
    <w:rsid w:val="003D4611"/>
    <w:rsid w:val="003E4C29"/>
    <w:rsid w:val="003F12CF"/>
    <w:rsid w:val="003F2753"/>
    <w:rsid w:val="003F4C99"/>
    <w:rsid w:val="00400518"/>
    <w:rsid w:val="0040064B"/>
    <w:rsid w:val="004052D0"/>
    <w:rsid w:val="00425101"/>
    <w:rsid w:val="004355E7"/>
    <w:rsid w:val="00435925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A441E"/>
    <w:rsid w:val="004A5764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1526"/>
    <w:rsid w:val="004C355F"/>
    <w:rsid w:val="004C68C3"/>
    <w:rsid w:val="004D73C3"/>
    <w:rsid w:val="004F2AE6"/>
    <w:rsid w:val="004F2FD1"/>
    <w:rsid w:val="0050205D"/>
    <w:rsid w:val="005053D3"/>
    <w:rsid w:val="00507010"/>
    <w:rsid w:val="00515959"/>
    <w:rsid w:val="005232A8"/>
    <w:rsid w:val="005324BB"/>
    <w:rsid w:val="005439AA"/>
    <w:rsid w:val="0055747B"/>
    <w:rsid w:val="005663E7"/>
    <w:rsid w:val="00575B94"/>
    <w:rsid w:val="005804A9"/>
    <w:rsid w:val="00582027"/>
    <w:rsid w:val="00595C88"/>
    <w:rsid w:val="00597858"/>
    <w:rsid w:val="005A05EF"/>
    <w:rsid w:val="005A3FFC"/>
    <w:rsid w:val="005B5083"/>
    <w:rsid w:val="005B514A"/>
    <w:rsid w:val="005C0236"/>
    <w:rsid w:val="005D504A"/>
    <w:rsid w:val="005D71BE"/>
    <w:rsid w:val="005E0A35"/>
    <w:rsid w:val="005F6229"/>
    <w:rsid w:val="005F730C"/>
    <w:rsid w:val="00600E08"/>
    <w:rsid w:val="006044E6"/>
    <w:rsid w:val="0061252A"/>
    <w:rsid w:val="00612849"/>
    <w:rsid w:val="00612E1D"/>
    <w:rsid w:val="006144A8"/>
    <w:rsid w:val="00616D48"/>
    <w:rsid w:val="0062304D"/>
    <w:rsid w:val="0063261D"/>
    <w:rsid w:val="0063308E"/>
    <w:rsid w:val="006342B4"/>
    <w:rsid w:val="0063614F"/>
    <w:rsid w:val="006401BD"/>
    <w:rsid w:val="006456D0"/>
    <w:rsid w:val="006560E7"/>
    <w:rsid w:val="006745F0"/>
    <w:rsid w:val="00680783"/>
    <w:rsid w:val="006832D8"/>
    <w:rsid w:val="00684269"/>
    <w:rsid w:val="006A1401"/>
    <w:rsid w:val="006A566E"/>
    <w:rsid w:val="006A5716"/>
    <w:rsid w:val="006B503B"/>
    <w:rsid w:val="006B65A3"/>
    <w:rsid w:val="006C6142"/>
    <w:rsid w:val="006D14B3"/>
    <w:rsid w:val="006D64B8"/>
    <w:rsid w:val="006D67E1"/>
    <w:rsid w:val="006E7ED8"/>
    <w:rsid w:val="006F6068"/>
    <w:rsid w:val="00710BFF"/>
    <w:rsid w:val="00724881"/>
    <w:rsid w:val="00731437"/>
    <w:rsid w:val="00742F5D"/>
    <w:rsid w:val="00743F0C"/>
    <w:rsid w:val="00754B3B"/>
    <w:rsid w:val="00771205"/>
    <w:rsid w:val="00774930"/>
    <w:rsid w:val="00776757"/>
    <w:rsid w:val="0079074B"/>
    <w:rsid w:val="007944FE"/>
    <w:rsid w:val="007A2DB4"/>
    <w:rsid w:val="007A2F5E"/>
    <w:rsid w:val="007B632E"/>
    <w:rsid w:val="007B74E2"/>
    <w:rsid w:val="007C742F"/>
    <w:rsid w:val="007D003D"/>
    <w:rsid w:val="007F6422"/>
    <w:rsid w:val="0081411D"/>
    <w:rsid w:val="008266F0"/>
    <w:rsid w:val="0083016F"/>
    <w:rsid w:val="00854731"/>
    <w:rsid w:val="008574B1"/>
    <w:rsid w:val="00857CC0"/>
    <w:rsid w:val="00866A2B"/>
    <w:rsid w:val="00875A1F"/>
    <w:rsid w:val="00890AA8"/>
    <w:rsid w:val="008A2E3E"/>
    <w:rsid w:val="008B1903"/>
    <w:rsid w:val="008C40F4"/>
    <w:rsid w:val="008C51FF"/>
    <w:rsid w:val="008C6DC0"/>
    <w:rsid w:val="008E4848"/>
    <w:rsid w:val="008E4DE7"/>
    <w:rsid w:val="008E63C2"/>
    <w:rsid w:val="008F203C"/>
    <w:rsid w:val="008F2373"/>
    <w:rsid w:val="0090700A"/>
    <w:rsid w:val="00911C23"/>
    <w:rsid w:val="009126FB"/>
    <w:rsid w:val="00913C32"/>
    <w:rsid w:val="009173E8"/>
    <w:rsid w:val="0092661D"/>
    <w:rsid w:val="0093162B"/>
    <w:rsid w:val="00932E44"/>
    <w:rsid w:val="009609B9"/>
    <w:rsid w:val="00960F9B"/>
    <w:rsid w:val="00962C4B"/>
    <w:rsid w:val="00971F2D"/>
    <w:rsid w:val="00974C60"/>
    <w:rsid w:val="0098736A"/>
    <w:rsid w:val="009A5DE4"/>
    <w:rsid w:val="009B0827"/>
    <w:rsid w:val="009B0E14"/>
    <w:rsid w:val="009C0AB9"/>
    <w:rsid w:val="009C2FF8"/>
    <w:rsid w:val="009C4327"/>
    <w:rsid w:val="009C6319"/>
    <w:rsid w:val="009C6C19"/>
    <w:rsid w:val="009C7CD0"/>
    <w:rsid w:val="009D1038"/>
    <w:rsid w:val="009D27DC"/>
    <w:rsid w:val="009D5BB1"/>
    <w:rsid w:val="009E2875"/>
    <w:rsid w:val="009E319B"/>
    <w:rsid w:val="009E4957"/>
    <w:rsid w:val="009E69C2"/>
    <w:rsid w:val="009F60CD"/>
    <w:rsid w:val="00A01DE2"/>
    <w:rsid w:val="00A02321"/>
    <w:rsid w:val="00A02D5E"/>
    <w:rsid w:val="00A10B15"/>
    <w:rsid w:val="00A1310E"/>
    <w:rsid w:val="00A16F1F"/>
    <w:rsid w:val="00A30810"/>
    <w:rsid w:val="00A3713D"/>
    <w:rsid w:val="00A519BD"/>
    <w:rsid w:val="00A5557A"/>
    <w:rsid w:val="00A71DC1"/>
    <w:rsid w:val="00A82C55"/>
    <w:rsid w:val="00A83CA1"/>
    <w:rsid w:val="00A8514C"/>
    <w:rsid w:val="00A91F62"/>
    <w:rsid w:val="00AA0CB5"/>
    <w:rsid w:val="00AA44E1"/>
    <w:rsid w:val="00AA649A"/>
    <w:rsid w:val="00AB4EB2"/>
    <w:rsid w:val="00AB7B42"/>
    <w:rsid w:val="00AC37B5"/>
    <w:rsid w:val="00AC775E"/>
    <w:rsid w:val="00AD012E"/>
    <w:rsid w:val="00AE4CCA"/>
    <w:rsid w:val="00AE785C"/>
    <w:rsid w:val="00AF624F"/>
    <w:rsid w:val="00B122A0"/>
    <w:rsid w:val="00B158BA"/>
    <w:rsid w:val="00B304BB"/>
    <w:rsid w:val="00B333D6"/>
    <w:rsid w:val="00B3568B"/>
    <w:rsid w:val="00B36A06"/>
    <w:rsid w:val="00B44DD6"/>
    <w:rsid w:val="00B60B99"/>
    <w:rsid w:val="00B61226"/>
    <w:rsid w:val="00B85AF3"/>
    <w:rsid w:val="00B90198"/>
    <w:rsid w:val="00B934D0"/>
    <w:rsid w:val="00BA4099"/>
    <w:rsid w:val="00BA68CD"/>
    <w:rsid w:val="00BB3320"/>
    <w:rsid w:val="00BB5B3E"/>
    <w:rsid w:val="00BB7702"/>
    <w:rsid w:val="00BC5803"/>
    <w:rsid w:val="00BC697C"/>
    <w:rsid w:val="00BD091F"/>
    <w:rsid w:val="00BE4FF6"/>
    <w:rsid w:val="00BF2FEE"/>
    <w:rsid w:val="00C03067"/>
    <w:rsid w:val="00C21BFB"/>
    <w:rsid w:val="00C23A49"/>
    <w:rsid w:val="00C2443C"/>
    <w:rsid w:val="00C334C9"/>
    <w:rsid w:val="00C33623"/>
    <w:rsid w:val="00C40197"/>
    <w:rsid w:val="00C40277"/>
    <w:rsid w:val="00C40CC1"/>
    <w:rsid w:val="00C42D9D"/>
    <w:rsid w:val="00C51935"/>
    <w:rsid w:val="00C56D3B"/>
    <w:rsid w:val="00C6435F"/>
    <w:rsid w:val="00C64484"/>
    <w:rsid w:val="00C765C8"/>
    <w:rsid w:val="00C80356"/>
    <w:rsid w:val="00C80CB9"/>
    <w:rsid w:val="00C874E2"/>
    <w:rsid w:val="00C93B3C"/>
    <w:rsid w:val="00C93C14"/>
    <w:rsid w:val="00C96EC2"/>
    <w:rsid w:val="00CA114C"/>
    <w:rsid w:val="00CA6C0B"/>
    <w:rsid w:val="00CB5AFA"/>
    <w:rsid w:val="00CC14CB"/>
    <w:rsid w:val="00CC187C"/>
    <w:rsid w:val="00CC7EB5"/>
    <w:rsid w:val="00CD2FEC"/>
    <w:rsid w:val="00CE0D19"/>
    <w:rsid w:val="00CE54F8"/>
    <w:rsid w:val="00CF00F5"/>
    <w:rsid w:val="00D01033"/>
    <w:rsid w:val="00D11BCF"/>
    <w:rsid w:val="00D23B33"/>
    <w:rsid w:val="00D23BB0"/>
    <w:rsid w:val="00D30184"/>
    <w:rsid w:val="00D36630"/>
    <w:rsid w:val="00D5410B"/>
    <w:rsid w:val="00D54814"/>
    <w:rsid w:val="00D560CC"/>
    <w:rsid w:val="00D56DF2"/>
    <w:rsid w:val="00D7615B"/>
    <w:rsid w:val="00D9658A"/>
    <w:rsid w:val="00D97910"/>
    <w:rsid w:val="00DA194D"/>
    <w:rsid w:val="00DA49D6"/>
    <w:rsid w:val="00DB2B3C"/>
    <w:rsid w:val="00DB41FF"/>
    <w:rsid w:val="00DD6B1E"/>
    <w:rsid w:val="00DE0400"/>
    <w:rsid w:val="00DE1C0C"/>
    <w:rsid w:val="00DE20D4"/>
    <w:rsid w:val="00DF06E6"/>
    <w:rsid w:val="00DF078C"/>
    <w:rsid w:val="00DF1844"/>
    <w:rsid w:val="00E059A8"/>
    <w:rsid w:val="00E14347"/>
    <w:rsid w:val="00E164B3"/>
    <w:rsid w:val="00E1657E"/>
    <w:rsid w:val="00E23C08"/>
    <w:rsid w:val="00E25ED8"/>
    <w:rsid w:val="00E307BE"/>
    <w:rsid w:val="00E3424C"/>
    <w:rsid w:val="00E460F3"/>
    <w:rsid w:val="00E5634A"/>
    <w:rsid w:val="00E6679F"/>
    <w:rsid w:val="00E66AD9"/>
    <w:rsid w:val="00E71830"/>
    <w:rsid w:val="00E74809"/>
    <w:rsid w:val="00E82265"/>
    <w:rsid w:val="00E83F0A"/>
    <w:rsid w:val="00E9025F"/>
    <w:rsid w:val="00E94426"/>
    <w:rsid w:val="00EA218C"/>
    <w:rsid w:val="00EB09EA"/>
    <w:rsid w:val="00EC6A9B"/>
    <w:rsid w:val="00ED2715"/>
    <w:rsid w:val="00ED63DE"/>
    <w:rsid w:val="00EE592D"/>
    <w:rsid w:val="00EE6DC0"/>
    <w:rsid w:val="00F00448"/>
    <w:rsid w:val="00F069CC"/>
    <w:rsid w:val="00F27C39"/>
    <w:rsid w:val="00F37C1F"/>
    <w:rsid w:val="00F467E0"/>
    <w:rsid w:val="00F508FD"/>
    <w:rsid w:val="00F52C7E"/>
    <w:rsid w:val="00F6076B"/>
    <w:rsid w:val="00F654B5"/>
    <w:rsid w:val="00F65783"/>
    <w:rsid w:val="00F72E8A"/>
    <w:rsid w:val="00F82B0D"/>
    <w:rsid w:val="00F836F2"/>
    <w:rsid w:val="00F942F8"/>
    <w:rsid w:val="00F972CE"/>
    <w:rsid w:val="00FA36D7"/>
    <w:rsid w:val="00FB0563"/>
    <w:rsid w:val="00FB1E17"/>
    <w:rsid w:val="00FB7CFB"/>
    <w:rsid w:val="00FC228D"/>
    <w:rsid w:val="00FC6B4F"/>
    <w:rsid w:val="00FD00BA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F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D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DF8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6DF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6DF8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EE6DF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204</Words>
  <Characters>1409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2</cp:revision>
  <cp:lastPrinted>2013-02-11T08:10:00Z</cp:lastPrinted>
  <dcterms:created xsi:type="dcterms:W3CDTF">2014-08-07T15:13:00Z</dcterms:created>
  <dcterms:modified xsi:type="dcterms:W3CDTF">2014-08-07T15:13:00Z</dcterms:modified>
</cp:coreProperties>
</file>