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348" w:rsidRDefault="00FC1348" w:rsidP="006745F0">
      <w:pPr>
        <w:rPr>
          <w:sz w:val="8"/>
          <w:szCs w:val="8"/>
        </w:rPr>
      </w:pPr>
    </w:p>
    <w:p w:rsidR="00FC1348" w:rsidRDefault="00FC1348">
      <w:pPr>
        <w:rPr>
          <w:sz w:val="8"/>
          <w:szCs w:val="8"/>
        </w:rPr>
      </w:pPr>
    </w:p>
    <w:p w:rsidR="00FC1348" w:rsidRPr="00710BFF" w:rsidRDefault="00FC1348">
      <w:pPr>
        <w:rPr>
          <w:sz w:val="8"/>
          <w:szCs w:val="8"/>
        </w:rPr>
      </w:pPr>
    </w:p>
    <w:p w:rsidR="00FC1348" w:rsidRDefault="00FC1348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FC1348" w:rsidRDefault="00FC1348">
                  <w:r w:rsidRPr="001D3751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FC1348" w:rsidRDefault="00FC1348" w:rsidP="00743F0C">
                  <w:r w:rsidRPr="001D3751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FC1348" w:rsidRDefault="00FC1348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FC1348" w:rsidRDefault="00FC1348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FC1348" w:rsidRDefault="00FC1348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FC1348" w:rsidRDefault="00FC1348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heveslsz@enternet.hu</w:t>
        </w:r>
      </w:smartTag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FC1348" w:rsidRDefault="00FC1348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FC1348" w:rsidRDefault="00FC1348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FC1348" w:rsidRPr="00B61226" w:rsidRDefault="00FC1348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FC1348" w:rsidRPr="0002632C" w:rsidRDefault="00FC1348" w:rsidP="007A2F5E">
      <w:pPr>
        <w:ind w:right="-1"/>
        <w:jc w:val="both"/>
      </w:pPr>
    </w:p>
    <w:p w:rsidR="00FC1348" w:rsidRPr="006456D0" w:rsidRDefault="00FC1348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2014. 06. 07. 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  <w:u w:val="single"/>
        </w:rPr>
        <w:t>Ellenőr</w:t>
      </w:r>
    </w:p>
    <w:p w:rsidR="00FC1348" w:rsidRDefault="00FC1348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FC1348" w:rsidRPr="000106B6" w:rsidRDefault="00FC1348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15.00 -17.00 óra</w:t>
      </w:r>
    </w:p>
    <w:p w:rsidR="00FC1348" w:rsidRDefault="00FC1348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BESENYŐTELEK</w:t>
      </w:r>
      <w:r w:rsidRPr="00007D4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BÉLAPÁTFALVA</w:t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Báder J.</w:t>
      </w:r>
      <w:r>
        <w:rPr>
          <w:sz w:val="22"/>
          <w:szCs w:val="22"/>
        </w:rPr>
        <w:tab/>
        <w:t>Lovas N.</w:t>
      </w:r>
    </w:p>
    <w:p w:rsidR="00FC1348" w:rsidRDefault="00FC1348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MAKLÁR</w:t>
      </w:r>
      <w:r w:rsidRPr="00007D4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FÜZESABONY</w:t>
      </w:r>
      <w:r>
        <w:rPr>
          <w:sz w:val="22"/>
          <w:szCs w:val="22"/>
        </w:rPr>
        <w:tab/>
        <w:t>dr. Lendvai G.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Forgó Zs.</w:t>
      </w:r>
    </w:p>
    <w:p w:rsidR="00FC1348" w:rsidRDefault="00FC1348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BORSODNÁDASD</w:t>
      </w:r>
      <w:r>
        <w:rPr>
          <w:sz w:val="22"/>
          <w:szCs w:val="22"/>
        </w:rPr>
        <w:tab/>
        <w:t>DOMOSZLÓ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 xml:space="preserve">Kasza D.          </w:t>
      </w:r>
      <w:r w:rsidRPr="006E2524">
        <w:rPr>
          <w:b/>
          <w:color w:val="0070C0"/>
        </w:rPr>
        <w:t>Márta Sándor</w:t>
      </w:r>
    </w:p>
    <w:p w:rsidR="00FC1348" w:rsidRDefault="00FC1348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VERPELÉT</w:t>
      </w:r>
      <w:r w:rsidRPr="00102DF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DETK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>Tamasi S.</w:t>
      </w:r>
    </w:p>
    <w:p w:rsidR="00FC1348" w:rsidRDefault="00FC1348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GYAK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PÉTERVÁSÁRA</w:t>
      </w:r>
      <w:r w:rsidRPr="009912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Berényi Á.</w:t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 xml:space="preserve">Szert B.           </w:t>
      </w:r>
      <w:r w:rsidRPr="006E2524">
        <w:rPr>
          <w:b/>
          <w:color w:val="0070C0"/>
        </w:rPr>
        <w:t xml:space="preserve"> Birincsik József</w:t>
      </w:r>
    </w:p>
    <w:p w:rsidR="00FC1348" w:rsidRDefault="00FC1348" w:rsidP="001D569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MARKAZ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A.TÁLYA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Osváth E.</w:t>
      </w:r>
    </w:p>
    <w:p w:rsidR="00FC1348" w:rsidRPr="00102DF1" w:rsidRDefault="00FC1348" w:rsidP="0099126B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GY.HALÁSZ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NAGYRÉDE</w:t>
      </w:r>
      <w:r w:rsidRPr="009912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  <w:t>Gyetvai B.</w:t>
      </w:r>
    </w:p>
    <w:p w:rsidR="00FC1348" w:rsidRDefault="00FC1348" w:rsidP="00007D4D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EGERSZALÓK</w:t>
      </w:r>
      <w:r>
        <w:rPr>
          <w:sz w:val="22"/>
          <w:szCs w:val="22"/>
        </w:rPr>
        <w:tab/>
      </w:r>
      <w:r w:rsidRPr="00057142">
        <w:rPr>
          <w:b/>
          <w:sz w:val="22"/>
          <w:szCs w:val="22"/>
        </w:rPr>
        <w:t>Nógrád megyei játékvezetők</w:t>
      </w:r>
    </w:p>
    <w:p w:rsidR="00FC1348" w:rsidRDefault="00FC1348" w:rsidP="007A2F5E">
      <w:pPr>
        <w:ind w:right="-1"/>
        <w:jc w:val="both"/>
        <w:rPr>
          <w:sz w:val="22"/>
          <w:szCs w:val="22"/>
        </w:rPr>
      </w:pPr>
    </w:p>
    <w:p w:rsidR="00FC1348" w:rsidRPr="000106B6" w:rsidRDefault="00FC1348" w:rsidP="000C2679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FC1348" w:rsidRDefault="00FC134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A.TÁLYA</w:t>
      </w:r>
      <w:r w:rsidRPr="00315983">
        <w:rPr>
          <w:b/>
          <w:color w:val="FF00FF"/>
          <w:sz w:val="18"/>
          <w:szCs w:val="18"/>
        </w:rPr>
        <w:t xml:space="preserve"> (csak felnőtt)</w:t>
      </w:r>
      <w:r w:rsidRPr="00007D4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TISZANÁNA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Forgács L.</w:t>
      </w:r>
      <w:r>
        <w:rPr>
          <w:sz w:val="22"/>
          <w:szCs w:val="22"/>
        </w:rPr>
        <w:tab/>
        <w:t>Kisbenedek L.</w:t>
      </w:r>
    </w:p>
    <w:p w:rsidR="00FC1348" w:rsidRDefault="00FC134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T.LELESZ MSE</w:t>
      </w:r>
      <w:r w:rsidRPr="00007D4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Dajkó T.</w:t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 xml:space="preserve">Gergely J.           </w:t>
      </w:r>
      <w:r w:rsidRPr="006E2524">
        <w:rPr>
          <w:b/>
          <w:color w:val="0070C0"/>
        </w:rPr>
        <w:t>Kelemen Attila</w:t>
      </w:r>
    </w:p>
    <w:p w:rsidR="00FC1348" w:rsidRDefault="00FC134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NOVAJ</w:t>
      </w:r>
      <w:r w:rsidRPr="00102DF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TARNAMÉRA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Németh M.</w:t>
      </w:r>
      <w:r>
        <w:rPr>
          <w:sz w:val="22"/>
          <w:szCs w:val="22"/>
        </w:rPr>
        <w:tab/>
        <w:t xml:space="preserve">Panyi K.             </w:t>
      </w:r>
      <w:r w:rsidRPr="006E2524">
        <w:rPr>
          <w:b/>
          <w:color w:val="0070C0"/>
        </w:rPr>
        <w:t>Tyukodi József</w:t>
      </w:r>
    </w:p>
    <w:p w:rsidR="00FC1348" w:rsidRDefault="00FC134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EGERSZÓLÁT</w:t>
      </w:r>
      <w:r w:rsidRPr="00007D4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ERDŐTELEK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>Zsákai Zs.</w:t>
      </w:r>
      <w:r>
        <w:rPr>
          <w:sz w:val="22"/>
          <w:szCs w:val="22"/>
        </w:rPr>
        <w:tab/>
        <w:t>Farkas D.</w:t>
      </w:r>
    </w:p>
    <w:p w:rsidR="00FC1348" w:rsidRDefault="00FC134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Nagy P.</w:t>
      </w:r>
      <w:r>
        <w:rPr>
          <w:sz w:val="22"/>
          <w:szCs w:val="22"/>
        </w:rPr>
        <w:tab/>
        <w:t>Fehér R.</w:t>
      </w:r>
    </w:p>
    <w:p w:rsidR="00FC1348" w:rsidRDefault="00FC134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MÁTRADERECSKE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>Keskeny D.</w:t>
      </w:r>
    </w:p>
    <w:p w:rsidR="00FC1348" w:rsidRDefault="00FC1348" w:rsidP="00007D4D">
      <w:pPr>
        <w:ind w:right="-1"/>
        <w:rPr>
          <w:sz w:val="22"/>
          <w:szCs w:val="22"/>
        </w:rPr>
      </w:pPr>
      <w:r>
        <w:rPr>
          <w:sz w:val="22"/>
          <w:szCs w:val="22"/>
        </w:rPr>
        <w:t>GY.TARJÁN</w:t>
      </w:r>
      <w:r w:rsidRPr="00D36FEF">
        <w:rPr>
          <w:b/>
          <w:color w:val="FF00FF"/>
          <w:sz w:val="18"/>
          <w:szCs w:val="18"/>
        </w:rPr>
        <w:t>(14-16 ó)</w:t>
      </w:r>
      <w:r>
        <w:rPr>
          <w:sz w:val="22"/>
          <w:szCs w:val="22"/>
        </w:rPr>
        <w:tab/>
        <w:t>HATVAN LOK.</w:t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 xml:space="preserve">Molnár R.           </w:t>
      </w:r>
      <w:r w:rsidRPr="006E2524">
        <w:rPr>
          <w:b/>
          <w:color w:val="0070C0"/>
        </w:rPr>
        <w:t>Reibl Imre</w:t>
      </w:r>
    </w:p>
    <w:p w:rsidR="00FC1348" w:rsidRDefault="00FC1348" w:rsidP="007A2F5E">
      <w:pPr>
        <w:ind w:right="-1"/>
        <w:rPr>
          <w:sz w:val="22"/>
          <w:szCs w:val="22"/>
        </w:rPr>
      </w:pPr>
    </w:p>
    <w:p w:rsidR="00FC1348" w:rsidRDefault="00FC1348" w:rsidP="00971F2D">
      <w:pPr>
        <w:ind w:right="-1"/>
        <w:jc w:val="both"/>
        <w:rPr>
          <w:sz w:val="22"/>
          <w:szCs w:val="22"/>
        </w:rPr>
      </w:pPr>
    </w:p>
    <w:p w:rsidR="00FC1348" w:rsidRDefault="00FC1348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2014. 06. 08.</w:t>
      </w:r>
      <w:r w:rsidRPr="00AF624F">
        <w:rPr>
          <w:b/>
          <w:sz w:val="28"/>
          <w:szCs w:val="28"/>
          <w:u w:val="single"/>
        </w:rPr>
        <w:t xml:space="preserve"> 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</w:t>
      </w:r>
      <w:r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  <w:u w:val="single"/>
        </w:rPr>
        <w:t>Ellenőr</w:t>
      </w:r>
    </w:p>
    <w:p w:rsidR="00FC1348" w:rsidRDefault="00FC1348" w:rsidP="000C2679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FC1348" w:rsidRDefault="00FC1348" w:rsidP="000C2679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FC1348" w:rsidRPr="000106B6" w:rsidRDefault="00FC1348" w:rsidP="000C2679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15.00 -17.00 óra</w:t>
      </w:r>
    </w:p>
    <w:p w:rsidR="00FC1348" w:rsidRDefault="00FC1348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BOLDOG</w:t>
      </w:r>
      <w:r w:rsidRPr="00D36FE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Sipeki A.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 xml:space="preserve">Szabó I.             </w:t>
      </w:r>
      <w:r w:rsidRPr="006E2524">
        <w:rPr>
          <w:b/>
          <w:color w:val="0070C0"/>
        </w:rPr>
        <w:t>Domoszlai János</w:t>
      </w:r>
    </w:p>
    <w:p w:rsidR="00FC1348" w:rsidRDefault="00FC1348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SZÜCSI</w:t>
      </w:r>
      <w:r w:rsidRPr="00D36FE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Orovecz T.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Rozsnaki G.</w:t>
      </w:r>
    </w:p>
    <w:p w:rsidR="00FC1348" w:rsidRDefault="00FC1348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APC</w:t>
      </w:r>
      <w:r w:rsidRPr="00D36FE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GY.SOLYMOS</w:t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Lovas N.</w:t>
      </w:r>
    </w:p>
    <w:p w:rsidR="00FC1348" w:rsidRDefault="00FC1348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VISONTA</w:t>
      </w:r>
      <w:r w:rsidRPr="00D36FE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ECSÉD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Berényi Á.</w:t>
      </w:r>
    </w:p>
    <w:p w:rsidR="00FC1348" w:rsidRDefault="00FC1348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ZAGYVASZÁNTÓ</w:t>
      </w:r>
      <w:r w:rsidRPr="00D36FE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ENERGIA 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Szabó S.</w:t>
      </w:r>
    </w:p>
    <w:p w:rsidR="00FC1348" w:rsidRDefault="00FC1348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>VÁMOSGYÖRK</w:t>
      </w:r>
      <w:r w:rsidRPr="00110924">
        <w:rPr>
          <w:sz w:val="22"/>
          <w:szCs w:val="22"/>
        </w:rPr>
        <w:t xml:space="preserve"> </w:t>
      </w:r>
      <w:r>
        <w:rPr>
          <w:sz w:val="22"/>
          <w:szCs w:val="22"/>
        </w:rPr>
        <w:t>–P.BÁNYA</w:t>
      </w:r>
      <w:r w:rsidRPr="0002632C">
        <w:rPr>
          <w:b/>
          <w:color w:val="7030A0"/>
          <w:sz w:val="22"/>
          <w:szCs w:val="22"/>
        </w:rPr>
        <w:t>(</w:t>
      </w:r>
      <w:r>
        <w:rPr>
          <w:b/>
          <w:color w:val="7030A0"/>
          <w:sz w:val="22"/>
          <w:szCs w:val="22"/>
        </w:rPr>
        <w:t>c</w:t>
      </w:r>
      <w:r w:rsidRPr="0002632C">
        <w:rPr>
          <w:b/>
          <w:color w:val="7030A0"/>
          <w:sz w:val="22"/>
          <w:szCs w:val="22"/>
        </w:rPr>
        <w:t>sak Felnőtt!)</w:t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Báder J.</w:t>
      </w:r>
    </w:p>
    <w:p w:rsidR="00FC1348" w:rsidRPr="0002632C" w:rsidRDefault="00FC1348" w:rsidP="00E9025F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P.BÁNYA –V.GYÖRK </w:t>
      </w:r>
      <w:r>
        <w:rPr>
          <w:color w:val="7030A0"/>
          <w:sz w:val="22"/>
          <w:szCs w:val="22"/>
        </w:rPr>
        <w:t xml:space="preserve"> (</w:t>
      </w:r>
      <w:r>
        <w:rPr>
          <w:b/>
          <w:color w:val="7030A0"/>
          <w:sz w:val="22"/>
          <w:szCs w:val="22"/>
        </w:rPr>
        <w:t xml:space="preserve">csak U19 10.óra!)     </w:t>
      </w:r>
      <w:r>
        <w:rPr>
          <w:sz w:val="22"/>
          <w:szCs w:val="22"/>
        </w:rPr>
        <w:t>Bálint J.</w:t>
      </w:r>
      <w:r>
        <w:rPr>
          <w:sz w:val="22"/>
          <w:szCs w:val="22"/>
        </w:rPr>
        <w:tab/>
        <w:t>Kecskés G.</w:t>
      </w:r>
    </w:p>
    <w:p w:rsidR="00FC1348" w:rsidRDefault="00FC1348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FC1348" w:rsidRPr="000106B6" w:rsidRDefault="00FC1348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FC1348" w:rsidRDefault="00FC134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KÖMLŐ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HEVESVEZEKÉNY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Molnár R.</w:t>
      </w:r>
      <w:r>
        <w:rPr>
          <w:sz w:val="22"/>
          <w:szCs w:val="22"/>
        </w:rPr>
        <w:tab/>
        <w:t xml:space="preserve">Tóth T.              </w:t>
      </w:r>
    </w:p>
    <w:p w:rsidR="00FC1348" w:rsidRDefault="00FC134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MIKÓFALVA</w:t>
      </w:r>
      <w:r w:rsidRPr="0005714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EGRI SPORTC.</w:t>
      </w:r>
      <w:r>
        <w:rPr>
          <w:sz w:val="22"/>
          <w:szCs w:val="22"/>
        </w:rPr>
        <w:tab/>
        <w:t>Krisztián D.</w:t>
      </w:r>
      <w:r>
        <w:rPr>
          <w:sz w:val="22"/>
          <w:szCs w:val="22"/>
        </w:rPr>
        <w:tab/>
        <w:t>Fehér R.</w:t>
      </w:r>
      <w:r>
        <w:rPr>
          <w:sz w:val="22"/>
          <w:szCs w:val="22"/>
        </w:rPr>
        <w:tab/>
        <w:t xml:space="preserve">Forgács L.         </w:t>
      </w:r>
      <w:r w:rsidRPr="006E2524">
        <w:rPr>
          <w:b/>
          <w:color w:val="0070C0"/>
        </w:rPr>
        <w:t>Kelemen Attila</w:t>
      </w:r>
    </w:p>
    <w:p w:rsidR="00FC1348" w:rsidRDefault="00FC134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NOSZVAJ</w:t>
      </w:r>
      <w:r w:rsidRPr="0005714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KERECSEND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>Balogh Á.</w:t>
      </w:r>
      <w:r>
        <w:rPr>
          <w:sz w:val="22"/>
          <w:szCs w:val="22"/>
        </w:rPr>
        <w:tab/>
        <w:t>Krajczár Cs.</w:t>
      </w:r>
    </w:p>
    <w:p w:rsidR="00FC1348" w:rsidRDefault="00FC134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MARKAZ II.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Klenovics R.</w:t>
      </w:r>
      <w:r>
        <w:rPr>
          <w:sz w:val="22"/>
          <w:szCs w:val="22"/>
        </w:rPr>
        <w:tab/>
        <w:t>Sohajda L.</w:t>
      </w:r>
      <w:r>
        <w:rPr>
          <w:sz w:val="22"/>
          <w:szCs w:val="22"/>
        </w:rPr>
        <w:tab/>
        <w:t>Szabó P.</w:t>
      </w:r>
    </w:p>
    <w:p w:rsidR="00FC1348" w:rsidRDefault="00FC1348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VÁRASZÓ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  <w:t xml:space="preserve">Juhász Á.           </w:t>
      </w:r>
      <w:r w:rsidRPr="006E2524">
        <w:rPr>
          <w:b/>
          <w:color w:val="0070C0"/>
        </w:rPr>
        <w:t>Berta László</w:t>
      </w:r>
      <w:r>
        <w:rPr>
          <w:sz w:val="22"/>
          <w:szCs w:val="22"/>
        </w:rPr>
        <w:t xml:space="preserve">    </w:t>
      </w:r>
    </w:p>
    <w:p w:rsidR="00FC1348" w:rsidRDefault="00FC1348" w:rsidP="007A2F5E">
      <w:pPr>
        <w:ind w:right="-1"/>
        <w:rPr>
          <w:sz w:val="22"/>
          <w:szCs w:val="22"/>
        </w:rPr>
      </w:pPr>
    </w:p>
    <w:sectPr w:rsidR="00FC1348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348" w:rsidRDefault="00FC1348">
      <w:r>
        <w:separator/>
      </w:r>
    </w:p>
  </w:endnote>
  <w:endnote w:type="continuationSeparator" w:id="0">
    <w:p w:rsidR="00FC1348" w:rsidRDefault="00FC13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48" w:rsidRDefault="00FC1348" w:rsidP="00435925">
    <w:pPr>
      <w:pStyle w:val="Footer"/>
      <w:tabs>
        <w:tab w:val="clear" w:pos="4536"/>
        <w:tab w:val="clear" w:pos="9072"/>
      </w:tabs>
      <w:ind w:right="27"/>
    </w:pPr>
    <w:r w:rsidRPr="001D375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348" w:rsidRDefault="00FC1348">
      <w:r>
        <w:separator/>
      </w:r>
    </w:p>
  </w:footnote>
  <w:footnote w:type="continuationSeparator" w:id="0">
    <w:p w:rsidR="00FC1348" w:rsidRDefault="00FC13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01285"/>
    <w:rsid w:val="00001D7D"/>
    <w:rsid w:val="00005804"/>
    <w:rsid w:val="00007D4D"/>
    <w:rsid w:val="000106B6"/>
    <w:rsid w:val="00011259"/>
    <w:rsid w:val="00012013"/>
    <w:rsid w:val="00021642"/>
    <w:rsid w:val="000236C5"/>
    <w:rsid w:val="0002632C"/>
    <w:rsid w:val="0003628D"/>
    <w:rsid w:val="000427CC"/>
    <w:rsid w:val="000456E3"/>
    <w:rsid w:val="000513B4"/>
    <w:rsid w:val="00055622"/>
    <w:rsid w:val="0005682A"/>
    <w:rsid w:val="00056B9E"/>
    <w:rsid w:val="00057142"/>
    <w:rsid w:val="000644FE"/>
    <w:rsid w:val="00067BFF"/>
    <w:rsid w:val="00076EB3"/>
    <w:rsid w:val="00077E22"/>
    <w:rsid w:val="00081EBF"/>
    <w:rsid w:val="00087B29"/>
    <w:rsid w:val="000A16E1"/>
    <w:rsid w:val="000A242D"/>
    <w:rsid w:val="000C2679"/>
    <w:rsid w:val="000C5AD2"/>
    <w:rsid w:val="000D2FFF"/>
    <w:rsid w:val="000D51D4"/>
    <w:rsid w:val="000E0645"/>
    <w:rsid w:val="000E2AEF"/>
    <w:rsid w:val="000F1221"/>
    <w:rsid w:val="000F49AE"/>
    <w:rsid w:val="000F7A82"/>
    <w:rsid w:val="0010295B"/>
    <w:rsid w:val="00102DF1"/>
    <w:rsid w:val="0010326C"/>
    <w:rsid w:val="00110924"/>
    <w:rsid w:val="00117458"/>
    <w:rsid w:val="00121FB3"/>
    <w:rsid w:val="001237B4"/>
    <w:rsid w:val="00136DA1"/>
    <w:rsid w:val="001374CA"/>
    <w:rsid w:val="00144E94"/>
    <w:rsid w:val="00152EDB"/>
    <w:rsid w:val="001558F5"/>
    <w:rsid w:val="00163AAC"/>
    <w:rsid w:val="001759F3"/>
    <w:rsid w:val="001832F7"/>
    <w:rsid w:val="001907DA"/>
    <w:rsid w:val="001A383A"/>
    <w:rsid w:val="001D3751"/>
    <w:rsid w:val="001D569F"/>
    <w:rsid w:val="001F236B"/>
    <w:rsid w:val="001F30C8"/>
    <w:rsid w:val="001F4EB3"/>
    <w:rsid w:val="001F617A"/>
    <w:rsid w:val="001F7832"/>
    <w:rsid w:val="00201124"/>
    <w:rsid w:val="0020384B"/>
    <w:rsid w:val="0020392A"/>
    <w:rsid w:val="00204ED3"/>
    <w:rsid w:val="00205D81"/>
    <w:rsid w:val="00205DCC"/>
    <w:rsid w:val="0022312E"/>
    <w:rsid w:val="00224DF7"/>
    <w:rsid w:val="0022503D"/>
    <w:rsid w:val="002315CC"/>
    <w:rsid w:val="00264C92"/>
    <w:rsid w:val="00265F65"/>
    <w:rsid w:val="00267C01"/>
    <w:rsid w:val="00270676"/>
    <w:rsid w:val="002724D8"/>
    <w:rsid w:val="00272F48"/>
    <w:rsid w:val="0027648D"/>
    <w:rsid w:val="00286FA2"/>
    <w:rsid w:val="002879D4"/>
    <w:rsid w:val="002976A6"/>
    <w:rsid w:val="002A163E"/>
    <w:rsid w:val="002A5AC6"/>
    <w:rsid w:val="002C1531"/>
    <w:rsid w:val="002C45AF"/>
    <w:rsid w:val="002D024B"/>
    <w:rsid w:val="002D53F0"/>
    <w:rsid w:val="002D5607"/>
    <w:rsid w:val="002E034D"/>
    <w:rsid w:val="002F749A"/>
    <w:rsid w:val="00301D00"/>
    <w:rsid w:val="00302150"/>
    <w:rsid w:val="003103B0"/>
    <w:rsid w:val="00315983"/>
    <w:rsid w:val="00320BC6"/>
    <w:rsid w:val="00322B79"/>
    <w:rsid w:val="003257D5"/>
    <w:rsid w:val="003321E7"/>
    <w:rsid w:val="00332EE1"/>
    <w:rsid w:val="003414D0"/>
    <w:rsid w:val="00341902"/>
    <w:rsid w:val="00341AF3"/>
    <w:rsid w:val="00350477"/>
    <w:rsid w:val="00366504"/>
    <w:rsid w:val="00380C55"/>
    <w:rsid w:val="00384613"/>
    <w:rsid w:val="00395E0E"/>
    <w:rsid w:val="003B0C62"/>
    <w:rsid w:val="003B7B5E"/>
    <w:rsid w:val="003D357E"/>
    <w:rsid w:val="003D4611"/>
    <w:rsid w:val="003E4C29"/>
    <w:rsid w:val="003F12CF"/>
    <w:rsid w:val="003F2753"/>
    <w:rsid w:val="003F4C99"/>
    <w:rsid w:val="00400518"/>
    <w:rsid w:val="004355E7"/>
    <w:rsid w:val="00435925"/>
    <w:rsid w:val="0046016A"/>
    <w:rsid w:val="004648C1"/>
    <w:rsid w:val="00466EF9"/>
    <w:rsid w:val="0046719E"/>
    <w:rsid w:val="00474C84"/>
    <w:rsid w:val="00476C92"/>
    <w:rsid w:val="00480050"/>
    <w:rsid w:val="0048115B"/>
    <w:rsid w:val="004818C8"/>
    <w:rsid w:val="0048495D"/>
    <w:rsid w:val="004865C8"/>
    <w:rsid w:val="00491820"/>
    <w:rsid w:val="004A441E"/>
    <w:rsid w:val="004A65FD"/>
    <w:rsid w:val="004A6DD3"/>
    <w:rsid w:val="004A767E"/>
    <w:rsid w:val="004B0925"/>
    <w:rsid w:val="004B1538"/>
    <w:rsid w:val="004B46A7"/>
    <w:rsid w:val="004B50A7"/>
    <w:rsid w:val="004B6C0C"/>
    <w:rsid w:val="004C09F0"/>
    <w:rsid w:val="004C355F"/>
    <w:rsid w:val="004C68C3"/>
    <w:rsid w:val="004D2C9A"/>
    <w:rsid w:val="004D73C3"/>
    <w:rsid w:val="004F2AE6"/>
    <w:rsid w:val="004F2FD1"/>
    <w:rsid w:val="004F3646"/>
    <w:rsid w:val="00500248"/>
    <w:rsid w:val="005049DC"/>
    <w:rsid w:val="005053D3"/>
    <w:rsid w:val="00507010"/>
    <w:rsid w:val="005232A8"/>
    <w:rsid w:val="005324BB"/>
    <w:rsid w:val="005439AA"/>
    <w:rsid w:val="00544AED"/>
    <w:rsid w:val="00551E93"/>
    <w:rsid w:val="00560643"/>
    <w:rsid w:val="00566E74"/>
    <w:rsid w:val="00572123"/>
    <w:rsid w:val="00575B94"/>
    <w:rsid w:val="005804A9"/>
    <w:rsid w:val="00582027"/>
    <w:rsid w:val="00595C88"/>
    <w:rsid w:val="00597858"/>
    <w:rsid w:val="005A05EF"/>
    <w:rsid w:val="005A3FFC"/>
    <w:rsid w:val="005A5725"/>
    <w:rsid w:val="005B5083"/>
    <w:rsid w:val="005B514A"/>
    <w:rsid w:val="005C0236"/>
    <w:rsid w:val="005D504A"/>
    <w:rsid w:val="005D71BE"/>
    <w:rsid w:val="005E0A35"/>
    <w:rsid w:val="005F6229"/>
    <w:rsid w:val="005F730C"/>
    <w:rsid w:val="00600E08"/>
    <w:rsid w:val="006044E6"/>
    <w:rsid w:val="0061252A"/>
    <w:rsid w:val="00612849"/>
    <w:rsid w:val="00612E1D"/>
    <w:rsid w:val="006144A8"/>
    <w:rsid w:val="00630E42"/>
    <w:rsid w:val="0063261D"/>
    <w:rsid w:val="0063308E"/>
    <w:rsid w:val="006401BD"/>
    <w:rsid w:val="006456D0"/>
    <w:rsid w:val="006560E7"/>
    <w:rsid w:val="006745F0"/>
    <w:rsid w:val="006832D8"/>
    <w:rsid w:val="006904CA"/>
    <w:rsid w:val="006A1401"/>
    <w:rsid w:val="006B1DCE"/>
    <w:rsid w:val="006B503B"/>
    <w:rsid w:val="006B65A3"/>
    <w:rsid w:val="006C4637"/>
    <w:rsid w:val="006D14B3"/>
    <w:rsid w:val="006D64B8"/>
    <w:rsid w:val="006E2524"/>
    <w:rsid w:val="006E7ED8"/>
    <w:rsid w:val="006F6068"/>
    <w:rsid w:val="00710BFF"/>
    <w:rsid w:val="00742F5D"/>
    <w:rsid w:val="00743F0C"/>
    <w:rsid w:val="007445C1"/>
    <w:rsid w:val="00763154"/>
    <w:rsid w:val="00774930"/>
    <w:rsid w:val="00776757"/>
    <w:rsid w:val="0078291E"/>
    <w:rsid w:val="00782CFC"/>
    <w:rsid w:val="0078732C"/>
    <w:rsid w:val="007A2DB4"/>
    <w:rsid w:val="007A2F5E"/>
    <w:rsid w:val="007B632E"/>
    <w:rsid w:val="007B74E2"/>
    <w:rsid w:val="007C17B5"/>
    <w:rsid w:val="007C742F"/>
    <w:rsid w:val="007D003D"/>
    <w:rsid w:val="007F6422"/>
    <w:rsid w:val="0081411D"/>
    <w:rsid w:val="00815A4C"/>
    <w:rsid w:val="008266F0"/>
    <w:rsid w:val="0083016F"/>
    <w:rsid w:val="00854731"/>
    <w:rsid w:val="008574B1"/>
    <w:rsid w:val="00857CC0"/>
    <w:rsid w:val="00866A2B"/>
    <w:rsid w:val="00875A1F"/>
    <w:rsid w:val="00875EB0"/>
    <w:rsid w:val="008A2E3E"/>
    <w:rsid w:val="008B1903"/>
    <w:rsid w:val="008C6DC0"/>
    <w:rsid w:val="008D2FAD"/>
    <w:rsid w:val="008D357A"/>
    <w:rsid w:val="008E4848"/>
    <w:rsid w:val="008E4DE7"/>
    <w:rsid w:val="008E63C2"/>
    <w:rsid w:val="008F2373"/>
    <w:rsid w:val="00905245"/>
    <w:rsid w:val="0090700A"/>
    <w:rsid w:val="009126FB"/>
    <w:rsid w:val="00913C32"/>
    <w:rsid w:val="00914B8C"/>
    <w:rsid w:val="0092661D"/>
    <w:rsid w:val="00932E44"/>
    <w:rsid w:val="0093313F"/>
    <w:rsid w:val="0095606F"/>
    <w:rsid w:val="009609B9"/>
    <w:rsid w:val="00960F9B"/>
    <w:rsid w:val="00971F2D"/>
    <w:rsid w:val="00974C60"/>
    <w:rsid w:val="0098736A"/>
    <w:rsid w:val="0099126B"/>
    <w:rsid w:val="009956AB"/>
    <w:rsid w:val="009B0827"/>
    <w:rsid w:val="009B0E14"/>
    <w:rsid w:val="009C0AB9"/>
    <w:rsid w:val="009C2FF8"/>
    <w:rsid w:val="009C4327"/>
    <w:rsid w:val="009C6319"/>
    <w:rsid w:val="009C7CD0"/>
    <w:rsid w:val="009D1038"/>
    <w:rsid w:val="009D27DC"/>
    <w:rsid w:val="009D4D36"/>
    <w:rsid w:val="009D5BB1"/>
    <w:rsid w:val="009E2000"/>
    <w:rsid w:val="009E2875"/>
    <w:rsid w:val="009E4957"/>
    <w:rsid w:val="009F045F"/>
    <w:rsid w:val="009F60CD"/>
    <w:rsid w:val="00A01DE2"/>
    <w:rsid w:val="00A02321"/>
    <w:rsid w:val="00A02D5E"/>
    <w:rsid w:val="00A10B15"/>
    <w:rsid w:val="00A1310E"/>
    <w:rsid w:val="00A16F1F"/>
    <w:rsid w:val="00A30810"/>
    <w:rsid w:val="00A3713D"/>
    <w:rsid w:val="00A519BD"/>
    <w:rsid w:val="00A67DC7"/>
    <w:rsid w:val="00A71DC1"/>
    <w:rsid w:val="00A77BA2"/>
    <w:rsid w:val="00A82C55"/>
    <w:rsid w:val="00A8514C"/>
    <w:rsid w:val="00A91F62"/>
    <w:rsid w:val="00AA0CB5"/>
    <w:rsid w:val="00AA44E1"/>
    <w:rsid w:val="00AA649A"/>
    <w:rsid w:val="00AA766E"/>
    <w:rsid w:val="00AB4EB2"/>
    <w:rsid w:val="00AB6D39"/>
    <w:rsid w:val="00AB7B42"/>
    <w:rsid w:val="00AC37B5"/>
    <w:rsid w:val="00AC775E"/>
    <w:rsid w:val="00AD012E"/>
    <w:rsid w:val="00AE4CCA"/>
    <w:rsid w:val="00AE785C"/>
    <w:rsid w:val="00AF624F"/>
    <w:rsid w:val="00B122A0"/>
    <w:rsid w:val="00B13E91"/>
    <w:rsid w:val="00B158BA"/>
    <w:rsid w:val="00B23F6C"/>
    <w:rsid w:val="00B304BB"/>
    <w:rsid w:val="00B310E3"/>
    <w:rsid w:val="00B333D6"/>
    <w:rsid w:val="00B36A06"/>
    <w:rsid w:val="00B44DD6"/>
    <w:rsid w:val="00B60B99"/>
    <w:rsid w:val="00B61226"/>
    <w:rsid w:val="00B90198"/>
    <w:rsid w:val="00B91475"/>
    <w:rsid w:val="00BA4099"/>
    <w:rsid w:val="00BA4311"/>
    <w:rsid w:val="00BA68CD"/>
    <w:rsid w:val="00BB3320"/>
    <w:rsid w:val="00BB5116"/>
    <w:rsid w:val="00BB5B3E"/>
    <w:rsid w:val="00BB7702"/>
    <w:rsid w:val="00BC5803"/>
    <w:rsid w:val="00BD091F"/>
    <w:rsid w:val="00BD102B"/>
    <w:rsid w:val="00BE220C"/>
    <w:rsid w:val="00BF2FEE"/>
    <w:rsid w:val="00C21BFB"/>
    <w:rsid w:val="00C31347"/>
    <w:rsid w:val="00C334C9"/>
    <w:rsid w:val="00C33623"/>
    <w:rsid w:val="00C40277"/>
    <w:rsid w:val="00C40CC1"/>
    <w:rsid w:val="00C42D9D"/>
    <w:rsid w:val="00C51935"/>
    <w:rsid w:val="00C56D3B"/>
    <w:rsid w:val="00C64484"/>
    <w:rsid w:val="00C80356"/>
    <w:rsid w:val="00C82F89"/>
    <w:rsid w:val="00C8460E"/>
    <w:rsid w:val="00C874E2"/>
    <w:rsid w:val="00C92151"/>
    <w:rsid w:val="00C93B3C"/>
    <w:rsid w:val="00C93C14"/>
    <w:rsid w:val="00CA6C0B"/>
    <w:rsid w:val="00CB5AFA"/>
    <w:rsid w:val="00CD2FEC"/>
    <w:rsid w:val="00CD5A00"/>
    <w:rsid w:val="00CE0D19"/>
    <w:rsid w:val="00CF00F5"/>
    <w:rsid w:val="00CF613A"/>
    <w:rsid w:val="00CF7503"/>
    <w:rsid w:val="00D01033"/>
    <w:rsid w:val="00D01146"/>
    <w:rsid w:val="00D043DF"/>
    <w:rsid w:val="00D11BCF"/>
    <w:rsid w:val="00D23B33"/>
    <w:rsid w:val="00D23BB0"/>
    <w:rsid w:val="00D26FD8"/>
    <w:rsid w:val="00D36630"/>
    <w:rsid w:val="00D36FEF"/>
    <w:rsid w:val="00D47964"/>
    <w:rsid w:val="00D5410B"/>
    <w:rsid w:val="00D54814"/>
    <w:rsid w:val="00D560CC"/>
    <w:rsid w:val="00D56DF2"/>
    <w:rsid w:val="00D7615B"/>
    <w:rsid w:val="00D94898"/>
    <w:rsid w:val="00D95865"/>
    <w:rsid w:val="00D97910"/>
    <w:rsid w:val="00DA49D6"/>
    <w:rsid w:val="00DB2B3C"/>
    <w:rsid w:val="00DB3A64"/>
    <w:rsid w:val="00DB41FF"/>
    <w:rsid w:val="00DB79D1"/>
    <w:rsid w:val="00DD6B1E"/>
    <w:rsid w:val="00DE0400"/>
    <w:rsid w:val="00DE1C0C"/>
    <w:rsid w:val="00DE20D4"/>
    <w:rsid w:val="00DE6A39"/>
    <w:rsid w:val="00DF06E6"/>
    <w:rsid w:val="00DF078C"/>
    <w:rsid w:val="00E03A01"/>
    <w:rsid w:val="00E059A8"/>
    <w:rsid w:val="00E14347"/>
    <w:rsid w:val="00E164B3"/>
    <w:rsid w:val="00E1657E"/>
    <w:rsid w:val="00E16B19"/>
    <w:rsid w:val="00E23C08"/>
    <w:rsid w:val="00E25ED8"/>
    <w:rsid w:val="00E307BE"/>
    <w:rsid w:val="00E3424C"/>
    <w:rsid w:val="00E36D5F"/>
    <w:rsid w:val="00E37171"/>
    <w:rsid w:val="00E460F3"/>
    <w:rsid w:val="00E5634A"/>
    <w:rsid w:val="00E57F80"/>
    <w:rsid w:val="00E71830"/>
    <w:rsid w:val="00E74809"/>
    <w:rsid w:val="00E82265"/>
    <w:rsid w:val="00E9025F"/>
    <w:rsid w:val="00E94426"/>
    <w:rsid w:val="00E954EB"/>
    <w:rsid w:val="00EA218C"/>
    <w:rsid w:val="00EA689E"/>
    <w:rsid w:val="00EB09EA"/>
    <w:rsid w:val="00ED2715"/>
    <w:rsid w:val="00ED63DE"/>
    <w:rsid w:val="00EE592D"/>
    <w:rsid w:val="00EE6DC0"/>
    <w:rsid w:val="00F00448"/>
    <w:rsid w:val="00F03D00"/>
    <w:rsid w:val="00F069CC"/>
    <w:rsid w:val="00F27C39"/>
    <w:rsid w:val="00F3399B"/>
    <w:rsid w:val="00F42A99"/>
    <w:rsid w:val="00F455B9"/>
    <w:rsid w:val="00F467E0"/>
    <w:rsid w:val="00F508FD"/>
    <w:rsid w:val="00F52C7E"/>
    <w:rsid w:val="00F55A5E"/>
    <w:rsid w:val="00F654B5"/>
    <w:rsid w:val="00F816CA"/>
    <w:rsid w:val="00F942F8"/>
    <w:rsid w:val="00F972CE"/>
    <w:rsid w:val="00FA36D7"/>
    <w:rsid w:val="00FB1E17"/>
    <w:rsid w:val="00FB7CFB"/>
    <w:rsid w:val="00FC1348"/>
    <w:rsid w:val="00FC228D"/>
    <w:rsid w:val="00FC6B4F"/>
    <w:rsid w:val="00FD38E7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E9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63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38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263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92638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C9263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3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294</Words>
  <Characters>2034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USER</cp:lastModifiedBy>
  <cp:revision>2</cp:revision>
  <cp:lastPrinted>2013-02-11T08:10:00Z</cp:lastPrinted>
  <dcterms:created xsi:type="dcterms:W3CDTF">2014-06-05T10:06:00Z</dcterms:created>
  <dcterms:modified xsi:type="dcterms:W3CDTF">2014-06-05T10:06:00Z</dcterms:modified>
</cp:coreProperties>
</file>