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7DF" w:rsidRDefault="000D37DF" w:rsidP="006745F0">
      <w:pPr>
        <w:rPr>
          <w:sz w:val="8"/>
          <w:szCs w:val="8"/>
        </w:rPr>
      </w:pPr>
    </w:p>
    <w:p w:rsidR="000D37DF" w:rsidRDefault="000D37DF">
      <w:pPr>
        <w:rPr>
          <w:sz w:val="8"/>
          <w:szCs w:val="8"/>
        </w:rPr>
      </w:pPr>
    </w:p>
    <w:p w:rsidR="000D37DF" w:rsidRPr="00710BFF" w:rsidRDefault="000D37DF">
      <w:pPr>
        <w:rPr>
          <w:sz w:val="8"/>
          <w:szCs w:val="8"/>
        </w:rPr>
      </w:pPr>
    </w:p>
    <w:p w:rsidR="000D37DF" w:rsidRDefault="000D37DF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2.2pt;margin-top:5.1pt;width:87.8pt;height:84.8pt;z-index:251658752;mso-wrap-style:none" stroked="f">
            <v:textbox style="mso-next-textbox:#_x0000_s1026;mso-fit-shape-to-text:t">
              <w:txbxContent>
                <w:p w:rsidR="000D37DF" w:rsidRDefault="000D37DF">
                  <w:r w:rsidRPr="004110CB"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Kép 2" o:spid="_x0000_i1028" type="#_x0000_t75" style="width:73.5pt;height:77.25pt;visibility:visible">
                        <v:imagedata r:id="rId7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7" type="#_x0000_t202" style="position:absolute;left:0;text-align:left;margin-left:-7.2pt;margin-top:5.1pt;width:86.4pt;height:83.25pt;z-index:251657728" stroked="f">
            <v:textbox style="mso-next-textbox:#_x0000_s1027">
              <w:txbxContent>
                <w:p w:rsidR="000D37DF" w:rsidRDefault="000D37DF" w:rsidP="00743F0C">
                  <w:r w:rsidRPr="004110CB">
                    <w:rPr>
                      <w:noProof/>
                    </w:rPr>
                    <w:pict>
                      <v:shape id="Kép 1" o:spid="_x0000_i1030" type="#_x0000_t75" style="width:72.75pt;height:71.25pt;visibility:visible">
                        <v:imagedata r:id="rId8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b/>
          <w:bCs/>
          <w:sz w:val="32"/>
          <w:szCs w:val="32"/>
        </w:rPr>
        <w:t xml:space="preserve">MAGYAR LABDARÚGÓ SZÖVETSÉG </w:t>
      </w:r>
    </w:p>
    <w:p w:rsidR="000D37DF" w:rsidRDefault="000D37DF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(Heves Megyei Igazgatóság)</w:t>
      </w:r>
    </w:p>
    <w:p w:rsidR="000D37DF" w:rsidRDefault="000D37DF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3300 Eger, Dobó tér 6/A   </w:t>
      </w:r>
      <w:r>
        <w:rPr>
          <w:rFonts w:ascii="Arial" w:hAnsi="Arial" w:cs="Arial"/>
          <w:b/>
          <w:bCs/>
          <w:sz w:val="20"/>
          <w:szCs w:val="20"/>
          <w:u w:val="single"/>
        </w:rPr>
        <w:t>Levélcím</w:t>
      </w:r>
      <w:r>
        <w:rPr>
          <w:rFonts w:ascii="Arial" w:hAnsi="Arial" w:cs="Arial"/>
          <w:sz w:val="20"/>
          <w:szCs w:val="20"/>
        </w:rPr>
        <w:t>: 3301 Eger, Pf.: 217.</w:t>
      </w:r>
    </w:p>
    <w:p w:rsidR="000D37DF" w:rsidRDefault="000D37DF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Telefon</w:t>
      </w:r>
      <w:r>
        <w:rPr>
          <w:rFonts w:ascii="Arial" w:hAnsi="Arial" w:cs="Arial"/>
          <w:sz w:val="20"/>
          <w:szCs w:val="20"/>
        </w:rPr>
        <w:t xml:space="preserve">: (36) 515-365, (70) 320-7600   </w:t>
      </w:r>
      <w:r>
        <w:rPr>
          <w:rFonts w:ascii="Arial" w:hAnsi="Arial" w:cs="Arial"/>
          <w:b/>
          <w:bCs/>
          <w:sz w:val="20"/>
          <w:szCs w:val="20"/>
          <w:u w:val="single"/>
        </w:rPr>
        <w:t>Fax</w:t>
      </w:r>
      <w:r>
        <w:rPr>
          <w:rFonts w:ascii="Arial" w:hAnsi="Arial" w:cs="Arial"/>
          <w:sz w:val="20"/>
          <w:szCs w:val="20"/>
        </w:rPr>
        <w:t>: (36) 515-365, (36) 515-366</w:t>
      </w:r>
    </w:p>
    <w:p w:rsidR="000D37DF" w:rsidRDefault="000D37DF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E-mail cím</w:t>
      </w:r>
      <w:r>
        <w:rPr>
          <w:rFonts w:ascii="Arial" w:hAnsi="Arial" w:cs="Arial"/>
          <w:sz w:val="20"/>
          <w:szCs w:val="20"/>
        </w:rPr>
        <w:t xml:space="preserve">: </w:t>
      </w:r>
      <w:smartTag w:uri="urn:schemas-microsoft-com:office:smarttags" w:element="PersonName">
        <w:r>
          <w:rPr>
            <w:rFonts w:ascii="Arial" w:hAnsi="Arial" w:cs="Arial"/>
            <w:sz w:val="20"/>
            <w:szCs w:val="20"/>
          </w:rPr>
          <w:t>heveslsz@enternet.hu</w:t>
        </w:r>
      </w:smartTag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  <w:u w:val="single"/>
        </w:rPr>
        <w:t>Internet:</w:t>
      </w:r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742F5D">
          <w:rPr>
            <w:rStyle w:val="Hyperlink"/>
            <w:rFonts w:ascii="Arial" w:hAnsi="Arial" w:cs="Arial"/>
            <w:sz w:val="20"/>
            <w:szCs w:val="20"/>
          </w:rPr>
          <w:t>www.helasz.hu</w:t>
        </w:r>
      </w:hyperlink>
    </w:p>
    <w:p w:rsidR="000D37DF" w:rsidRDefault="000D37DF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Számlaszám</w:t>
      </w:r>
      <w:r>
        <w:rPr>
          <w:rFonts w:ascii="Arial" w:hAnsi="Arial" w:cs="Arial"/>
          <w:sz w:val="20"/>
          <w:szCs w:val="20"/>
        </w:rPr>
        <w:t xml:space="preserve">: 11707024 - 20480806   </w:t>
      </w:r>
      <w:r>
        <w:rPr>
          <w:rFonts w:ascii="Arial" w:hAnsi="Arial" w:cs="Arial"/>
          <w:b/>
          <w:bCs/>
          <w:sz w:val="20"/>
          <w:szCs w:val="20"/>
          <w:u w:val="single"/>
        </w:rPr>
        <w:t>Adószám</w:t>
      </w:r>
      <w:r>
        <w:rPr>
          <w:rFonts w:ascii="Arial" w:hAnsi="Arial" w:cs="Arial"/>
          <w:sz w:val="20"/>
          <w:szCs w:val="20"/>
        </w:rPr>
        <w:t>: 19020848-2-43</w:t>
      </w:r>
    </w:p>
    <w:p w:rsidR="000D37DF" w:rsidRDefault="000D37DF" w:rsidP="00384613">
      <w:pPr>
        <w:ind w:right="769"/>
        <w:jc w:val="center"/>
        <w:rPr>
          <w:rFonts w:ascii="Arial" w:hAnsi="Arial" w:cs="Arial"/>
          <w:sz w:val="20"/>
          <w:szCs w:val="20"/>
        </w:rPr>
      </w:pPr>
      <w:r w:rsidRPr="0010326C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Számlázási cím:</w:t>
      </w:r>
      <w:r>
        <w:rPr>
          <w:rFonts w:ascii="Arial" w:hAnsi="Arial" w:cs="Arial"/>
          <w:sz w:val="20"/>
          <w:szCs w:val="20"/>
        </w:rPr>
        <w:t xml:space="preserve"> 1112 Budapest, Kánai u. 2/D.</w:t>
      </w:r>
    </w:p>
    <w:p w:rsidR="000D37DF" w:rsidRPr="00B61226" w:rsidRDefault="000D37DF" w:rsidP="00B61226">
      <w:pPr>
        <w:ind w:right="589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pict>
          <v:line id="_x0000_s1028" style="position:absolute;left:0;text-align:left;z-index:251656704" from="-9pt,9.5pt" to="540pt,9.5pt">
            <w10:wrap type="square"/>
          </v:line>
        </w:pict>
      </w:r>
    </w:p>
    <w:p w:rsidR="000D37DF" w:rsidRPr="000106B6" w:rsidRDefault="000D37DF" w:rsidP="007A2F5E">
      <w:pPr>
        <w:ind w:right="-1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23</w:t>
      </w:r>
      <w:r w:rsidRPr="000106B6">
        <w:rPr>
          <w:b/>
          <w:sz w:val="28"/>
          <w:szCs w:val="28"/>
          <w:u w:val="single"/>
        </w:rPr>
        <w:t>. sz. Kiküldetési Rendelvény</w:t>
      </w:r>
    </w:p>
    <w:p w:rsidR="000D37DF" w:rsidRPr="00F654B5" w:rsidRDefault="000D37DF" w:rsidP="007A2F5E">
      <w:pPr>
        <w:ind w:right="-1"/>
        <w:jc w:val="both"/>
        <w:rPr>
          <w:b/>
          <w:u w:val="single"/>
        </w:rPr>
      </w:pPr>
    </w:p>
    <w:p w:rsidR="000D37DF" w:rsidRPr="006456D0" w:rsidRDefault="000D37DF" w:rsidP="007A2F5E">
      <w:pPr>
        <w:ind w:right="-1"/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  <w:u w:val="single"/>
        </w:rPr>
        <w:t>2014.04.26.</w:t>
      </w:r>
      <w:r w:rsidRPr="00AF624F">
        <w:rPr>
          <w:b/>
          <w:sz w:val="28"/>
          <w:szCs w:val="28"/>
          <w:u w:val="single"/>
        </w:rPr>
        <w:t>(Szombat</w:t>
      </w:r>
      <w:r>
        <w:rPr>
          <w:b/>
          <w:sz w:val="28"/>
          <w:szCs w:val="28"/>
          <w:u w:val="single"/>
        </w:rPr>
        <w:t>)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Játékvezető</w:t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I.</w:t>
      </w:r>
      <w:r>
        <w:rPr>
          <w:b/>
          <w:sz w:val="22"/>
          <w:szCs w:val="22"/>
          <w:u w:val="single"/>
        </w:rPr>
        <w:t>A</w:t>
      </w:r>
      <w:r w:rsidRPr="00E82265">
        <w:rPr>
          <w:b/>
          <w:sz w:val="22"/>
          <w:szCs w:val="22"/>
          <w:u w:val="single"/>
        </w:rPr>
        <w:t>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II.</w:t>
      </w:r>
      <w:r>
        <w:rPr>
          <w:b/>
          <w:sz w:val="22"/>
          <w:szCs w:val="22"/>
          <w:u w:val="single"/>
        </w:rPr>
        <w:t>A</w:t>
      </w:r>
      <w:r w:rsidRPr="00E82265">
        <w:rPr>
          <w:b/>
          <w:sz w:val="22"/>
          <w:szCs w:val="22"/>
          <w:u w:val="single"/>
        </w:rPr>
        <w:t>ssz</w:t>
      </w:r>
      <w:r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ab/>
        <w:t xml:space="preserve">     </w:t>
      </w:r>
      <w:r>
        <w:rPr>
          <w:b/>
          <w:sz w:val="22"/>
          <w:szCs w:val="22"/>
          <w:u w:val="single"/>
        </w:rPr>
        <w:t>Ellenőr</w:t>
      </w:r>
    </w:p>
    <w:p w:rsidR="000D37DF" w:rsidRPr="000106B6" w:rsidRDefault="000D37DF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15.00 -17.00 óra</w:t>
      </w:r>
    </w:p>
    <w:p w:rsidR="000D37DF" w:rsidRDefault="000D37DF" w:rsidP="001D569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BORSODNÁDASD</w:t>
      </w:r>
      <w:r w:rsidRPr="000C267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HERÉD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  <w:t>Domoszlai L.</w:t>
      </w:r>
      <w:r>
        <w:rPr>
          <w:sz w:val="22"/>
          <w:szCs w:val="22"/>
        </w:rPr>
        <w:tab/>
        <w:t>Forgó Zs.</w:t>
      </w:r>
    </w:p>
    <w:p w:rsidR="000D37DF" w:rsidRDefault="000D37DF" w:rsidP="001D569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VERPELÉT</w:t>
      </w:r>
      <w:r w:rsidRPr="000C267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GY.HALÁSZ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Varga L.</w:t>
      </w:r>
      <w:r>
        <w:rPr>
          <w:sz w:val="22"/>
          <w:szCs w:val="22"/>
        </w:rPr>
        <w:tab/>
        <w:t>Tóthpál K.</w:t>
      </w:r>
      <w:r>
        <w:rPr>
          <w:sz w:val="22"/>
          <w:szCs w:val="22"/>
        </w:rPr>
        <w:tab/>
        <w:t>Kovács B.</w:t>
      </w:r>
    </w:p>
    <w:p w:rsidR="000D37DF" w:rsidRDefault="000D37DF" w:rsidP="001D569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BESENYŐTELEK</w:t>
      </w:r>
      <w:r w:rsidRPr="000C267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MAKLÁR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>Osváth E.</w:t>
      </w:r>
      <w:r>
        <w:rPr>
          <w:sz w:val="22"/>
          <w:szCs w:val="22"/>
        </w:rPr>
        <w:tab/>
        <w:t>Kasza D.</w:t>
      </w:r>
    </w:p>
    <w:p w:rsidR="000D37DF" w:rsidRDefault="000D37DF" w:rsidP="001D569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BÉLAPÁTFALVA</w:t>
      </w:r>
      <w:r w:rsidRPr="000C267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MARKAZ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S.</w:t>
      </w:r>
      <w:r>
        <w:rPr>
          <w:sz w:val="22"/>
          <w:szCs w:val="22"/>
        </w:rPr>
        <w:tab/>
        <w:t>Bodó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Báder J.</w:t>
      </w:r>
    </w:p>
    <w:p w:rsidR="000D37DF" w:rsidRPr="00045FAF" w:rsidRDefault="000D37DF" w:rsidP="001D569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DETK</w:t>
      </w:r>
      <w:r w:rsidRPr="000C267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FÜZESABONY</w:t>
      </w:r>
      <w:r w:rsidRPr="000C267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Viktor F.</w:t>
      </w:r>
      <w:r>
        <w:rPr>
          <w:sz w:val="22"/>
          <w:szCs w:val="22"/>
        </w:rPr>
        <w:tab/>
        <w:t>Szabó I.</w:t>
      </w:r>
      <w:r>
        <w:rPr>
          <w:sz w:val="22"/>
          <w:szCs w:val="22"/>
        </w:rPr>
        <w:tab/>
        <w:t>Pásztory K.</w:t>
      </w:r>
    </w:p>
    <w:p w:rsidR="000D37DF" w:rsidRDefault="000D37DF" w:rsidP="001D569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DOMOSZLÓ</w:t>
      </w:r>
      <w:r w:rsidRPr="000C267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NAGYRÉDE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Várallyay M.</w:t>
      </w:r>
      <w:r>
        <w:rPr>
          <w:sz w:val="22"/>
          <w:szCs w:val="22"/>
        </w:rPr>
        <w:tab/>
        <w:t>Derda J.</w:t>
      </w:r>
    </w:p>
    <w:p w:rsidR="000D37DF" w:rsidRDefault="000D37DF" w:rsidP="007A2F5E">
      <w:pPr>
        <w:ind w:right="-1"/>
        <w:jc w:val="both"/>
        <w:rPr>
          <w:sz w:val="22"/>
          <w:szCs w:val="22"/>
        </w:rPr>
      </w:pPr>
    </w:p>
    <w:p w:rsidR="000D37DF" w:rsidRPr="000106B6" w:rsidRDefault="000D37DF" w:rsidP="000C2679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15.00 -17.00 óra</w:t>
      </w:r>
    </w:p>
    <w:p w:rsidR="000D37DF" w:rsidRDefault="000D37D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NOVAJ</w:t>
      </w:r>
      <w:r w:rsidRPr="00B310E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ABASÁR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Daru 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Panyi K.</w:t>
      </w:r>
      <w:r>
        <w:rPr>
          <w:sz w:val="22"/>
          <w:szCs w:val="22"/>
        </w:rPr>
        <w:tab/>
        <w:t>Juhász S.</w:t>
      </w:r>
    </w:p>
    <w:p w:rsidR="000D37DF" w:rsidRDefault="000D37D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POROSZLÓ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ERDŐTELEK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  <w:t>Bozó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P.</w:t>
      </w:r>
    </w:p>
    <w:p w:rsidR="000D37DF" w:rsidRDefault="000D37D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SZIHALOM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HEVES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Palásti K.</w:t>
      </w:r>
      <w:r>
        <w:rPr>
          <w:sz w:val="22"/>
          <w:szCs w:val="22"/>
        </w:rPr>
        <w:tab/>
        <w:t xml:space="preserve">Kelemen A II.  Gergely J.        </w:t>
      </w:r>
      <w:r w:rsidRPr="001C2356">
        <w:rPr>
          <w:b/>
          <w:color w:val="0070C0"/>
          <w:sz w:val="22"/>
          <w:szCs w:val="22"/>
        </w:rPr>
        <w:t>Tyukodi József</w:t>
      </w:r>
    </w:p>
    <w:p w:rsidR="000D37DF" w:rsidRDefault="000D37D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TARNAMÉRA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EGERSZÓLÁT</w:t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Juhász Sz.</w:t>
      </w:r>
      <w:r>
        <w:rPr>
          <w:sz w:val="22"/>
          <w:szCs w:val="22"/>
        </w:rPr>
        <w:tab/>
        <w:t xml:space="preserve">Király Z.    </w:t>
      </w:r>
      <w:r w:rsidRPr="001C2356">
        <w:rPr>
          <w:b/>
          <w:color w:val="0070C0"/>
          <w:sz w:val="22"/>
          <w:szCs w:val="22"/>
        </w:rPr>
        <w:t>Márta Sándor</w:t>
      </w:r>
      <w:r>
        <w:rPr>
          <w:sz w:val="22"/>
          <w:szCs w:val="22"/>
        </w:rPr>
        <w:t xml:space="preserve"> </w:t>
      </w:r>
    </w:p>
    <w:p w:rsidR="000D37DF" w:rsidRDefault="000D37D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TISZANÁNA</w:t>
      </w:r>
      <w:r w:rsidRPr="00B310E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MÁTRABALLA</w:t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Juhász Á.</w:t>
      </w:r>
      <w:r>
        <w:rPr>
          <w:sz w:val="22"/>
          <w:szCs w:val="22"/>
        </w:rPr>
        <w:tab/>
        <w:t>Krajczár Cs.</w:t>
      </w:r>
    </w:p>
    <w:p w:rsidR="000D37DF" w:rsidRDefault="000D37D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A.TÁLYA</w:t>
      </w:r>
      <w:r w:rsidRPr="00315983">
        <w:rPr>
          <w:b/>
          <w:color w:val="FF00FF"/>
          <w:sz w:val="18"/>
          <w:szCs w:val="18"/>
        </w:rPr>
        <w:t xml:space="preserve"> (csak felnőtt)</w:t>
      </w:r>
      <w:r>
        <w:rPr>
          <w:sz w:val="22"/>
          <w:szCs w:val="22"/>
        </w:rPr>
        <w:tab/>
        <w:t>T.LELESZ MSE</w:t>
      </w:r>
      <w:r>
        <w:rPr>
          <w:sz w:val="22"/>
          <w:szCs w:val="22"/>
        </w:rPr>
        <w:tab/>
        <w:t>Zsákai Zs.</w:t>
      </w:r>
      <w:r>
        <w:rPr>
          <w:sz w:val="22"/>
          <w:szCs w:val="22"/>
        </w:rPr>
        <w:tab/>
        <w:t>Jóna K.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Kisbenedek L.</w:t>
      </w:r>
    </w:p>
    <w:p w:rsidR="000D37DF" w:rsidRDefault="000D37D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VISONTA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APC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Jávorszki Z.</w:t>
      </w:r>
      <w:r>
        <w:rPr>
          <w:sz w:val="22"/>
          <w:szCs w:val="22"/>
        </w:rPr>
        <w:tab/>
        <w:t>Rézműves F.</w:t>
      </w:r>
      <w:r>
        <w:rPr>
          <w:sz w:val="22"/>
          <w:szCs w:val="22"/>
        </w:rPr>
        <w:tab/>
        <w:t>Farkas D.</w:t>
      </w:r>
    </w:p>
    <w:p w:rsidR="000D37DF" w:rsidRDefault="000D37D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LŐRINCI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GY.SOLYMOS</w:t>
      </w:r>
      <w:r>
        <w:rPr>
          <w:sz w:val="22"/>
          <w:szCs w:val="22"/>
        </w:rPr>
        <w:tab/>
        <w:t>Gyenes R.</w:t>
      </w:r>
      <w:r>
        <w:rPr>
          <w:sz w:val="22"/>
          <w:szCs w:val="22"/>
        </w:rPr>
        <w:tab/>
        <w:t>Gyetvai B.</w:t>
      </w:r>
      <w:r>
        <w:rPr>
          <w:sz w:val="22"/>
          <w:szCs w:val="22"/>
        </w:rPr>
        <w:tab/>
        <w:t>Lovas N.</w:t>
      </w:r>
    </w:p>
    <w:p w:rsidR="000D37DF" w:rsidRDefault="000D37D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GY.TARJÁN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ENERGIA SC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Kecskés G.</w:t>
      </w:r>
      <w:r>
        <w:rPr>
          <w:sz w:val="22"/>
          <w:szCs w:val="22"/>
        </w:rPr>
        <w:tab/>
        <w:t>Bálint J.</w:t>
      </w:r>
      <w:r>
        <w:rPr>
          <w:sz w:val="22"/>
          <w:szCs w:val="22"/>
        </w:rPr>
        <w:tab/>
        <w:t xml:space="preserve">Keskeny D.     </w:t>
      </w:r>
      <w:r w:rsidRPr="001C2356">
        <w:rPr>
          <w:b/>
          <w:color w:val="0070C0"/>
          <w:sz w:val="22"/>
          <w:szCs w:val="22"/>
        </w:rPr>
        <w:t xml:space="preserve">Domoszlai János </w:t>
      </w:r>
      <w:r w:rsidRPr="001C2356">
        <w:rPr>
          <w:b/>
          <w:color w:val="E36C0A"/>
          <w:sz w:val="22"/>
          <w:szCs w:val="22"/>
        </w:rPr>
        <w:t>+ U 19</w:t>
      </w:r>
    </w:p>
    <w:p w:rsidR="000D37DF" w:rsidRDefault="000D37DF" w:rsidP="007A2F5E">
      <w:pPr>
        <w:ind w:right="-1"/>
        <w:rPr>
          <w:sz w:val="22"/>
          <w:szCs w:val="22"/>
        </w:rPr>
      </w:pPr>
    </w:p>
    <w:p w:rsidR="000D37DF" w:rsidRDefault="000D37DF" w:rsidP="00971F2D">
      <w:pPr>
        <w:ind w:right="-1"/>
        <w:jc w:val="both"/>
        <w:rPr>
          <w:sz w:val="22"/>
          <w:szCs w:val="22"/>
        </w:rPr>
      </w:pPr>
    </w:p>
    <w:p w:rsidR="000D37DF" w:rsidRDefault="000D37DF" w:rsidP="007A2F5E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sz w:val="28"/>
          <w:szCs w:val="28"/>
          <w:u w:val="single"/>
        </w:rPr>
        <w:t>2014.04.27.</w:t>
      </w:r>
      <w:r w:rsidRPr="00AF624F">
        <w:rPr>
          <w:b/>
          <w:sz w:val="28"/>
          <w:szCs w:val="28"/>
          <w:u w:val="single"/>
        </w:rPr>
        <w:t>(Vasárnap)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</w:t>
      </w:r>
      <w:r w:rsidRPr="00E1657E">
        <w:rPr>
          <w:b/>
          <w:sz w:val="22"/>
          <w:szCs w:val="22"/>
          <w:u w:val="single"/>
        </w:rPr>
        <w:t>Játékvezető</w:t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I.Assz.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II.Assz</w:t>
      </w:r>
      <w:r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</w:rPr>
        <w:tab/>
        <w:t xml:space="preserve">      </w:t>
      </w:r>
      <w:r>
        <w:rPr>
          <w:b/>
          <w:sz w:val="22"/>
          <w:szCs w:val="22"/>
          <w:u w:val="single"/>
        </w:rPr>
        <w:t>Ellenőr</w:t>
      </w:r>
    </w:p>
    <w:p w:rsidR="000D37DF" w:rsidRDefault="000D37DF" w:rsidP="000C2679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0D37DF" w:rsidRDefault="000D37DF" w:rsidP="000C2679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0D37DF" w:rsidRPr="000106B6" w:rsidRDefault="000D37DF" w:rsidP="000C2679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15.00 -17.00 óra</w:t>
      </w:r>
    </w:p>
    <w:p w:rsidR="000D37DF" w:rsidRDefault="000D37DF" w:rsidP="00B310E3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GYAK</w:t>
      </w:r>
      <w:r w:rsidRPr="005F622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EGERSZALÓK</w:t>
      </w:r>
      <w:r>
        <w:rPr>
          <w:sz w:val="22"/>
          <w:szCs w:val="22"/>
        </w:rPr>
        <w:tab/>
        <w:t>Ducsai J.</w:t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>Kis Zs.</w:t>
      </w:r>
    </w:p>
    <w:p w:rsidR="000D37DF" w:rsidRDefault="000D37DF" w:rsidP="000C2679">
      <w:pPr>
        <w:ind w:right="-1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A.TÁLYA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PÉTERVÁSÁRA</w:t>
      </w:r>
      <w:r w:rsidRPr="0031598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Szabó I.</w:t>
      </w:r>
      <w:r>
        <w:rPr>
          <w:sz w:val="22"/>
          <w:szCs w:val="22"/>
        </w:rPr>
        <w:tab/>
        <w:t>Gyetvai B.</w:t>
      </w:r>
      <w:r>
        <w:rPr>
          <w:sz w:val="22"/>
          <w:szCs w:val="22"/>
        </w:rPr>
        <w:tab/>
        <w:t>Pásztory K.</w:t>
      </w:r>
    </w:p>
    <w:p w:rsidR="000D37DF" w:rsidRPr="000C2679" w:rsidRDefault="000D37DF" w:rsidP="000C2679">
      <w:pPr>
        <w:ind w:right="-1"/>
        <w:jc w:val="both"/>
        <w:rPr>
          <w:sz w:val="22"/>
          <w:szCs w:val="22"/>
        </w:rPr>
      </w:pPr>
    </w:p>
    <w:p w:rsidR="000D37DF" w:rsidRPr="000106B6" w:rsidRDefault="000D37DF" w:rsidP="000C2679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15.00 -17.00 óra</w:t>
      </w:r>
    </w:p>
    <w:p w:rsidR="000D37DF" w:rsidRDefault="000D37DF" w:rsidP="00E9025F">
      <w:pPr>
        <w:ind w:right="-1"/>
        <w:rPr>
          <w:sz w:val="22"/>
          <w:szCs w:val="22"/>
        </w:rPr>
      </w:pPr>
      <w:r>
        <w:rPr>
          <w:sz w:val="22"/>
          <w:szCs w:val="22"/>
        </w:rPr>
        <w:t>BOLDOG</w:t>
      </w:r>
      <w:r w:rsidRPr="00D95865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ZAGYVASZÁNTÓ</w:t>
      </w:r>
      <w:r>
        <w:rPr>
          <w:sz w:val="22"/>
          <w:szCs w:val="22"/>
        </w:rPr>
        <w:tab/>
        <w:t>Kocsis J.</w:t>
      </w:r>
      <w:r>
        <w:rPr>
          <w:sz w:val="22"/>
          <w:szCs w:val="22"/>
        </w:rPr>
        <w:tab/>
        <w:t>Szigetvári Zs.</w:t>
      </w:r>
      <w:r>
        <w:rPr>
          <w:sz w:val="22"/>
          <w:szCs w:val="22"/>
        </w:rPr>
        <w:tab/>
        <w:t>Osváth E.</w:t>
      </w:r>
    </w:p>
    <w:p w:rsidR="000D37DF" w:rsidRDefault="000D37DF" w:rsidP="00E9025F">
      <w:pPr>
        <w:ind w:right="-1"/>
        <w:rPr>
          <w:sz w:val="22"/>
          <w:szCs w:val="22"/>
        </w:rPr>
      </w:pPr>
      <w:r>
        <w:rPr>
          <w:sz w:val="22"/>
          <w:szCs w:val="22"/>
        </w:rPr>
        <w:t>CSÁNY</w:t>
      </w:r>
      <w:r w:rsidRPr="00D95865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HATVAN LOK.</w:t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>Berényi Á.</w:t>
      </w:r>
      <w:r>
        <w:rPr>
          <w:sz w:val="22"/>
          <w:szCs w:val="22"/>
        </w:rPr>
        <w:tab/>
        <w:t>Szert B.</w:t>
      </w:r>
    </w:p>
    <w:p w:rsidR="000D37DF" w:rsidRDefault="000D37DF" w:rsidP="00E9025F">
      <w:pPr>
        <w:ind w:right="-1"/>
        <w:rPr>
          <w:sz w:val="22"/>
          <w:szCs w:val="22"/>
        </w:rPr>
      </w:pPr>
      <w:r>
        <w:rPr>
          <w:sz w:val="22"/>
          <w:szCs w:val="22"/>
        </w:rPr>
        <w:t>SZÜCSI</w:t>
      </w:r>
      <w:r w:rsidRPr="0078732C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VÁMOSGYÖRK</w:t>
      </w:r>
      <w:r>
        <w:rPr>
          <w:sz w:val="22"/>
          <w:szCs w:val="22"/>
        </w:rPr>
        <w:tab/>
        <w:t>Domoszlai L.</w:t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  <w:t xml:space="preserve">Forgó Zs.            </w:t>
      </w:r>
      <w:r w:rsidRPr="00B126C9">
        <w:rPr>
          <w:b/>
          <w:color w:val="0070C0"/>
          <w:sz w:val="22"/>
          <w:szCs w:val="22"/>
        </w:rPr>
        <w:t>Berta László</w:t>
      </w:r>
    </w:p>
    <w:p w:rsidR="000D37DF" w:rsidRDefault="000D37DF" w:rsidP="00E9025F">
      <w:pPr>
        <w:ind w:right="-1"/>
        <w:rPr>
          <w:sz w:val="22"/>
          <w:szCs w:val="22"/>
        </w:rPr>
      </w:pPr>
      <w:r>
        <w:rPr>
          <w:sz w:val="22"/>
          <w:szCs w:val="22"/>
        </w:rPr>
        <w:t>ECSÉD</w:t>
      </w:r>
      <w:r w:rsidRPr="000D51D4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PETŐFIBÁNYA</w:t>
      </w:r>
      <w:r>
        <w:rPr>
          <w:sz w:val="22"/>
          <w:szCs w:val="22"/>
        </w:rPr>
        <w:tab/>
        <w:t>Krisztián D.</w:t>
      </w:r>
      <w:r>
        <w:rPr>
          <w:sz w:val="22"/>
          <w:szCs w:val="22"/>
        </w:rPr>
        <w:tab/>
        <w:t xml:space="preserve">dr. Lendvai G.    Szabó S.     </w:t>
      </w:r>
      <w:r w:rsidRPr="00B126C9">
        <w:rPr>
          <w:b/>
          <w:color w:val="0070C0"/>
          <w:sz w:val="22"/>
          <w:szCs w:val="22"/>
        </w:rPr>
        <w:t>Kiss Tibor</w:t>
      </w:r>
    </w:p>
    <w:p w:rsidR="000D37DF" w:rsidRDefault="000D37DF" w:rsidP="00E9025F">
      <w:pPr>
        <w:ind w:right="-1"/>
        <w:rPr>
          <w:sz w:val="22"/>
          <w:szCs w:val="22"/>
        </w:rPr>
      </w:pPr>
    </w:p>
    <w:p w:rsidR="000D37DF" w:rsidRPr="000106B6" w:rsidRDefault="000D37DF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III. osztály 17.00 óra</w:t>
      </w:r>
    </w:p>
    <w:p w:rsidR="000D37DF" w:rsidRDefault="000D37D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NOSZVAJ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KÖMLŐ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Tóthpál K.</w:t>
      </w:r>
      <w:r>
        <w:rPr>
          <w:sz w:val="22"/>
          <w:szCs w:val="22"/>
        </w:rPr>
        <w:tab/>
        <w:t>Bodon P.</w:t>
      </w:r>
      <w:r>
        <w:rPr>
          <w:sz w:val="22"/>
          <w:szCs w:val="22"/>
        </w:rPr>
        <w:tab/>
        <w:t>Török M.</w:t>
      </w:r>
    </w:p>
    <w:p w:rsidR="000D37DF" w:rsidRDefault="000D37D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PÉLY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HEVESVEZEKÉNY </w:t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Rézműves F.</w:t>
      </w:r>
      <w:r>
        <w:rPr>
          <w:sz w:val="22"/>
          <w:szCs w:val="22"/>
        </w:rPr>
        <w:tab/>
        <w:t>Pengő R.</w:t>
      </w:r>
    </w:p>
    <w:p w:rsidR="000D37DF" w:rsidRDefault="000D37D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EGRI SPORTC.</w:t>
      </w:r>
      <w:r>
        <w:rPr>
          <w:sz w:val="22"/>
          <w:szCs w:val="22"/>
        </w:rPr>
        <w:tab/>
        <w:t>VÉCS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Panyi K.</w:t>
      </w:r>
      <w:r>
        <w:rPr>
          <w:sz w:val="22"/>
          <w:szCs w:val="22"/>
        </w:rPr>
        <w:tab/>
        <w:t>Németh M.</w:t>
      </w:r>
      <w:r>
        <w:rPr>
          <w:sz w:val="22"/>
          <w:szCs w:val="22"/>
        </w:rPr>
        <w:tab/>
        <w:t xml:space="preserve">Farkas D.            </w:t>
      </w:r>
      <w:r w:rsidRPr="00B126C9">
        <w:rPr>
          <w:b/>
          <w:color w:val="0070C0"/>
          <w:sz w:val="22"/>
          <w:szCs w:val="22"/>
        </w:rPr>
        <w:t>Birincsik József</w:t>
      </w:r>
    </w:p>
    <w:p w:rsidR="000D37DF" w:rsidRDefault="000D37D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MIKÓFALVA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KERECSEND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Jávorszki Z.</w:t>
      </w:r>
      <w:r>
        <w:rPr>
          <w:sz w:val="22"/>
          <w:szCs w:val="22"/>
        </w:rPr>
        <w:tab/>
        <w:t>Kasza D.</w:t>
      </w:r>
      <w:r>
        <w:rPr>
          <w:sz w:val="22"/>
          <w:szCs w:val="22"/>
        </w:rPr>
        <w:tab/>
        <w:t>Király Z.</w:t>
      </w:r>
    </w:p>
    <w:p w:rsidR="000D37DF" w:rsidRDefault="000D37D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VÁRASZÓ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KARÁCSOND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Molnár L.</w:t>
      </w:r>
      <w:r>
        <w:rPr>
          <w:sz w:val="22"/>
          <w:szCs w:val="22"/>
        </w:rPr>
        <w:tab/>
        <w:t>Molnár R.</w:t>
      </w:r>
      <w:r>
        <w:rPr>
          <w:sz w:val="22"/>
          <w:szCs w:val="22"/>
        </w:rPr>
        <w:tab/>
        <w:t xml:space="preserve">Kocsárdi P.              </w:t>
      </w:r>
      <w:r w:rsidRPr="00B126C9">
        <w:rPr>
          <w:b/>
          <w:color w:val="0070C0"/>
          <w:sz w:val="22"/>
          <w:szCs w:val="22"/>
        </w:rPr>
        <w:t>Kelemen Attila</w:t>
      </w:r>
    </w:p>
    <w:p w:rsidR="000D37DF" w:rsidRDefault="000D37D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BALATON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MARKAZ II.</w:t>
      </w:r>
      <w:r w:rsidRPr="00E9025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Orovecz T.</w:t>
      </w:r>
      <w:r>
        <w:rPr>
          <w:sz w:val="22"/>
          <w:szCs w:val="22"/>
        </w:rPr>
        <w:tab/>
        <w:t>Csathó Zs.</w:t>
      </w:r>
      <w:r>
        <w:rPr>
          <w:sz w:val="22"/>
          <w:szCs w:val="22"/>
        </w:rPr>
        <w:tab/>
        <w:t xml:space="preserve">Forgács L. </w:t>
      </w:r>
    </w:p>
    <w:p w:rsidR="000D37DF" w:rsidRDefault="000D37DF" w:rsidP="007A2F5E">
      <w:pPr>
        <w:ind w:right="-1"/>
        <w:rPr>
          <w:sz w:val="22"/>
          <w:szCs w:val="22"/>
        </w:rPr>
      </w:pPr>
    </w:p>
    <w:sectPr w:rsidR="000D37DF" w:rsidSect="000427CC">
      <w:footerReference w:type="default" r:id="rId10"/>
      <w:pgSz w:w="11906" w:h="16838"/>
      <w:pgMar w:top="360" w:right="707" w:bottom="1417" w:left="540" w:header="708" w:footer="1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37DF" w:rsidRDefault="000D37DF">
      <w:r>
        <w:separator/>
      </w:r>
    </w:p>
  </w:endnote>
  <w:endnote w:type="continuationSeparator" w:id="0">
    <w:p w:rsidR="000D37DF" w:rsidRDefault="000D37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7DF" w:rsidRDefault="000D37DF" w:rsidP="00435925">
    <w:pPr>
      <w:pStyle w:val="Footer"/>
      <w:tabs>
        <w:tab w:val="clear" w:pos="4536"/>
        <w:tab w:val="clear" w:pos="9072"/>
      </w:tabs>
      <w:ind w:right="27"/>
    </w:pPr>
    <w:r w:rsidRPr="004110CB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3" o:spid="_x0000_i1026" type="#_x0000_t75" style="width:527.25pt;height:75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37DF" w:rsidRDefault="000D37DF">
      <w:r>
        <w:separator/>
      </w:r>
    </w:p>
  </w:footnote>
  <w:footnote w:type="continuationSeparator" w:id="0">
    <w:p w:rsidR="000D37DF" w:rsidRDefault="000D37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A1625"/>
    <w:multiLevelType w:val="hybridMultilevel"/>
    <w:tmpl w:val="80441236"/>
    <w:lvl w:ilvl="0" w:tplc="1F84646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>
    <w:nsid w:val="1E084C7F"/>
    <w:multiLevelType w:val="hybridMultilevel"/>
    <w:tmpl w:val="A7749EEC"/>
    <w:lvl w:ilvl="0" w:tplc="F58A42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28517221"/>
    <w:multiLevelType w:val="hybridMultilevel"/>
    <w:tmpl w:val="5330D7A4"/>
    <w:lvl w:ilvl="0" w:tplc="6C62448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44036735"/>
    <w:multiLevelType w:val="hybridMultilevel"/>
    <w:tmpl w:val="02C0E892"/>
    <w:lvl w:ilvl="0" w:tplc="24DA0F1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>
    <w:nsid w:val="49F4590F"/>
    <w:multiLevelType w:val="hybridMultilevel"/>
    <w:tmpl w:val="37EE3746"/>
    <w:lvl w:ilvl="0" w:tplc="2800F9A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52FC4DF3"/>
    <w:multiLevelType w:val="hybridMultilevel"/>
    <w:tmpl w:val="D21631DA"/>
    <w:lvl w:ilvl="0" w:tplc="B8B6CBD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>
    <w:nsid w:val="580A42CA"/>
    <w:multiLevelType w:val="hybridMultilevel"/>
    <w:tmpl w:val="4C1636B0"/>
    <w:lvl w:ilvl="0" w:tplc="47CCCA4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760A3AE2"/>
    <w:multiLevelType w:val="hybridMultilevel"/>
    <w:tmpl w:val="7F5C7AFC"/>
    <w:lvl w:ilvl="0" w:tplc="0010DF6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79E63AE4"/>
    <w:multiLevelType w:val="hybridMultilevel"/>
    <w:tmpl w:val="B4BE4BCC"/>
    <w:lvl w:ilvl="0" w:tplc="5900D2D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>
    <w:nsid w:val="7EA01963"/>
    <w:multiLevelType w:val="hybridMultilevel"/>
    <w:tmpl w:val="684E19AC"/>
    <w:lvl w:ilvl="0" w:tplc="8194A812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3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0BFF"/>
    <w:rsid w:val="00001D7D"/>
    <w:rsid w:val="000106B6"/>
    <w:rsid w:val="00011259"/>
    <w:rsid w:val="00012013"/>
    <w:rsid w:val="000236C5"/>
    <w:rsid w:val="0003628D"/>
    <w:rsid w:val="000427CC"/>
    <w:rsid w:val="00045FAF"/>
    <w:rsid w:val="00050593"/>
    <w:rsid w:val="00050D74"/>
    <w:rsid w:val="000513B4"/>
    <w:rsid w:val="00055622"/>
    <w:rsid w:val="0005682A"/>
    <w:rsid w:val="00056B9E"/>
    <w:rsid w:val="000644FE"/>
    <w:rsid w:val="00067BFF"/>
    <w:rsid w:val="00076EB3"/>
    <w:rsid w:val="00077E22"/>
    <w:rsid w:val="00081EBF"/>
    <w:rsid w:val="00087B29"/>
    <w:rsid w:val="000A16E1"/>
    <w:rsid w:val="000A242D"/>
    <w:rsid w:val="000C2679"/>
    <w:rsid w:val="000C5AD2"/>
    <w:rsid w:val="000D2FFF"/>
    <w:rsid w:val="000D37DF"/>
    <w:rsid w:val="000D51D4"/>
    <w:rsid w:val="000E0645"/>
    <w:rsid w:val="000E2AEF"/>
    <w:rsid w:val="000F49AE"/>
    <w:rsid w:val="000F7A82"/>
    <w:rsid w:val="000F7E8C"/>
    <w:rsid w:val="0010295B"/>
    <w:rsid w:val="0010326C"/>
    <w:rsid w:val="00117458"/>
    <w:rsid w:val="00121FB3"/>
    <w:rsid w:val="001237B4"/>
    <w:rsid w:val="001328AB"/>
    <w:rsid w:val="00136DA1"/>
    <w:rsid w:val="001374CA"/>
    <w:rsid w:val="00152EDB"/>
    <w:rsid w:val="00163AAC"/>
    <w:rsid w:val="001759F3"/>
    <w:rsid w:val="001832F7"/>
    <w:rsid w:val="001907DA"/>
    <w:rsid w:val="001A383A"/>
    <w:rsid w:val="001C2356"/>
    <w:rsid w:val="001C49E7"/>
    <w:rsid w:val="001D569F"/>
    <w:rsid w:val="001F236B"/>
    <w:rsid w:val="001F30C8"/>
    <w:rsid w:val="001F4EB3"/>
    <w:rsid w:val="001F617A"/>
    <w:rsid w:val="001F7832"/>
    <w:rsid w:val="00201124"/>
    <w:rsid w:val="0020392A"/>
    <w:rsid w:val="00204ED3"/>
    <w:rsid w:val="00205D81"/>
    <w:rsid w:val="00205DCC"/>
    <w:rsid w:val="00224DF7"/>
    <w:rsid w:val="0022503D"/>
    <w:rsid w:val="00264C92"/>
    <w:rsid w:val="00265F65"/>
    <w:rsid w:val="00267C01"/>
    <w:rsid w:val="00270676"/>
    <w:rsid w:val="00272F48"/>
    <w:rsid w:val="0027648D"/>
    <w:rsid w:val="00286FA2"/>
    <w:rsid w:val="002879D4"/>
    <w:rsid w:val="002976A6"/>
    <w:rsid w:val="002A163E"/>
    <w:rsid w:val="002A5AC6"/>
    <w:rsid w:val="002C45AF"/>
    <w:rsid w:val="002D53F0"/>
    <w:rsid w:val="002D5607"/>
    <w:rsid w:val="002E034D"/>
    <w:rsid w:val="002F749A"/>
    <w:rsid w:val="00301D00"/>
    <w:rsid w:val="00302150"/>
    <w:rsid w:val="00315983"/>
    <w:rsid w:val="00320BC6"/>
    <w:rsid w:val="00322B79"/>
    <w:rsid w:val="003257D5"/>
    <w:rsid w:val="00332EE1"/>
    <w:rsid w:val="003414D0"/>
    <w:rsid w:val="00341902"/>
    <w:rsid w:val="00341AF3"/>
    <w:rsid w:val="00350477"/>
    <w:rsid w:val="00366504"/>
    <w:rsid w:val="00367DB3"/>
    <w:rsid w:val="00380C55"/>
    <w:rsid w:val="00384613"/>
    <w:rsid w:val="00395E0E"/>
    <w:rsid w:val="003B0C62"/>
    <w:rsid w:val="003B7B5E"/>
    <w:rsid w:val="003D4611"/>
    <w:rsid w:val="003E4C29"/>
    <w:rsid w:val="003F12CF"/>
    <w:rsid w:val="003F2753"/>
    <w:rsid w:val="003F4C99"/>
    <w:rsid w:val="00400518"/>
    <w:rsid w:val="004110CB"/>
    <w:rsid w:val="004355E7"/>
    <w:rsid w:val="00435925"/>
    <w:rsid w:val="0045771B"/>
    <w:rsid w:val="004648C1"/>
    <w:rsid w:val="00466EF9"/>
    <w:rsid w:val="0046719E"/>
    <w:rsid w:val="00474C84"/>
    <w:rsid w:val="00476C92"/>
    <w:rsid w:val="00480050"/>
    <w:rsid w:val="0048115B"/>
    <w:rsid w:val="004818C8"/>
    <w:rsid w:val="0048495D"/>
    <w:rsid w:val="004865C8"/>
    <w:rsid w:val="004A441E"/>
    <w:rsid w:val="004A65FD"/>
    <w:rsid w:val="004A6DD3"/>
    <w:rsid w:val="004A767E"/>
    <w:rsid w:val="004B0925"/>
    <w:rsid w:val="004B1538"/>
    <w:rsid w:val="004B46A7"/>
    <w:rsid w:val="004B50A7"/>
    <w:rsid w:val="004B6C0C"/>
    <w:rsid w:val="004C09F0"/>
    <w:rsid w:val="004C355F"/>
    <w:rsid w:val="004C68C3"/>
    <w:rsid w:val="004C747B"/>
    <w:rsid w:val="004D113F"/>
    <w:rsid w:val="004D73C3"/>
    <w:rsid w:val="004F2AE6"/>
    <w:rsid w:val="004F2FD1"/>
    <w:rsid w:val="004F4FEC"/>
    <w:rsid w:val="00501124"/>
    <w:rsid w:val="005053D3"/>
    <w:rsid w:val="00507010"/>
    <w:rsid w:val="005232A8"/>
    <w:rsid w:val="005324BB"/>
    <w:rsid w:val="00533B42"/>
    <w:rsid w:val="005439AA"/>
    <w:rsid w:val="00544AED"/>
    <w:rsid w:val="00551998"/>
    <w:rsid w:val="00575B94"/>
    <w:rsid w:val="005804A9"/>
    <w:rsid w:val="00582027"/>
    <w:rsid w:val="00595C88"/>
    <w:rsid w:val="00597858"/>
    <w:rsid w:val="005A05EF"/>
    <w:rsid w:val="005A3FFC"/>
    <w:rsid w:val="005B5083"/>
    <w:rsid w:val="005B514A"/>
    <w:rsid w:val="005B76DD"/>
    <w:rsid w:val="005C0236"/>
    <w:rsid w:val="005D504A"/>
    <w:rsid w:val="005D71BE"/>
    <w:rsid w:val="005E0A35"/>
    <w:rsid w:val="005F6229"/>
    <w:rsid w:val="005F72F4"/>
    <w:rsid w:val="005F730C"/>
    <w:rsid w:val="00600E08"/>
    <w:rsid w:val="006044E6"/>
    <w:rsid w:val="0061252A"/>
    <w:rsid w:val="00612849"/>
    <w:rsid w:val="00612E1D"/>
    <w:rsid w:val="006144A8"/>
    <w:rsid w:val="0063079C"/>
    <w:rsid w:val="0063261D"/>
    <w:rsid w:val="0063308E"/>
    <w:rsid w:val="006401BD"/>
    <w:rsid w:val="006456D0"/>
    <w:rsid w:val="006560E7"/>
    <w:rsid w:val="00662B29"/>
    <w:rsid w:val="006745F0"/>
    <w:rsid w:val="006832D8"/>
    <w:rsid w:val="006A1401"/>
    <w:rsid w:val="006A1659"/>
    <w:rsid w:val="006B503B"/>
    <w:rsid w:val="006B65A3"/>
    <w:rsid w:val="006C4637"/>
    <w:rsid w:val="006D14B3"/>
    <w:rsid w:val="006D30B8"/>
    <w:rsid w:val="006D64B8"/>
    <w:rsid w:val="006E4442"/>
    <w:rsid w:val="006E7ED8"/>
    <w:rsid w:val="006F6068"/>
    <w:rsid w:val="00710BFF"/>
    <w:rsid w:val="00724881"/>
    <w:rsid w:val="00733934"/>
    <w:rsid w:val="00742F5D"/>
    <w:rsid w:val="00743F0C"/>
    <w:rsid w:val="00773816"/>
    <w:rsid w:val="00774930"/>
    <w:rsid w:val="00776757"/>
    <w:rsid w:val="0078291E"/>
    <w:rsid w:val="0078732C"/>
    <w:rsid w:val="007A2DB4"/>
    <w:rsid w:val="007A2F5E"/>
    <w:rsid w:val="007A4FB2"/>
    <w:rsid w:val="007B632E"/>
    <w:rsid w:val="007B74E2"/>
    <w:rsid w:val="007C17B5"/>
    <w:rsid w:val="007C742F"/>
    <w:rsid w:val="007D003D"/>
    <w:rsid w:val="007F6422"/>
    <w:rsid w:val="0081411D"/>
    <w:rsid w:val="008266F0"/>
    <w:rsid w:val="0083016F"/>
    <w:rsid w:val="00854731"/>
    <w:rsid w:val="008574B1"/>
    <w:rsid w:val="00857CC0"/>
    <w:rsid w:val="00866A2B"/>
    <w:rsid w:val="00875A1F"/>
    <w:rsid w:val="00875EB0"/>
    <w:rsid w:val="008A2E3E"/>
    <w:rsid w:val="008B1903"/>
    <w:rsid w:val="008C6DC0"/>
    <w:rsid w:val="008D357A"/>
    <w:rsid w:val="008E4848"/>
    <w:rsid w:val="008E4DE7"/>
    <w:rsid w:val="008E63C2"/>
    <w:rsid w:val="008F2373"/>
    <w:rsid w:val="00905245"/>
    <w:rsid w:val="0090700A"/>
    <w:rsid w:val="009126FB"/>
    <w:rsid w:val="00913C32"/>
    <w:rsid w:val="00914B8C"/>
    <w:rsid w:val="00924101"/>
    <w:rsid w:val="0092661D"/>
    <w:rsid w:val="00932E44"/>
    <w:rsid w:val="0093313F"/>
    <w:rsid w:val="009609B9"/>
    <w:rsid w:val="00960F9B"/>
    <w:rsid w:val="00971F2D"/>
    <w:rsid w:val="00974C60"/>
    <w:rsid w:val="00982A50"/>
    <w:rsid w:val="00985069"/>
    <w:rsid w:val="0098736A"/>
    <w:rsid w:val="009B0827"/>
    <w:rsid w:val="009B0E14"/>
    <w:rsid w:val="009C0AB9"/>
    <w:rsid w:val="009C2FF8"/>
    <w:rsid w:val="009C4327"/>
    <w:rsid w:val="009C6319"/>
    <w:rsid w:val="009C7CD0"/>
    <w:rsid w:val="009D1038"/>
    <w:rsid w:val="009D27DC"/>
    <w:rsid w:val="009D4D36"/>
    <w:rsid w:val="009D5BB1"/>
    <w:rsid w:val="009E2875"/>
    <w:rsid w:val="009E4957"/>
    <w:rsid w:val="009F045F"/>
    <w:rsid w:val="009F60CD"/>
    <w:rsid w:val="00A01DE2"/>
    <w:rsid w:val="00A02321"/>
    <w:rsid w:val="00A02D5E"/>
    <w:rsid w:val="00A10B15"/>
    <w:rsid w:val="00A1310E"/>
    <w:rsid w:val="00A16F1F"/>
    <w:rsid w:val="00A30810"/>
    <w:rsid w:val="00A3713D"/>
    <w:rsid w:val="00A519BD"/>
    <w:rsid w:val="00A67DC7"/>
    <w:rsid w:val="00A71DC1"/>
    <w:rsid w:val="00A82C55"/>
    <w:rsid w:val="00A8514C"/>
    <w:rsid w:val="00A91F62"/>
    <w:rsid w:val="00AA0CB5"/>
    <w:rsid w:val="00AA44E1"/>
    <w:rsid w:val="00AA649A"/>
    <w:rsid w:val="00AB4EB2"/>
    <w:rsid w:val="00AB7B42"/>
    <w:rsid w:val="00AC37B5"/>
    <w:rsid w:val="00AC775E"/>
    <w:rsid w:val="00AD012E"/>
    <w:rsid w:val="00AE4CCA"/>
    <w:rsid w:val="00AE785C"/>
    <w:rsid w:val="00AF624F"/>
    <w:rsid w:val="00B122A0"/>
    <w:rsid w:val="00B126C9"/>
    <w:rsid w:val="00B158BA"/>
    <w:rsid w:val="00B21B36"/>
    <w:rsid w:val="00B304BB"/>
    <w:rsid w:val="00B310E3"/>
    <w:rsid w:val="00B333D6"/>
    <w:rsid w:val="00B36A06"/>
    <w:rsid w:val="00B44DD6"/>
    <w:rsid w:val="00B60B99"/>
    <w:rsid w:val="00B61226"/>
    <w:rsid w:val="00B63683"/>
    <w:rsid w:val="00B90198"/>
    <w:rsid w:val="00BA4099"/>
    <w:rsid w:val="00BA68CD"/>
    <w:rsid w:val="00BB3320"/>
    <w:rsid w:val="00BB5B3E"/>
    <w:rsid w:val="00BB7702"/>
    <w:rsid w:val="00BC5803"/>
    <w:rsid w:val="00BD091F"/>
    <w:rsid w:val="00BF2FEE"/>
    <w:rsid w:val="00C21BFB"/>
    <w:rsid w:val="00C334C9"/>
    <w:rsid w:val="00C33623"/>
    <w:rsid w:val="00C40277"/>
    <w:rsid w:val="00C40CC1"/>
    <w:rsid w:val="00C42D9D"/>
    <w:rsid w:val="00C51935"/>
    <w:rsid w:val="00C56D3B"/>
    <w:rsid w:val="00C64484"/>
    <w:rsid w:val="00C80356"/>
    <w:rsid w:val="00C8460E"/>
    <w:rsid w:val="00C874E2"/>
    <w:rsid w:val="00C93B3C"/>
    <w:rsid w:val="00C93C14"/>
    <w:rsid w:val="00CA6C0B"/>
    <w:rsid w:val="00CB5AFA"/>
    <w:rsid w:val="00CD2FEC"/>
    <w:rsid w:val="00CD5A00"/>
    <w:rsid w:val="00CE0D19"/>
    <w:rsid w:val="00CF00F5"/>
    <w:rsid w:val="00CF7503"/>
    <w:rsid w:val="00D01033"/>
    <w:rsid w:val="00D01146"/>
    <w:rsid w:val="00D11BCF"/>
    <w:rsid w:val="00D23B33"/>
    <w:rsid w:val="00D23BB0"/>
    <w:rsid w:val="00D36630"/>
    <w:rsid w:val="00D5410B"/>
    <w:rsid w:val="00D54814"/>
    <w:rsid w:val="00D560CC"/>
    <w:rsid w:val="00D56DF2"/>
    <w:rsid w:val="00D7615B"/>
    <w:rsid w:val="00D95865"/>
    <w:rsid w:val="00D97910"/>
    <w:rsid w:val="00DA49D6"/>
    <w:rsid w:val="00DB2B3C"/>
    <w:rsid w:val="00DB41FF"/>
    <w:rsid w:val="00DD6B1E"/>
    <w:rsid w:val="00DE0400"/>
    <w:rsid w:val="00DE1C0C"/>
    <w:rsid w:val="00DE20D4"/>
    <w:rsid w:val="00DF06E6"/>
    <w:rsid w:val="00DF078C"/>
    <w:rsid w:val="00E059A8"/>
    <w:rsid w:val="00E14347"/>
    <w:rsid w:val="00E164B3"/>
    <w:rsid w:val="00E1657E"/>
    <w:rsid w:val="00E16B19"/>
    <w:rsid w:val="00E23C08"/>
    <w:rsid w:val="00E25ED8"/>
    <w:rsid w:val="00E307BE"/>
    <w:rsid w:val="00E3424C"/>
    <w:rsid w:val="00E460F3"/>
    <w:rsid w:val="00E5634A"/>
    <w:rsid w:val="00E71830"/>
    <w:rsid w:val="00E74809"/>
    <w:rsid w:val="00E82265"/>
    <w:rsid w:val="00E9025F"/>
    <w:rsid w:val="00E94426"/>
    <w:rsid w:val="00EA218C"/>
    <w:rsid w:val="00EB09EA"/>
    <w:rsid w:val="00ED2715"/>
    <w:rsid w:val="00ED63DE"/>
    <w:rsid w:val="00EE592D"/>
    <w:rsid w:val="00EE6DC0"/>
    <w:rsid w:val="00F00448"/>
    <w:rsid w:val="00F069CC"/>
    <w:rsid w:val="00F27C39"/>
    <w:rsid w:val="00F42A99"/>
    <w:rsid w:val="00F467E0"/>
    <w:rsid w:val="00F508FD"/>
    <w:rsid w:val="00F52C7E"/>
    <w:rsid w:val="00F55E66"/>
    <w:rsid w:val="00F654B5"/>
    <w:rsid w:val="00F91EDD"/>
    <w:rsid w:val="00F942F8"/>
    <w:rsid w:val="00F972CE"/>
    <w:rsid w:val="00FA36D7"/>
    <w:rsid w:val="00FB1E17"/>
    <w:rsid w:val="00FB7CFB"/>
    <w:rsid w:val="00FC228D"/>
    <w:rsid w:val="00FC6B4F"/>
    <w:rsid w:val="00FD220B"/>
    <w:rsid w:val="00FD38E7"/>
    <w:rsid w:val="00FE0C76"/>
    <w:rsid w:val="00FE2058"/>
    <w:rsid w:val="00FF6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12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4930"/>
    <w:pPr>
      <w:keepNext/>
      <w:outlineLvl w:val="0"/>
    </w:pPr>
    <w:rPr>
      <w:b/>
      <w:szCs w:val="20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73C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710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3CD"/>
    <w:rPr>
      <w:sz w:val="0"/>
      <w:szCs w:val="0"/>
    </w:rPr>
  </w:style>
  <w:style w:type="character" w:styleId="Hyperlink">
    <w:name w:val="Hyperlink"/>
    <w:basedOn w:val="DefaultParagraphFont"/>
    <w:uiPriority w:val="99"/>
    <w:rsid w:val="00ED271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973C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973CD"/>
    <w:rPr>
      <w:sz w:val="24"/>
      <w:szCs w:val="24"/>
    </w:rPr>
  </w:style>
  <w:style w:type="table" w:styleId="TableGrid">
    <w:name w:val="Table Grid"/>
    <w:basedOn w:val="TableNormal"/>
    <w:uiPriority w:val="99"/>
    <w:rsid w:val="004B15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B61226"/>
    <w:pPr>
      <w:jc w:val="center"/>
    </w:pPr>
    <w:rPr>
      <w:b/>
      <w:sz w:val="52"/>
      <w:szCs w:val="20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7973C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322B79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21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elasz.h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295</Words>
  <Characters>2040</Characters>
  <Application>Microsoft Office Outlook</Application>
  <DocSecurity>0</DocSecurity>
  <Lines>0</Lines>
  <Paragraphs>0</Paragraphs>
  <ScaleCrop>false</ScaleCrop>
  <Company>HELASZ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LABDARÚGÓ SZÖVETSÉG</dc:title>
  <dc:subject/>
  <dc:creator>Peti</dc:creator>
  <cp:keywords/>
  <dc:description/>
  <cp:lastModifiedBy>USER</cp:lastModifiedBy>
  <cp:revision>2</cp:revision>
  <cp:lastPrinted>2013-02-11T08:10:00Z</cp:lastPrinted>
  <dcterms:created xsi:type="dcterms:W3CDTF">2014-04-24T18:49:00Z</dcterms:created>
  <dcterms:modified xsi:type="dcterms:W3CDTF">2014-04-24T18:49:00Z</dcterms:modified>
</cp:coreProperties>
</file>