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B04" w:rsidRDefault="00CC7B04" w:rsidP="006745F0">
      <w:pPr>
        <w:rPr>
          <w:sz w:val="8"/>
          <w:szCs w:val="8"/>
        </w:rPr>
      </w:pPr>
    </w:p>
    <w:p w:rsidR="00CC7B04" w:rsidRDefault="00CC7B04">
      <w:pPr>
        <w:rPr>
          <w:sz w:val="8"/>
          <w:szCs w:val="8"/>
        </w:rPr>
      </w:pPr>
    </w:p>
    <w:p w:rsidR="00CC7B04" w:rsidRPr="00710BFF" w:rsidRDefault="00CC7B04">
      <w:pPr>
        <w:rPr>
          <w:sz w:val="8"/>
          <w:szCs w:val="8"/>
        </w:rPr>
      </w:pPr>
    </w:p>
    <w:p w:rsidR="00CC7B04" w:rsidRDefault="00CC7B04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52.2pt;margin-top:5.1pt;width:87.8pt;height:84.8pt;z-index:251658752;mso-wrap-style:none" stroked="f">
            <v:textbox style="mso-next-textbox:#_x0000_s1026;mso-fit-shape-to-text:t">
              <w:txbxContent>
                <w:p w:rsidR="00CC7B04" w:rsidRDefault="00CC7B04">
                  <w:r w:rsidRPr="004934DA">
                    <w:rPr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Kép 2" o:spid="_x0000_i1028" type="#_x0000_t75" style="width:73.5pt;height:77.25pt;visibility:visible">
                        <v:imagedata r:id="rId7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027" type="#_x0000_t202" style="position:absolute;left:0;text-align:left;margin-left:-7.2pt;margin-top:5.1pt;width:86.4pt;height:83.25pt;z-index:251657728" stroked="f">
            <v:textbox style="mso-next-textbox:#_x0000_s1027">
              <w:txbxContent>
                <w:p w:rsidR="00CC7B04" w:rsidRDefault="00CC7B04" w:rsidP="00743F0C">
                  <w:r w:rsidRPr="004934DA">
                    <w:rPr>
                      <w:noProof/>
                    </w:rPr>
                    <w:pict>
                      <v:shape id="Kép 1" o:spid="_x0000_i1030" type="#_x0000_t75" style="width:72.75pt;height:71.25pt;visibility:visible">
                        <v:imagedata r:id="rId8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rFonts w:ascii="Arial" w:hAnsi="Arial" w:cs="Arial"/>
          <w:b/>
          <w:bCs/>
          <w:sz w:val="32"/>
          <w:szCs w:val="32"/>
        </w:rPr>
        <w:t xml:space="preserve">MAGYAR LABDARÚGÓ SZÖVETSÉG </w:t>
      </w:r>
    </w:p>
    <w:p w:rsidR="00CC7B04" w:rsidRDefault="00CC7B04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(Heves Megyei Igazgatóság)</w:t>
      </w:r>
    </w:p>
    <w:p w:rsidR="00CC7B04" w:rsidRDefault="00CC7B04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3300 Eger, Dobó tér 6/A   </w:t>
      </w:r>
      <w:r>
        <w:rPr>
          <w:rFonts w:ascii="Arial" w:hAnsi="Arial" w:cs="Arial"/>
          <w:b/>
          <w:bCs/>
          <w:sz w:val="20"/>
          <w:szCs w:val="20"/>
          <w:u w:val="single"/>
        </w:rPr>
        <w:t>Levélcím</w:t>
      </w:r>
      <w:r>
        <w:rPr>
          <w:rFonts w:ascii="Arial" w:hAnsi="Arial" w:cs="Arial"/>
          <w:sz w:val="20"/>
          <w:szCs w:val="20"/>
        </w:rPr>
        <w:t>: 3301 Eger, Pf.: 217.</w:t>
      </w:r>
    </w:p>
    <w:p w:rsidR="00CC7B04" w:rsidRDefault="00CC7B04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Telefon</w:t>
      </w:r>
      <w:r>
        <w:rPr>
          <w:rFonts w:ascii="Arial" w:hAnsi="Arial" w:cs="Arial"/>
          <w:sz w:val="20"/>
          <w:szCs w:val="20"/>
        </w:rPr>
        <w:t xml:space="preserve">: (36) 515-365, (70) 320-7600   </w:t>
      </w:r>
      <w:r>
        <w:rPr>
          <w:rFonts w:ascii="Arial" w:hAnsi="Arial" w:cs="Arial"/>
          <w:b/>
          <w:bCs/>
          <w:sz w:val="20"/>
          <w:szCs w:val="20"/>
          <w:u w:val="single"/>
        </w:rPr>
        <w:t>Fax</w:t>
      </w:r>
      <w:r>
        <w:rPr>
          <w:rFonts w:ascii="Arial" w:hAnsi="Arial" w:cs="Arial"/>
          <w:sz w:val="20"/>
          <w:szCs w:val="20"/>
        </w:rPr>
        <w:t>: (36) 515-365, (36) 515-366</w:t>
      </w:r>
    </w:p>
    <w:p w:rsidR="00CC7B04" w:rsidRDefault="00CC7B04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E-mail cím</w:t>
      </w:r>
      <w:r>
        <w:rPr>
          <w:rFonts w:ascii="Arial" w:hAnsi="Arial" w:cs="Arial"/>
          <w:sz w:val="20"/>
          <w:szCs w:val="20"/>
        </w:rPr>
        <w:t xml:space="preserve">: </w:t>
      </w:r>
      <w:smartTag w:uri="urn:schemas-microsoft-com:office:smarttags" w:element="PersonName">
        <w:r>
          <w:rPr>
            <w:rFonts w:ascii="Arial" w:hAnsi="Arial" w:cs="Arial"/>
            <w:sz w:val="20"/>
            <w:szCs w:val="20"/>
          </w:rPr>
          <w:t>heveslsz@enternet.hu</w:t>
        </w:r>
      </w:smartTag>
      <w:r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  <w:u w:val="single"/>
        </w:rPr>
        <w:t>Internet:</w:t>
      </w:r>
      <w:r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Pr="00742F5D">
          <w:rPr>
            <w:rStyle w:val="Hyperlink"/>
            <w:rFonts w:ascii="Arial" w:hAnsi="Arial" w:cs="Arial"/>
            <w:sz w:val="20"/>
            <w:szCs w:val="20"/>
          </w:rPr>
          <w:t>www.helasz.hu</w:t>
        </w:r>
      </w:hyperlink>
    </w:p>
    <w:p w:rsidR="00CC7B04" w:rsidRDefault="00CC7B04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Számlaszám</w:t>
      </w:r>
      <w:r>
        <w:rPr>
          <w:rFonts w:ascii="Arial" w:hAnsi="Arial" w:cs="Arial"/>
          <w:sz w:val="20"/>
          <w:szCs w:val="20"/>
        </w:rPr>
        <w:t xml:space="preserve">: 11707024 - 20480806   </w:t>
      </w:r>
      <w:r>
        <w:rPr>
          <w:rFonts w:ascii="Arial" w:hAnsi="Arial" w:cs="Arial"/>
          <w:b/>
          <w:bCs/>
          <w:sz w:val="20"/>
          <w:szCs w:val="20"/>
          <w:u w:val="single"/>
        </w:rPr>
        <w:t>Adószám</w:t>
      </w:r>
      <w:r>
        <w:rPr>
          <w:rFonts w:ascii="Arial" w:hAnsi="Arial" w:cs="Arial"/>
          <w:sz w:val="20"/>
          <w:szCs w:val="20"/>
        </w:rPr>
        <w:t>: 19020848-2-43</w:t>
      </w:r>
    </w:p>
    <w:p w:rsidR="00CC7B04" w:rsidRDefault="00CC7B04" w:rsidP="00384613">
      <w:pPr>
        <w:ind w:right="769"/>
        <w:jc w:val="center"/>
        <w:rPr>
          <w:rFonts w:ascii="Arial" w:hAnsi="Arial" w:cs="Arial"/>
          <w:sz w:val="20"/>
          <w:szCs w:val="20"/>
        </w:rPr>
      </w:pPr>
      <w:r w:rsidRPr="0010326C">
        <w:rPr>
          <w:rFonts w:ascii="Arial" w:hAnsi="Arial" w:cs="Arial"/>
          <w:b/>
          <w:bCs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u w:val="single"/>
        </w:rPr>
        <w:t>Számlázási cím:</w:t>
      </w:r>
      <w:r>
        <w:rPr>
          <w:rFonts w:ascii="Arial" w:hAnsi="Arial" w:cs="Arial"/>
          <w:sz w:val="20"/>
          <w:szCs w:val="20"/>
        </w:rPr>
        <w:t xml:space="preserve"> 1112 Budapest, Kánai u. 2/D.</w:t>
      </w:r>
    </w:p>
    <w:p w:rsidR="00CC7B04" w:rsidRPr="00B61226" w:rsidRDefault="00CC7B04" w:rsidP="00B61226">
      <w:pPr>
        <w:ind w:right="589"/>
        <w:jc w:val="center"/>
        <w:rPr>
          <w:rFonts w:ascii="Arial" w:hAnsi="Arial" w:cs="Arial"/>
          <w:sz w:val="20"/>
          <w:szCs w:val="20"/>
        </w:rPr>
      </w:pPr>
      <w:r>
        <w:rPr>
          <w:noProof/>
        </w:rPr>
        <w:pict>
          <v:line id="_x0000_s1028" style="position:absolute;left:0;text-align:left;z-index:251656704" from="-9pt,9.5pt" to="540pt,9.5pt">
            <w10:wrap type="square"/>
          </v:line>
        </w:pict>
      </w:r>
    </w:p>
    <w:p w:rsidR="00CC7B04" w:rsidRPr="000106B6" w:rsidRDefault="00CC7B04" w:rsidP="007A2F5E">
      <w:pPr>
        <w:ind w:right="-1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20</w:t>
      </w:r>
      <w:r w:rsidRPr="000106B6">
        <w:rPr>
          <w:b/>
          <w:sz w:val="28"/>
          <w:szCs w:val="28"/>
          <w:u w:val="single"/>
        </w:rPr>
        <w:t>. sz. Kiküldetési Rendelvény</w:t>
      </w:r>
    </w:p>
    <w:p w:rsidR="00CC7B04" w:rsidRDefault="00CC7B04" w:rsidP="007A2F5E">
      <w:pPr>
        <w:ind w:right="-1"/>
        <w:jc w:val="both"/>
        <w:rPr>
          <w:b/>
          <w:color w:val="FF0000"/>
        </w:rPr>
      </w:pPr>
    </w:p>
    <w:p w:rsidR="00CC7B04" w:rsidRPr="00EA0FCF" w:rsidRDefault="00CC7B04" w:rsidP="007A2F5E">
      <w:pPr>
        <w:ind w:right="-1"/>
        <w:jc w:val="both"/>
        <w:rPr>
          <w:b/>
          <w:color w:val="FF0000"/>
        </w:rPr>
      </w:pPr>
    </w:p>
    <w:p w:rsidR="00CC7B04" w:rsidRPr="006456D0" w:rsidRDefault="00CC7B04" w:rsidP="007A2F5E">
      <w:pPr>
        <w:ind w:right="-1"/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  <w:u w:val="single"/>
        </w:rPr>
        <w:t>2014.04.05.</w:t>
      </w:r>
      <w:r w:rsidRPr="00AF624F">
        <w:rPr>
          <w:b/>
          <w:sz w:val="28"/>
          <w:szCs w:val="28"/>
          <w:u w:val="single"/>
        </w:rPr>
        <w:t>(Szombat</w:t>
      </w:r>
      <w:r>
        <w:rPr>
          <w:b/>
          <w:sz w:val="28"/>
          <w:szCs w:val="28"/>
          <w:u w:val="single"/>
        </w:rPr>
        <w:t>)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E82265">
        <w:rPr>
          <w:b/>
          <w:sz w:val="22"/>
          <w:szCs w:val="22"/>
          <w:u w:val="single"/>
        </w:rPr>
        <w:t>Játékvezető</w:t>
      </w:r>
      <w:r>
        <w:rPr>
          <w:b/>
          <w:sz w:val="22"/>
          <w:szCs w:val="22"/>
        </w:rPr>
        <w:tab/>
      </w:r>
      <w:r w:rsidRPr="00E82265">
        <w:rPr>
          <w:b/>
          <w:sz w:val="22"/>
          <w:szCs w:val="22"/>
          <w:u w:val="single"/>
        </w:rPr>
        <w:t>I.</w:t>
      </w:r>
      <w:r>
        <w:rPr>
          <w:b/>
          <w:sz w:val="22"/>
          <w:szCs w:val="22"/>
          <w:u w:val="single"/>
        </w:rPr>
        <w:t>A</w:t>
      </w:r>
      <w:r w:rsidRPr="00E82265">
        <w:rPr>
          <w:b/>
          <w:sz w:val="22"/>
          <w:szCs w:val="22"/>
          <w:u w:val="single"/>
        </w:rPr>
        <w:t>ssz.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E82265">
        <w:rPr>
          <w:b/>
          <w:sz w:val="22"/>
          <w:szCs w:val="22"/>
          <w:u w:val="single"/>
        </w:rPr>
        <w:t>II.</w:t>
      </w:r>
      <w:r>
        <w:rPr>
          <w:b/>
          <w:sz w:val="22"/>
          <w:szCs w:val="22"/>
          <w:u w:val="single"/>
        </w:rPr>
        <w:t>A</w:t>
      </w:r>
      <w:r w:rsidRPr="00E82265">
        <w:rPr>
          <w:b/>
          <w:sz w:val="22"/>
          <w:szCs w:val="22"/>
          <w:u w:val="single"/>
        </w:rPr>
        <w:t>ssz</w:t>
      </w:r>
      <w:r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ab/>
        <w:t xml:space="preserve">        </w:t>
      </w:r>
      <w:r>
        <w:rPr>
          <w:b/>
          <w:sz w:val="22"/>
          <w:szCs w:val="22"/>
          <w:u w:val="single"/>
        </w:rPr>
        <w:t>Ellenőr</w:t>
      </w:r>
    </w:p>
    <w:p w:rsidR="00CC7B04" w:rsidRPr="000106B6" w:rsidRDefault="00CC7B04" w:rsidP="007A2F5E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I. osztály 14.30 -16.30 óra</w:t>
      </w:r>
    </w:p>
    <w:p w:rsidR="00CC7B04" w:rsidRDefault="00CC7B04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NAGYRÉDE</w:t>
      </w:r>
      <w:r w:rsidRPr="00F6076B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BESENYŐTELEK</w:t>
      </w:r>
      <w:r>
        <w:rPr>
          <w:sz w:val="22"/>
          <w:szCs w:val="22"/>
        </w:rPr>
        <w:tab/>
        <w:t>Kis Zs.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Krisztián D.</w:t>
      </w:r>
      <w:r>
        <w:rPr>
          <w:sz w:val="22"/>
          <w:szCs w:val="22"/>
        </w:rPr>
        <w:tab/>
        <w:t>Báder J.</w:t>
      </w:r>
    </w:p>
    <w:p w:rsidR="00CC7B04" w:rsidRDefault="00CC7B04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FÜZESABONY</w:t>
      </w:r>
      <w:r w:rsidRPr="00F6076B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VERPELÉT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dr. Lendvai G.</w:t>
      </w:r>
      <w:r>
        <w:rPr>
          <w:sz w:val="22"/>
          <w:szCs w:val="22"/>
        </w:rPr>
        <w:tab/>
        <w:t>Orovecz T.</w:t>
      </w:r>
      <w:r>
        <w:rPr>
          <w:sz w:val="22"/>
          <w:szCs w:val="22"/>
        </w:rPr>
        <w:tab/>
        <w:t xml:space="preserve">Molnár L.             </w:t>
      </w:r>
      <w:r w:rsidRPr="002D4DA0">
        <w:rPr>
          <w:b/>
          <w:color w:val="0070C0"/>
        </w:rPr>
        <w:t>Tyukodi József</w:t>
      </w:r>
      <w:r>
        <w:rPr>
          <w:sz w:val="22"/>
          <w:szCs w:val="22"/>
        </w:rPr>
        <w:tab/>
      </w:r>
    </w:p>
    <w:p w:rsidR="00CC7B04" w:rsidRDefault="00CC7B04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MAKLÁR</w:t>
      </w:r>
      <w:r w:rsidRPr="00F6076B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PÉTERVÁSÁRA</w:t>
      </w:r>
      <w:r>
        <w:rPr>
          <w:sz w:val="22"/>
          <w:szCs w:val="22"/>
        </w:rPr>
        <w:tab/>
        <w:t>Mencsik L.</w:t>
      </w:r>
      <w:r>
        <w:rPr>
          <w:sz w:val="22"/>
          <w:szCs w:val="22"/>
        </w:rPr>
        <w:tab/>
        <w:t>Rozsnaki G.</w:t>
      </w:r>
      <w:r>
        <w:rPr>
          <w:sz w:val="22"/>
          <w:szCs w:val="22"/>
        </w:rPr>
        <w:tab/>
        <w:t>Daru S.</w:t>
      </w:r>
    </w:p>
    <w:p w:rsidR="00CC7B04" w:rsidRDefault="00CC7B04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MARKAZ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BORSODNÁDASD</w:t>
      </w:r>
      <w:r w:rsidRPr="005F622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Kónya I.</w:t>
      </w:r>
      <w:r>
        <w:rPr>
          <w:sz w:val="22"/>
          <w:szCs w:val="22"/>
        </w:rPr>
        <w:tab/>
        <w:t>Szigetvári M.</w:t>
      </w:r>
      <w:r>
        <w:rPr>
          <w:sz w:val="22"/>
          <w:szCs w:val="22"/>
        </w:rPr>
        <w:tab/>
        <w:t>Kasza D.</w:t>
      </w:r>
    </w:p>
    <w:p w:rsidR="00CC7B04" w:rsidRDefault="00CC7B04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DOMOSZLÓ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A.TÁLYA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Pádár Sz.</w:t>
      </w:r>
      <w:r>
        <w:rPr>
          <w:sz w:val="22"/>
          <w:szCs w:val="22"/>
        </w:rPr>
        <w:tab/>
        <w:t>Domoszlai L.</w:t>
      </w:r>
      <w:r>
        <w:rPr>
          <w:sz w:val="22"/>
          <w:szCs w:val="22"/>
        </w:rPr>
        <w:tab/>
        <w:t>Forgó Zs.</w:t>
      </w:r>
    </w:p>
    <w:p w:rsidR="00CC7B04" w:rsidRDefault="00CC7B04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EGERSZALÓK</w:t>
      </w:r>
      <w:r>
        <w:rPr>
          <w:sz w:val="22"/>
          <w:szCs w:val="22"/>
        </w:rPr>
        <w:tab/>
        <w:t>BÉLAPÁTFALVA</w:t>
      </w:r>
      <w:r>
        <w:rPr>
          <w:sz w:val="22"/>
          <w:szCs w:val="22"/>
        </w:rPr>
        <w:tab/>
        <w:t>Györki B.</w:t>
      </w:r>
      <w:r>
        <w:rPr>
          <w:sz w:val="22"/>
          <w:szCs w:val="22"/>
        </w:rPr>
        <w:tab/>
        <w:t>Kecskés G.</w:t>
      </w:r>
      <w:r>
        <w:rPr>
          <w:sz w:val="22"/>
          <w:szCs w:val="22"/>
        </w:rPr>
        <w:tab/>
        <w:t>Pásztory K.</w:t>
      </w:r>
    </w:p>
    <w:p w:rsidR="00CC7B04" w:rsidRDefault="00CC7B04" w:rsidP="007A2F5E">
      <w:pPr>
        <w:ind w:right="-1"/>
        <w:jc w:val="both"/>
        <w:rPr>
          <w:sz w:val="22"/>
          <w:szCs w:val="22"/>
        </w:rPr>
      </w:pPr>
    </w:p>
    <w:p w:rsidR="00CC7B04" w:rsidRPr="000106B6" w:rsidRDefault="00CC7B04" w:rsidP="002A5AC6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II. osztály 14.30 -16.30 óra</w:t>
      </w:r>
    </w:p>
    <w:p w:rsidR="00CC7B04" w:rsidRDefault="00CC7B04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MÁTRABALLA</w:t>
      </w:r>
      <w:r w:rsidRPr="00C96EC2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POROSZLÓ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Kocsis J.</w:t>
      </w:r>
      <w:r>
        <w:rPr>
          <w:sz w:val="22"/>
          <w:szCs w:val="22"/>
        </w:rPr>
        <w:tab/>
        <w:t>Balogh Á.</w:t>
      </w:r>
      <w:r>
        <w:rPr>
          <w:sz w:val="22"/>
          <w:szCs w:val="22"/>
        </w:rPr>
        <w:tab/>
        <w:t>Forgács L.</w:t>
      </w:r>
    </w:p>
    <w:p w:rsidR="00CC7B04" w:rsidRDefault="00CC7B04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EGERSZÓLÁT</w:t>
      </w:r>
      <w:r w:rsidRPr="00451AFB">
        <w:rPr>
          <w:b/>
          <w:color w:val="FF00FF"/>
          <w:sz w:val="20"/>
          <w:szCs w:val="20"/>
        </w:rPr>
        <w:t>(felnőtt)</w:t>
      </w:r>
      <w:r>
        <w:rPr>
          <w:sz w:val="22"/>
          <w:szCs w:val="22"/>
        </w:rPr>
        <w:t xml:space="preserve"> HEVES</w:t>
      </w:r>
      <w:r w:rsidRPr="00E059A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Jávorszki Z.</w:t>
      </w:r>
      <w:r>
        <w:rPr>
          <w:sz w:val="22"/>
          <w:szCs w:val="22"/>
        </w:rPr>
        <w:tab/>
        <w:t>Csathó Zs.</w:t>
      </w:r>
      <w:r>
        <w:rPr>
          <w:sz w:val="22"/>
          <w:szCs w:val="22"/>
        </w:rPr>
        <w:tab/>
        <w:t>Lakatos N.</w:t>
      </w:r>
    </w:p>
    <w:p w:rsidR="00CC7B04" w:rsidRDefault="00CC7B04" w:rsidP="00C96EC2">
      <w:pPr>
        <w:ind w:right="-1"/>
        <w:rPr>
          <w:sz w:val="22"/>
          <w:szCs w:val="22"/>
        </w:rPr>
      </w:pPr>
      <w:r>
        <w:rPr>
          <w:sz w:val="22"/>
          <w:szCs w:val="22"/>
        </w:rPr>
        <w:t xml:space="preserve">HEVES  </w:t>
      </w:r>
      <w:r w:rsidRPr="00E059A8">
        <w:rPr>
          <w:sz w:val="22"/>
          <w:szCs w:val="22"/>
        </w:rPr>
        <w:t xml:space="preserve"> </w:t>
      </w:r>
      <w:r w:rsidRPr="00451AFB">
        <w:rPr>
          <w:b/>
          <w:color w:val="FF00FF"/>
          <w:sz w:val="20"/>
          <w:szCs w:val="20"/>
        </w:rPr>
        <w:t>(U19)</w:t>
      </w:r>
      <w:r w:rsidRPr="00C96EC2">
        <w:rPr>
          <w:b/>
          <w:color w:val="FF00FF"/>
          <w:sz w:val="22"/>
          <w:szCs w:val="22"/>
        </w:rPr>
        <w:tab/>
      </w:r>
      <w:r>
        <w:rPr>
          <w:sz w:val="22"/>
          <w:szCs w:val="22"/>
        </w:rPr>
        <w:tab/>
        <w:t xml:space="preserve">EGERSZÓLÁT </w:t>
      </w:r>
      <w:r>
        <w:rPr>
          <w:sz w:val="22"/>
          <w:szCs w:val="22"/>
        </w:rPr>
        <w:tab/>
        <w:t>Krajczár Cs.</w:t>
      </w:r>
      <w:r>
        <w:rPr>
          <w:sz w:val="22"/>
          <w:szCs w:val="22"/>
        </w:rPr>
        <w:tab/>
        <w:t>Pengő R.</w:t>
      </w:r>
    </w:p>
    <w:p w:rsidR="00CC7B04" w:rsidRDefault="00CC7B04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TARNAMÉRA</w:t>
      </w:r>
      <w:r w:rsidRPr="00C96EC2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ERDŐTELEK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Rézműves F.</w:t>
      </w:r>
      <w:r>
        <w:rPr>
          <w:sz w:val="22"/>
          <w:szCs w:val="22"/>
        </w:rPr>
        <w:tab/>
        <w:t>Németh Sz.</w:t>
      </w:r>
      <w:r>
        <w:rPr>
          <w:sz w:val="22"/>
          <w:szCs w:val="22"/>
        </w:rPr>
        <w:tab/>
        <w:t xml:space="preserve">Németh M.             </w:t>
      </w:r>
      <w:r w:rsidRPr="007B7887">
        <w:rPr>
          <w:b/>
          <w:color w:val="0070C0"/>
        </w:rPr>
        <w:t>Domoszlai János</w:t>
      </w:r>
    </w:p>
    <w:p w:rsidR="00CC7B04" w:rsidRDefault="00CC7B04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MÁTRADERECSKE</w:t>
      </w:r>
      <w:r>
        <w:rPr>
          <w:sz w:val="22"/>
          <w:szCs w:val="22"/>
        </w:rPr>
        <w:tab/>
        <w:t>TISZANÁNA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Klenovics R.</w:t>
      </w:r>
      <w:r>
        <w:rPr>
          <w:sz w:val="22"/>
          <w:szCs w:val="22"/>
        </w:rPr>
        <w:tab/>
        <w:t>Dajkó T.</w:t>
      </w:r>
      <w:r>
        <w:rPr>
          <w:sz w:val="22"/>
          <w:szCs w:val="22"/>
        </w:rPr>
        <w:tab/>
        <w:t>Gergely J.</w:t>
      </w:r>
    </w:p>
    <w:p w:rsidR="00CC7B04" w:rsidRDefault="00CC7B04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APC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LŐRINCI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Bozó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Palásti K.</w:t>
      </w:r>
      <w:r>
        <w:rPr>
          <w:sz w:val="22"/>
          <w:szCs w:val="22"/>
        </w:rPr>
        <w:tab/>
        <w:t>Juhász Sz.</w:t>
      </w:r>
    </w:p>
    <w:p w:rsidR="00CC7B04" w:rsidRDefault="00CC7B04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ZAGYVASZÁNTÓ</w:t>
      </w:r>
      <w:r w:rsidRPr="00C80CB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ECSÉD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Zsákai Zs.</w:t>
      </w:r>
      <w:r>
        <w:rPr>
          <w:sz w:val="22"/>
          <w:szCs w:val="22"/>
        </w:rPr>
        <w:tab/>
        <w:t>Aux L.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Fehér R.</w:t>
      </w:r>
    </w:p>
    <w:p w:rsidR="00CC7B04" w:rsidRDefault="00CC7B04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ENERGIA SC</w:t>
      </w:r>
      <w:r w:rsidRPr="00C80CB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CSÁNY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Derda J.</w:t>
      </w:r>
      <w:r>
        <w:rPr>
          <w:sz w:val="22"/>
          <w:szCs w:val="22"/>
        </w:rPr>
        <w:tab/>
        <w:t>Molnár R.</w:t>
      </w:r>
      <w:r>
        <w:rPr>
          <w:sz w:val="22"/>
          <w:szCs w:val="22"/>
        </w:rPr>
        <w:tab/>
        <w:t xml:space="preserve">Király Z.                 </w:t>
      </w:r>
      <w:r w:rsidRPr="002D4DA0">
        <w:rPr>
          <w:b/>
          <w:color w:val="0070C0"/>
        </w:rPr>
        <w:t>Kiss Tibor</w:t>
      </w:r>
    </w:p>
    <w:p w:rsidR="00CC7B04" w:rsidRDefault="00CC7B04" w:rsidP="00C80CB9">
      <w:pPr>
        <w:ind w:right="-1"/>
        <w:rPr>
          <w:sz w:val="22"/>
          <w:szCs w:val="22"/>
        </w:rPr>
      </w:pPr>
      <w:r>
        <w:rPr>
          <w:sz w:val="22"/>
          <w:szCs w:val="22"/>
        </w:rPr>
        <w:t>GY.SOLYMOS</w:t>
      </w:r>
      <w:r>
        <w:rPr>
          <w:sz w:val="22"/>
          <w:szCs w:val="22"/>
        </w:rPr>
        <w:tab/>
        <w:t>PETŐFIBÁNYA</w:t>
      </w:r>
      <w:r>
        <w:rPr>
          <w:sz w:val="22"/>
          <w:szCs w:val="22"/>
        </w:rPr>
        <w:tab/>
        <w:t>Bálint J.</w:t>
      </w:r>
      <w:r>
        <w:rPr>
          <w:sz w:val="22"/>
          <w:szCs w:val="22"/>
        </w:rPr>
        <w:tab/>
        <w:t>BodonP.</w:t>
      </w:r>
      <w:r>
        <w:rPr>
          <w:sz w:val="22"/>
          <w:szCs w:val="22"/>
        </w:rPr>
        <w:tab/>
        <w:t>Keskeny D.</w:t>
      </w:r>
    </w:p>
    <w:p w:rsidR="00CC7B04" w:rsidRDefault="00CC7B04" w:rsidP="00C80CB9">
      <w:pPr>
        <w:ind w:right="-1"/>
        <w:rPr>
          <w:sz w:val="22"/>
          <w:szCs w:val="22"/>
        </w:rPr>
      </w:pPr>
      <w:r>
        <w:rPr>
          <w:sz w:val="22"/>
          <w:szCs w:val="22"/>
        </w:rPr>
        <w:t>HATVAN LOK.</w:t>
      </w:r>
      <w:r>
        <w:rPr>
          <w:sz w:val="22"/>
          <w:szCs w:val="22"/>
        </w:rPr>
        <w:tab/>
        <w:t>VISONTA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Bodó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Gyetvai B.</w:t>
      </w:r>
      <w:r>
        <w:rPr>
          <w:sz w:val="22"/>
          <w:szCs w:val="22"/>
        </w:rPr>
        <w:tab/>
        <w:t xml:space="preserve">Lovas N.                 </w:t>
      </w:r>
    </w:p>
    <w:p w:rsidR="00CC7B04" w:rsidRDefault="00CC7B04" w:rsidP="007A2F5E">
      <w:pPr>
        <w:ind w:right="-1"/>
        <w:jc w:val="both"/>
        <w:rPr>
          <w:sz w:val="22"/>
          <w:szCs w:val="22"/>
        </w:rPr>
      </w:pPr>
    </w:p>
    <w:p w:rsidR="00CC7B04" w:rsidRPr="000106B6" w:rsidRDefault="00CC7B04" w:rsidP="007A2F5E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III. osztály 16.30 óra</w:t>
      </w:r>
    </w:p>
    <w:p w:rsidR="00CC7B04" w:rsidRDefault="00CC7B04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VÉCS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KERECSEND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Kelemen A. II</w:t>
      </w:r>
      <w:r>
        <w:rPr>
          <w:sz w:val="22"/>
          <w:szCs w:val="22"/>
        </w:rPr>
        <w:tab/>
        <w:t>Szabó P.</w:t>
      </w:r>
      <w:r>
        <w:rPr>
          <w:sz w:val="22"/>
          <w:szCs w:val="22"/>
        </w:rPr>
        <w:tab/>
        <w:t>Tóth P.</w:t>
      </w:r>
    </w:p>
    <w:p w:rsidR="00CC7B04" w:rsidRDefault="00CC7B04" w:rsidP="007A2F5E">
      <w:pPr>
        <w:ind w:right="-1"/>
        <w:jc w:val="both"/>
        <w:rPr>
          <w:sz w:val="22"/>
          <w:szCs w:val="22"/>
        </w:rPr>
      </w:pPr>
    </w:p>
    <w:p w:rsidR="00CC7B04" w:rsidRPr="00C80CB9" w:rsidRDefault="00CC7B04" w:rsidP="007A2F5E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U16 10.00 óra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CC7B04" w:rsidRDefault="00CC7B04" w:rsidP="00C80CB9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GY.HALÁSZ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DOMOSZLÓ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Kelemen A. II</w:t>
      </w:r>
    </w:p>
    <w:p w:rsidR="00CC7B04" w:rsidRPr="00CD6C28" w:rsidRDefault="00CC7B04" w:rsidP="00C80CB9">
      <w:pPr>
        <w:ind w:right="-1"/>
        <w:jc w:val="both"/>
      </w:pPr>
      <w:r>
        <w:rPr>
          <w:sz w:val="22"/>
          <w:szCs w:val="22"/>
        </w:rPr>
        <w:t>HERÉD</w:t>
      </w:r>
      <w:r w:rsidRPr="00680783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MARKAZ-</w:t>
      </w:r>
      <w:r w:rsidRPr="00A02321">
        <w:rPr>
          <w:sz w:val="18"/>
          <w:szCs w:val="18"/>
        </w:rPr>
        <w:t>Vámosgyörk</w:t>
      </w:r>
      <w:r>
        <w:rPr>
          <w:sz w:val="18"/>
          <w:szCs w:val="18"/>
        </w:rPr>
        <w:tab/>
      </w:r>
      <w:r>
        <w:t>Bozó I.</w:t>
      </w:r>
    </w:p>
    <w:p w:rsidR="00CC7B04" w:rsidRDefault="00CC7B04" w:rsidP="007A2F5E">
      <w:pPr>
        <w:ind w:right="-1"/>
        <w:jc w:val="both"/>
        <w:rPr>
          <w:sz w:val="22"/>
          <w:szCs w:val="22"/>
        </w:rPr>
      </w:pPr>
    </w:p>
    <w:p w:rsidR="00CC7B04" w:rsidRDefault="00CC7B04" w:rsidP="00971F2D">
      <w:pPr>
        <w:ind w:right="-1"/>
        <w:jc w:val="both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U16-18 I. oszt. 11.00 13.00 óra</w:t>
      </w:r>
    </w:p>
    <w:p w:rsidR="00CC7B04" w:rsidRDefault="00CC7B04" w:rsidP="00971F2D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FERENCVÁROS</w:t>
      </w:r>
      <w:r>
        <w:rPr>
          <w:sz w:val="22"/>
          <w:szCs w:val="22"/>
        </w:rPr>
        <w:tab/>
        <w:t>PÁPA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Lucián J.</w:t>
      </w:r>
      <w:r>
        <w:rPr>
          <w:sz w:val="22"/>
          <w:szCs w:val="22"/>
        </w:rPr>
        <w:tab/>
        <w:t>Szabó I.</w:t>
      </w:r>
      <w:r>
        <w:rPr>
          <w:sz w:val="22"/>
          <w:szCs w:val="22"/>
        </w:rPr>
        <w:tab/>
        <w:t>Sohajda L.</w:t>
      </w:r>
    </w:p>
    <w:p w:rsidR="00CC7B04" w:rsidRDefault="00CC7B04" w:rsidP="00515959">
      <w:pPr>
        <w:ind w:right="-1"/>
        <w:rPr>
          <w:sz w:val="22"/>
          <w:szCs w:val="22"/>
        </w:rPr>
      </w:pPr>
    </w:p>
    <w:p w:rsidR="00CC7B04" w:rsidRPr="00914B8C" w:rsidRDefault="00CC7B04" w:rsidP="00515959">
      <w:pPr>
        <w:ind w:right="-1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U17-21 II. o. Közép B 10.00 -12.00 óra</w:t>
      </w:r>
    </w:p>
    <w:p w:rsidR="00CC7B04" w:rsidRDefault="00CC7B04" w:rsidP="00515959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FC HATVAN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DUNAÚJVÁROS</w:t>
      </w:r>
      <w:r>
        <w:rPr>
          <w:sz w:val="22"/>
          <w:szCs w:val="22"/>
        </w:rPr>
        <w:tab/>
        <w:t>Varga L.</w:t>
      </w:r>
      <w:r>
        <w:rPr>
          <w:sz w:val="22"/>
          <w:szCs w:val="22"/>
        </w:rPr>
        <w:tab/>
        <w:t>Szabó S.</w:t>
      </w:r>
      <w:r>
        <w:rPr>
          <w:sz w:val="22"/>
          <w:szCs w:val="22"/>
        </w:rPr>
        <w:tab/>
        <w:t>Tamasi S.</w:t>
      </w:r>
    </w:p>
    <w:p w:rsidR="00CC7B04" w:rsidRDefault="00CC7B04" w:rsidP="00515959">
      <w:pPr>
        <w:ind w:right="-1"/>
        <w:jc w:val="both"/>
        <w:rPr>
          <w:sz w:val="22"/>
          <w:szCs w:val="22"/>
        </w:rPr>
      </w:pPr>
    </w:p>
    <w:p w:rsidR="00CC7B04" w:rsidRPr="00914B8C" w:rsidRDefault="00CC7B04" w:rsidP="00515959">
      <w:pPr>
        <w:ind w:right="-1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U17-21 II. o. Közép-Kelet 10.00 -12.00 óra</w:t>
      </w:r>
    </w:p>
    <w:p w:rsidR="00CC7B04" w:rsidRDefault="00CC7B04" w:rsidP="00515959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GYAK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JÁSZAPÁTI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Szigetvári Zs.</w:t>
      </w:r>
      <w:r>
        <w:rPr>
          <w:sz w:val="22"/>
          <w:szCs w:val="22"/>
        </w:rPr>
        <w:tab/>
        <w:t>Gyetvai P.</w:t>
      </w:r>
      <w:r>
        <w:rPr>
          <w:sz w:val="22"/>
          <w:szCs w:val="22"/>
        </w:rPr>
        <w:tab/>
        <w:t>Osváth E.</w:t>
      </w:r>
    </w:p>
    <w:p w:rsidR="00CC7B04" w:rsidRDefault="00CC7B04" w:rsidP="00515959">
      <w:pPr>
        <w:ind w:right="-1"/>
        <w:jc w:val="both"/>
        <w:rPr>
          <w:sz w:val="22"/>
          <w:szCs w:val="22"/>
        </w:rPr>
      </w:pPr>
    </w:p>
    <w:p w:rsidR="00CC7B04" w:rsidRDefault="00CC7B04" w:rsidP="007A2F5E">
      <w:pPr>
        <w:ind w:right="-1"/>
        <w:jc w:val="both"/>
        <w:rPr>
          <w:sz w:val="22"/>
          <w:szCs w:val="22"/>
        </w:rPr>
      </w:pPr>
    </w:p>
    <w:p w:rsidR="00CC7B04" w:rsidRDefault="00CC7B04" w:rsidP="007A2F5E">
      <w:pPr>
        <w:ind w:right="-1"/>
        <w:jc w:val="both"/>
        <w:rPr>
          <w:b/>
          <w:sz w:val="28"/>
          <w:szCs w:val="28"/>
          <w:u w:val="single"/>
        </w:rPr>
      </w:pPr>
    </w:p>
    <w:p w:rsidR="00CC7B04" w:rsidRDefault="00CC7B04" w:rsidP="007A2F5E">
      <w:pPr>
        <w:ind w:right="-1"/>
        <w:jc w:val="both"/>
        <w:rPr>
          <w:b/>
          <w:sz w:val="28"/>
          <w:szCs w:val="28"/>
          <w:u w:val="single"/>
        </w:rPr>
      </w:pPr>
    </w:p>
    <w:p w:rsidR="00CC7B04" w:rsidRDefault="00CC7B04" w:rsidP="007A2F5E">
      <w:pPr>
        <w:ind w:right="-1"/>
        <w:jc w:val="both"/>
        <w:rPr>
          <w:b/>
          <w:sz w:val="28"/>
          <w:szCs w:val="28"/>
          <w:u w:val="single"/>
        </w:rPr>
      </w:pPr>
    </w:p>
    <w:p w:rsidR="00CC7B04" w:rsidRDefault="00CC7B04" w:rsidP="007A2F5E">
      <w:pPr>
        <w:ind w:right="-1"/>
        <w:jc w:val="both"/>
        <w:rPr>
          <w:b/>
          <w:sz w:val="28"/>
          <w:szCs w:val="28"/>
          <w:u w:val="single"/>
        </w:rPr>
      </w:pPr>
    </w:p>
    <w:p w:rsidR="00CC7B04" w:rsidRDefault="00CC7B04" w:rsidP="007A2F5E">
      <w:pPr>
        <w:ind w:right="-1"/>
        <w:jc w:val="both"/>
        <w:rPr>
          <w:b/>
          <w:sz w:val="28"/>
          <w:szCs w:val="28"/>
          <w:u w:val="single"/>
        </w:rPr>
      </w:pPr>
    </w:p>
    <w:p w:rsidR="00CC7B04" w:rsidRDefault="00CC7B04" w:rsidP="007A2F5E">
      <w:pPr>
        <w:ind w:right="-1"/>
        <w:jc w:val="both"/>
        <w:rPr>
          <w:b/>
          <w:i/>
          <w:sz w:val="22"/>
          <w:szCs w:val="22"/>
          <w:u w:val="single"/>
        </w:rPr>
      </w:pPr>
      <w:r>
        <w:rPr>
          <w:b/>
          <w:sz w:val="28"/>
          <w:szCs w:val="28"/>
          <w:u w:val="single"/>
        </w:rPr>
        <w:t>2014.04.06.</w:t>
      </w:r>
      <w:r w:rsidRPr="00AF624F">
        <w:rPr>
          <w:b/>
          <w:sz w:val="28"/>
          <w:szCs w:val="28"/>
          <w:u w:val="single"/>
        </w:rPr>
        <w:t>(Vasárnap)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</w:t>
      </w:r>
      <w:r w:rsidRPr="00E1657E">
        <w:rPr>
          <w:b/>
          <w:sz w:val="22"/>
          <w:szCs w:val="22"/>
          <w:u w:val="single"/>
        </w:rPr>
        <w:t>Játékvezető</w:t>
      </w:r>
      <w:r>
        <w:rPr>
          <w:b/>
          <w:sz w:val="22"/>
          <w:szCs w:val="22"/>
        </w:rPr>
        <w:tab/>
      </w:r>
      <w:r w:rsidRPr="00E1657E">
        <w:rPr>
          <w:b/>
          <w:sz w:val="22"/>
          <w:szCs w:val="22"/>
          <w:u w:val="single"/>
        </w:rPr>
        <w:t>I.Assz.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E1657E">
        <w:rPr>
          <w:b/>
          <w:sz w:val="22"/>
          <w:szCs w:val="22"/>
          <w:u w:val="single"/>
        </w:rPr>
        <w:t>II.Assz</w:t>
      </w:r>
      <w:r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</w:rPr>
        <w:tab/>
        <w:t xml:space="preserve">         </w:t>
      </w:r>
      <w:r>
        <w:rPr>
          <w:b/>
          <w:sz w:val="22"/>
          <w:szCs w:val="22"/>
          <w:u w:val="single"/>
        </w:rPr>
        <w:t>Ellenőr</w:t>
      </w:r>
    </w:p>
    <w:p w:rsidR="00CC7B04" w:rsidRDefault="00CC7B04" w:rsidP="00F6076B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CC7B04" w:rsidRDefault="00CC7B04" w:rsidP="00F6076B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CC7B04" w:rsidRPr="00157E15" w:rsidRDefault="00CC7B04" w:rsidP="00F6076B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I. osztály 14.30 -16.30 óra</w:t>
      </w:r>
      <w:r>
        <w:rPr>
          <w:sz w:val="22"/>
          <w:szCs w:val="22"/>
        </w:rPr>
        <w:tab/>
      </w:r>
    </w:p>
    <w:p w:rsidR="00CC7B04" w:rsidRDefault="00CC7B04" w:rsidP="00F6076B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GY.HALÁSZ</w:t>
      </w:r>
      <w:r w:rsidRPr="00F6076B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HERÉD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Mencsik L.</w:t>
      </w:r>
      <w:r>
        <w:rPr>
          <w:sz w:val="22"/>
          <w:szCs w:val="22"/>
        </w:rPr>
        <w:tab/>
        <w:t>dr. Lendvai G.</w:t>
      </w:r>
      <w:r>
        <w:rPr>
          <w:sz w:val="22"/>
          <w:szCs w:val="22"/>
        </w:rPr>
        <w:tab/>
        <w:t>Orovecz 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CC7B04" w:rsidRDefault="00CC7B04" w:rsidP="00F6076B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GYAK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DETK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Varga L.</w:t>
      </w:r>
      <w:r>
        <w:rPr>
          <w:sz w:val="22"/>
          <w:szCs w:val="22"/>
        </w:rPr>
        <w:tab/>
        <w:t>Kónya I.</w:t>
      </w:r>
      <w:r>
        <w:rPr>
          <w:sz w:val="22"/>
          <w:szCs w:val="22"/>
        </w:rPr>
        <w:tab/>
        <w:t>Kocsis J.</w:t>
      </w:r>
    </w:p>
    <w:p w:rsidR="00CC7B04" w:rsidRDefault="00CC7B04" w:rsidP="00F6076B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KARANCSLAPUJTŐ</w:t>
      </w:r>
      <w:r>
        <w:rPr>
          <w:sz w:val="22"/>
          <w:szCs w:val="22"/>
        </w:rPr>
        <w:tab/>
        <w:t>NŐTINCS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Rozsnaki G.</w:t>
      </w:r>
      <w:r>
        <w:rPr>
          <w:sz w:val="22"/>
          <w:szCs w:val="22"/>
        </w:rPr>
        <w:tab/>
        <w:t>Gyetvai P.</w:t>
      </w:r>
      <w:r>
        <w:rPr>
          <w:sz w:val="22"/>
          <w:szCs w:val="22"/>
        </w:rPr>
        <w:tab/>
        <w:t>Osváth E.</w:t>
      </w:r>
    </w:p>
    <w:p w:rsidR="00CC7B04" w:rsidRDefault="00CC7B04" w:rsidP="00F6076B">
      <w:pPr>
        <w:ind w:right="-1"/>
        <w:jc w:val="both"/>
        <w:rPr>
          <w:sz w:val="22"/>
          <w:szCs w:val="22"/>
        </w:rPr>
      </w:pPr>
    </w:p>
    <w:p w:rsidR="00CC7B04" w:rsidRDefault="00CC7B04" w:rsidP="00F27C39">
      <w:pPr>
        <w:ind w:right="-1"/>
        <w:jc w:val="both"/>
        <w:rPr>
          <w:sz w:val="22"/>
          <w:szCs w:val="22"/>
        </w:rPr>
      </w:pPr>
    </w:p>
    <w:p w:rsidR="00CC7B04" w:rsidRPr="000106B6" w:rsidRDefault="00CC7B04" w:rsidP="002A5AC6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II. osztály 14.30 -16.30 óra</w:t>
      </w:r>
    </w:p>
    <w:p w:rsidR="00CC7B04" w:rsidRDefault="00CC7B04" w:rsidP="00C96EC2">
      <w:pPr>
        <w:ind w:right="-1"/>
        <w:rPr>
          <w:sz w:val="22"/>
          <w:szCs w:val="22"/>
        </w:rPr>
      </w:pPr>
      <w:r>
        <w:rPr>
          <w:sz w:val="22"/>
          <w:szCs w:val="22"/>
        </w:rPr>
        <w:t>A.TÁLYA</w:t>
      </w:r>
      <w:r w:rsidRPr="00C96EC2">
        <w:rPr>
          <w:b/>
          <w:color w:val="FF00FF"/>
          <w:sz w:val="18"/>
          <w:szCs w:val="18"/>
        </w:rPr>
        <w:t>(csak felnőtt)</w:t>
      </w:r>
      <w:r w:rsidRPr="00C96EC2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NOVAJ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Szigetvári Zs.</w:t>
      </w:r>
      <w:r>
        <w:rPr>
          <w:sz w:val="22"/>
          <w:szCs w:val="22"/>
        </w:rPr>
        <w:tab/>
        <w:t>Berényi Á.</w:t>
      </w:r>
      <w:r>
        <w:rPr>
          <w:sz w:val="22"/>
          <w:szCs w:val="22"/>
        </w:rPr>
        <w:tab/>
        <w:t>Szert B.</w:t>
      </w:r>
    </w:p>
    <w:p w:rsidR="00CC7B04" w:rsidRDefault="00CC7B04" w:rsidP="00C96EC2">
      <w:pPr>
        <w:ind w:right="-1"/>
        <w:rPr>
          <w:sz w:val="22"/>
          <w:szCs w:val="22"/>
        </w:rPr>
      </w:pPr>
      <w:r>
        <w:rPr>
          <w:sz w:val="22"/>
          <w:szCs w:val="22"/>
        </w:rPr>
        <w:t>ABASÁR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SZIHALOM</w:t>
      </w:r>
      <w:r w:rsidRPr="002D5607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Ducsai J.</w:t>
      </w:r>
      <w:r>
        <w:rPr>
          <w:sz w:val="22"/>
          <w:szCs w:val="22"/>
        </w:rPr>
        <w:tab/>
        <w:t>Kis Zs.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Lovas N.</w:t>
      </w:r>
    </w:p>
    <w:p w:rsidR="00CC7B04" w:rsidRDefault="00CC7B04" w:rsidP="00C96EC2">
      <w:pPr>
        <w:ind w:right="-1"/>
        <w:rPr>
          <w:sz w:val="22"/>
          <w:szCs w:val="22"/>
        </w:rPr>
      </w:pPr>
      <w:r>
        <w:rPr>
          <w:sz w:val="22"/>
          <w:szCs w:val="22"/>
        </w:rPr>
        <w:t>SZÜCSI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BOLDOG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Domoszlai L.</w:t>
      </w:r>
      <w:r>
        <w:rPr>
          <w:sz w:val="22"/>
          <w:szCs w:val="22"/>
        </w:rPr>
        <w:tab/>
        <w:t>Pádár Sz.</w:t>
      </w:r>
      <w:r>
        <w:rPr>
          <w:sz w:val="22"/>
          <w:szCs w:val="22"/>
        </w:rPr>
        <w:tab/>
        <w:t>Pásztory K.</w:t>
      </w:r>
    </w:p>
    <w:p w:rsidR="00CC7B04" w:rsidRDefault="00CC7B04" w:rsidP="00C80CB9">
      <w:pPr>
        <w:ind w:right="-1"/>
        <w:rPr>
          <w:sz w:val="22"/>
          <w:szCs w:val="22"/>
        </w:rPr>
      </w:pPr>
      <w:r>
        <w:rPr>
          <w:sz w:val="22"/>
          <w:szCs w:val="22"/>
        </w:rPr>
        <w:t>VÁMOSGYÖRK</w:t>
      </w:r>
      <w:r>
        <w:rPr>
          <w:sz w:val="22"/>
          <w:szCs w:val="22"/>
        </w:rPr>
        <w:tab/>
        <w:t>GY.TARJÁN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Szigetvári M.</w:t>
      </w:r>
      <w:r>
        <w:rPr>
          <w:sz w:val="22"/>
          <w:szCs w:val="22"/>
        </w:rPr>
        <w:tab/>
        <w:t>Derda J.</w:t>
      </w:r>
      <w:r>
        <w:rPr>
          <w:sz w:val="22"/>
          <w:szCs w:val="22"/>
        </w:rPr>
        <w:tab/>
        <w:t>Csathó Zs.</w:t>
      </w:r>
      <w:r>
        <w:rPr>
          <w:sz w:val="22"/>
          <w:szCs w:val="22"/>
        </w:rPr>
        <w:tab/>
      </w:r>
    </w:p>
    <w:p w:rsidR="00CC7B04" w:rsidRDefault="00CC7B04" w:rsidP="00E9025F">
      <w:pPr>
        <w:ind w:right="-1"/>
        <w:rPr>
          <w:sz w:val="22"/>
          <w:szCs w:val="22"/>
        </w:rPr>
      </w:pPr>
    </w:p>
    <w:p w:rsidR="00CC7B04" w:rsidRPr="000106B6" w:rsidRDefault="00CC7B04" w:rsidP="007A2F5E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III. osztály 16.30 óra</w:t>
      </w:r>
    </w:p>
    <w:p w:rsidR="00CC7B04" w:rsidRDefault="00CC7B04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BALATON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NOSZVAJ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Molnár R.</w:t>
      </w:r>
      <w:r>
        <w:rPr>
          <w:sz w:val="22"/>
          <w:szCs w:val="22"/>
        </w:rPr>
        <w:tab/>
        <w:t>Király Z.</w:t>
      </w:r>
      <w:r>
        <w:rPr>
          <w:sz w:val="22"/>
          <w:szCs w:val="22"/>
        </w:rPr>
        <w:tab/>
        <w:t xml:space="preserve">Juhász Á.               </w:t>
      </w:r>
      <w:r w:rsidRPr="00FA4A2E">
        <w:rPr>
          <w:b/>
          <w:color w:val="0070C0"/>
        </w:rPr>
        <w:t>Kelemen Attila</w:t>
      </w:r>
    </w:p>
    <w:p w:rsidR="00CC7B04" w:rsidRDefault="00CC7B04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MARKAZ II.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PÉLY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Györki B.</w:t>
      </w:r>
      <w:r>
        <w:rPr>
          <w:sz w:val="22"/>
          <w:szCs w:val="22"/>
        </w:rPr>
        <w:tab/>
        <w:t>Farkas D.</w:t>
      </w:r>
      <w:r>
        <w:rPr>
          <w:sz w:val="22"/>
          <w:szCs w:val="22"/>
        </w:rPr>
        <w:tab/>
        <w:t>Panyi K.</w:t>
      </w:r>
    </w:p>
    <w:p w:rsidR="00CC7B04" w:rsidRDefault="00CC7B04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KARÁCSOND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HEVESVEZEKÉNY</w:t>
      </w:r>
      <w:r>
        <w:rPr>
          <w:sz w:val="22"/>
          <w:szCs w:val="22"/>
        </w:rPr>
        <w:tab/>
        <w:t>Gyetvai B.</w:t>
      </w:r>
      <w:r>
        <w:rPr>
          <w:sz w:val="22"/>
          <w:szCs w:val="22"/>
        </w:rPr>
        <w:tab/>
        <w:t>Krajczár Cs.</w:t>
      </w:r>
      <w:r>
        <w:rPr>
          <w:sz w:val="22"/>
          <w:szCs w:val="22"/>
        </w:rPr>
        <w:tab/>
        <w:t xml:space="preserve">Szeles A.                </w:t>
      </w:r>
      <w:r w:rsidRPr="00FA4A2E">
        <w:rPr>
          <w:b/>
          <w:color w:val="0070C0"/>
        </w:rPr>
        <w:t>Reibl Imre</w:t>
      </w:r>
    </w:p>
    <w:p w:rsidR="00CC7B04" w:rsidRDefault="00CC7B04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 xml:space="preserve">KÖMLŐ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EGRI SPORTC.</w:t>
      </w:r>
      <w:r w:rsidRPr="00A0232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Báder J.</w:t>
      </w:r>
      <w:r>
        <w:rPr>
          <w:sz w:val="22"/>
          <w:szCs w:val="22"/>
        </w:rPr>
        <w:tab/>
        <w:t>Czipó Á.</w:t>
      </w:r>
      <w:r>
        <w:rPr>
          <w:sz w:val="22"/>
          <w:szCs w:val="22"/>
        </w:rPr>
        <w:tab/>
        <w:t>Koroknai Á.</w:t>
      </w:r>
      <w:r>
        <w:rPr>
          <w:sz w:val="22"/>
          <w:szCs w:val="22"/>
        </w:rPr>
        <w:tab/>
      </w:r>
    </w:p>
    <w:p w:rsidR="00CC7B04" w:rsidRDefault="00CC7B04" w:rsidP="007A2F5E">
      <w:pPr>
        <w:ind w:right="-1"/>
        <w:rPr>
          <w:sz w:val="22"/>
          <w:szCs w:val="22"/>
        </w:rPr>
      </w:pPr>
    </w:p>
    <w:p w:rsidR="00CC7B04" w:rsidRPr="000106B6" w:rsidRDefault="00CC7B04" w:rsidP="00A02321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U16 10.00 óra</w:t>
      </w:r>
    </w:p>
    <w:p w:rsidR="00CC7B04" w:rsidRDefault="00CC7B04" w:rsidP="00A02321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B.NÁDASD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BÉLAPÁTFALVA </w:t>
      </w:r>
      <w:r>
        <w:rPr>
          <w:sz w:val="22"/>
          <w:szCs w:val="22"/>
        </w:rPr>
        <w:tab/>
        <w:t>Molnár L.</w:t>
      </w:r>
    </w:p>
    <w:p w:rsidR="00CC7B04" w:rsidRDefault="00CC7B04" w:rsidP="00A02321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MAKLÁR</w:t>
      </w:r>
      <w:r w:rsidRPr="00C80CB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FÜZESABONY</w:t>
      </w:r>
      <w:r>
        <w:rPr>
          <w:sz w:val="22"/>
          <w:szCs w:val="22"/>
        </w:rPr>
        <w:tab/>
        <w:t>Jávorszki Z.</w:t>
      </w:r>
    </w:p>
    <w:p w:rsidR="00CC7B04" w:rsidRDefault="00CC7B04" w:rsidP="00A02321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BESENYŐTELEK</w:t>
      </w:r>
      <w:r>
        <w:rPr>
          <w:sz w:val="22"/>
          <w:szCs w:val="22"/>
        </w:rPr>
        <w:tab/>
        <w:t>HEVES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Tamasi S.</w:t>
      </w:r>
    </w:p>
    <w:p w:rsidR="00CC7B04" w:rsidRDefault="00CC7B04" w:rsidP="00A02321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A.TÁLYA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EGERSZALÓK</w:t>
      </w:r>
      <w:r>
        <w:rPr>
          <w:sz w:val="22"/>
          <w:szCs w:val="22"/>
        </w:rPr>
        <w:tab/>
        <w:t>Daru S.</w:t>
      </w:r>
      <w:r>
        <w:rPr>
          <w:sz w:val="22"/>
          <w:szCs w:val="22"/>
        </w:rPr>
        <w:tab/>
      </w:r>
    </w:p>
    <w:p w:rsidR="00CC7B04" w:rsidRDefault="00CC7B04" w:rsidP="00A02321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PÉTERVÁSÁRA</w:t>
      </w:r>
      <w:r w:rsidRPr="00C80CB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MÁTRADERECSKE</w:t>
      </w:r>
      <w:r>
        <w:rPr>
          <w:sz w:val="22"/>
          <w:szCs w:val="22"/>
        </w:rPr>
        <w:tab/>
        <w:t>Forgó Zs.</w:t>
      </w:r>
    </w:p>
    <w:p w:rsidR="00CC7B04" w:rsidRDefault="00CC7B04" w:rsidP="00A02321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VERPELÉT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T.LELESZ MSE</w:t>
      </w:r>
      <w:r>
        <w:rPr>
          <w:sz w:val="22"/>
          <w:szCs w:val="22"/>
        </w:rPr>
        <w:tab/>
        <w:t>Bodó I.</w:t>
      </w:r>
    </w:p>
    <w:p w:rsidR="00CC7B04" w:rsidRDefault="00CC7B04" w:rsidP="00A02321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APC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DETK-Recsk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Sipeki A.</w:t>
      </w:r>
      <w:r>
        <w:rPr>
          <w:sz w:val="22"/>
          <w:szCs w:val="22"/>
        </w:rPr>
        <w:tab/>
      </w:r>
    </w:p>
    <w:p w:rsidR="00CC7B04" w:rsidRDefault="00CC7B04" w:rsidP="00680783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CSÁNY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LŐRINCI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Palásti K.</w:t>
      </w:r>
    </w:p>
    <w:p w:rsidR="00CC7B04" w:rsidRDefault="00CC7B04" w:rsidP="00680783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ZAGYVASZÁNTÓ </w:t>
      </w:r>
      <w:r>
        <w:rPr>
          <w:sz w:val="22"/>
          <w:szCs w:val="22"/>
        </w:rPr>
        <w:tab/>
        <w:t>NAGYRÉDE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Bozó I.</w:t>
      </w:r>
    </w:p>
    <w:p w:rsidR="00CC7B04" w:rsidRDefault="00CC7B04" w:rsidP="00D23BB0">
      <w:pPr>
        <w:ind w:right="-1"/>
        <w:jc w:val="both"/>
        <w:rPr>
          <w:sz w:val="22"/>
          <w:szCs w:val="22"/>
        </w:rPr>
      </w:pPr>
    </w:p>
    <w:p w:rsidR="00CC7B04" w:rsidRPr="00E07644" w:rsidRDefault="00CC7B04" w:rsidP="00E07644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Női bajnokság 10.00 óra FC Hatvan spt.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CC7B04" w:rsidRDefault="00CC7B04" w:rsidP="0040064B">
      <w:pPr>
        <w:ind w:right="-1"/>
        <w:rPr>
          <w:sz w:val="22"/>
          <w:szCs w:val="22"/>
        </w:rPr>
      </w:pPr>
      <w:r>
        <w:rPr>
          <w:sz w:val="22"/>
          <w:szCs w:val="22"/>
        </w:rPr>
        <w:t>TURA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FC HATVAN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Lucián J.</w:t>
      </w:r>
    </w:p>
    <w:p w:rsidR="00CC7B04" w:rsidRDefault="00CC7B04" w:rsidP="0040064B">
      <w:pPr>
        <w:ind w:right="-1"/>
        <w:rPr>
          <w:sz w:val="22"/>
          <w:szCs w:val="22"/>
        </w:rPr>
      </w:pPr>
      <w:r>
        <w:rPr>
          <w:sz w:val="22"/>
          <w:szCs w:val="22"/>
        </w:rPr>
        <w:t>HÉHALOM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DOBÓ KATICA</w:t>
      </w:r>
      <w:r>
        <w:rPr>
          <w:sz w:val="22"/>
          <w:szCs w:val="22"/>
        </w:rPr>
        <w:tab/>
        <w:t>Lucián J.</w:t>
      </w:r>
    </w:p>
    <w:p w:rsidR="00CC7B04" w:rsidRPr="00E07644" w:rsidRDefault="00CC7B04" w:rsidP="00C2443C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H.LOKOMOTÍV</w:t>
      </w:r>
      <w:r>
        <w:rPr>
          <w:sz w:val="22"/>
          <w:szCs w:val="22"/>
        </w:rPr>
        <w:tab/>
        <w:t>GYAK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Lucián J.</w:t>
      </w:r>
    </w:p>
    <w:p w:rsidR="00CC7B04" w:rsidRPr="00E07644" w:rsidRDefault="00CC7B04" w:rsidP="00C2443C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TURA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DOBÓ KATICA</w:t>
      </w:r>
      <w:r>
        <w:rPr>
          <w:sz w:val="22"/>
          <w:szCs w:val="22"/>
        </w:rPr>
        <w:tab/>
        <w:t>Szabó I.</w:t>
      </w:r>
    </w:p>
    <w:p w:rsidR="00CC7B04" w:rsidRPr="00E07644" w:rsidRDefault="00CC7B04" w:rsidP="00C2443C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HÉHALOM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GYAK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Szabó I.</w:t>
      </w:r>
    </w:p>
    <w:p w:rsidR="00CC7B04" w:rsidRPr="00E07644" w:rsidRDefault="00CC7B04" w:rsidP="00C2443C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H.LOKOMOTÍV</w:t>
      </w:r>
      <w:r>
        <w:rPr>
          <w:sz w:val="22"/>
          <w:szCs w:val="22"/>
        </w:rPr>
        <w:tab/>
        <w:t>FC HATVAN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Szabó I.</w:t>
      </w:r>
    </w:p>
    <w:p w:rsidR="00CC7B04" w:rsidRPr="000106B6" w:rsidRDefault="00CC7B04" w:rsidP="00C2443C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Pest megyei Női Északi cs. 16.00 óra</w:t>
      </w:r>
    </w:p>
    <w:p w:rsidR="00CC7B04" w:rsidRDefault="00CC7B04" w:rsidP="00C2443C">
      <w:pPr>
        <w:ind w:right="-1"/>
        <w:rPr>
          <w:sz w:val="22"/>
          <w:szCs w:val="22"/>
        </w:rPr>
      </w:pPr>
      <w:r>
        <w:rPr>
          <w:sz w:val="22"/>
          <w:szCs w:val="22"/>
        </w:rPr>
        <w:t>AMAZON SE APC</w:t>
      </w:r>
      <w:r>
        <w:rPr>
          <w:sz w:val="22"/>
          <w:szCs w:val="22"/>
        </w:rPr>
        <w:tab/>
        <w:t>ÜRÖM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Bálint J.</w:t>
      </w:r>
    </w:p>
    <w:p w:rsidR="00CC7B04" w:rsidRDefault="00CC7B04" w:rsidP="00C2443C">
      <w:pPr>
        <w:ind w:right="-1"/>
        <w:rPr>
          <w:sz w:val="22"/>
          <w:szCs w:val="22"/>
        </w:rPr>
      </w:pPr>
      <w:r>
        <w:rPr>
          <w:sz w:val="22"/>
          <w:szCs w:val="22"/>
        </w:rPr>
        <w:t xml:space="preserve">HEVESI DFC </w:t>
      </w:r>
      <w:r w:rsidRPr="007F1E54">
        <w:rPr>
          <w:b/>
          <w:color w:val="FF00FF"/>
          <w:sz w:val="20"/>
          <w:szCs w:val="20"/>
        </w:rPr>
        <w:t>(14.00 ó)</w:t>
      </w:r>
      <w:r w:rsidRPr="007F1E54">
        <w:rPr>
          <w:sz w:val="20"/>
          <w:szCs w:val="20"/>
        </w:rPr>
        <w:tab/>
      </w:r>
      <w:r>
        <w:rPr>
          <w:sz w:val="22"/>
          <w:szCs w:val="22"/>
        </w:rPr>
        <w:t>TÁPIÓSZECSŐ</w:t>
      </w:r>
      <w:r>
        <w:rPr>
          <w:sz w:val="22"/>
          <w:szCs w:val="22"/>
        </w:rPr>
        <w:tab/>
        <w:t>Zsákai Zs.</w:t>
      </w:r>
    </w:p>
    <w:p w:rsidR="00CC7B04" w:rsidRDefault="00CC7B04" w:rsidP="00C2443C">
      <w:pPr>
        <w:ind w:right="-1"/>
        <w:rPr>
          <w:sz w:val="22"/>
          <w:szCs w:val="22"/>
        </w:rPr>
      </w:pPr>
    </w:p>
    <w:p w:rsidR="00CC7B04" w:rsidRPr="00AE2F43" w:rsidRDefault="00CC7B04" w:rsidP="0010295B">
      <w:pPr>
        <w:ind w:right="-1"/>
        <w:jc w:val="both"/>
        <w:rPr>
          <w:b/>
          <w:sz w:val="28"/>
          <w:szCs w:val="28"/>
          <w:u w:val="single"/>
        </w:rPr>
      </w:pPr>
      <w:r w:rsidRPr="00AE2F43">
        <w:rPr>
          <w:b/>
          <w:sz w:val="28"/>
          <w:szCs w:val="28"/>
          <w:u w:val="single"/>
        </w:rPr>
        <w:t>2014</w:t>
      </w:r>
      <w:r>
        <w:rPr>
          <w:b/>
          <w:sz w:val="28"/>
          <w:szCs w:val="28"/>
          <w:u w:val="single"/>
        </w:rPr>
        <w:t>.04.08.(K</w:t>
      </w:r>
      <w:r w:rsidRPr="00AE2F43">
        <w:rPr>
          <w:b/>
          <w:sz w:val="28"/>
          <w:szCs w:val="28"/>
          <w:u w:val="single"/>
        </w:rPr>
        <w:t>edd)</w:t>
      </w:r>
    </w:p>
    <w:p w:rsidR="00CC7B04" w:rsidRPr="00AE2F43" w:rsidRDefault="00CC7B04" w:rsidP="00121FB3">
      <w:pPr>
        <w:ind w:right="-1"/>
        <w:jc w:val="both"/>
        <w:rPr>
          <w:b/>
          <w:i/>
          <w:sz w:val="22"/>
          <w:szCs w:val="22"/>
          <w:u w:val="single"/>
        </w:rPr>
      </w:pPr>
      <w:r w:rsidRPr="00AE2F43">
        <w:rPr>
          <w:b/>
          <w:i/>
          <w:sz w:val="22"/>
          <w:szCs w:val="22"/>
          <w:u w:val="single"/>
        </w:rPr>
        <w:t>U14 II. oszt. Közép Cs. 16.00 óra</w:t>
      </w:r>
    </w:p>
    <w:p w:rsidR="00CC7B04" w:rsidRDefault="00CC7B04" w:rsidP="00121FB3">
      <w:pPr>
        <w:ind w:right="-1"/>
        <w:jc w:val="both"/>
        <w:rPr>
          <w:sz w:val="22"/>
          <w:szCs w:val="22"/>
        </w:rPr>
      </w:pPr>
      <w:r w:rsidRPr="00AE2F43">
        <w:rPr>
          <w:sz w:val="22"/>
          <w:szCs w:val="22"/>
        </w:rPr>
        <w:t>GYAK</w:t>
      </w:r>
      <w:r w:rsidRPr="00AE2F43">
        <w:rPr>
          <w:sz w:val="22"/>
          <w:szCs w:val="22"/>
        </w:rPr>
        <w:tab/>
      </w:r>
      <w:r w:rsidRPr="00AE2F43">
        <w:rPr>
          <w:sz w:val="22"/>
          <w:szCs w:val="22"/>
        </w:rPr>
        <w:tab/>
        <w:t>DUNAKANYAR SE</w:t>
      </w:r>
      <w:r w:rsidRPr="00AE2F43">
        <w:rPr>
          <w:sz w:val="22"/>
          <w:szCs w:val="22"/>
        </w:rPr>
        <w:tab/>
      </w:r>
      <w:r w:rsidRPr="00AE2F43">
        <w:rPr>
          <w:sz w:val="22"/>
          <w:szCs w:val="22"/>
        </w:rPr>
        <w:tab/>
        <w:t>Sohajda L.</w:t>
      </w:r>
      <w:r w:rsidRPr="00AE2F43">
        <w:rPr>
          <w:sz w:val="22"/>
          <w:szCs w:val="22"/>
        </w:rPr>
        <w:tab/>
        <w:t>Bálint J.</w:t>
      </w:r>
      <w:r w:rsidRPr="00AE2F43">
        <w:rPr>
          <w:sz w:val="22"/>
          <w:szCs w:val="22"/>
        </w:rPr>
        <w:tab/>
        <w:t>Pásztory K.</w:t>
      </w:r>
    </w:p>
    <w:p w:rsidR="00CC7B04" w:rsidRPr="00AE2F43" w:rsidRDefault="00CC7B04" w:rsidP="00121FB3">
      <w:pPr>
        <w:ind w:right="-1"/>
        <w:jc w:val="both"/>
        <w:rPr>
          <w:sz w:val="22"/>
          <w:szCs w:val="22"/>
        </w:rPr>
      </w:pPr>
    </w:p>
    <w:p w:rsidR="00CC7B04" w:rsidRDefault="00CC7B04" w:rsidP="00121FB3">
      <w:pPr>
        <w:ind w:right="-1"/>
        <w:jc w:val="both"/>
        <w:rPr>
          <w:b/>
          <w:i/>
          <w:sz w:val="22"/>
          <w:szCs w:val="22"/>
          <w:u w:val="single"/>
        </w:rPr>
      </w:pPr>
      <w:r>
        <w:rPr>
          <w:b/>
          <w:sz w:val="28"/>
          <w:szCs w:val="28"/>
          <w:u w:val="single"/>
        </w:rPr>
        <w:t>2014.04.09.</w:t>
      </w:r>
      <w:r w:rsidRPr="00AF624F">
        <w:rPr>
          <w:b/>
          <w:sz w:val="28"/>
          <w:szCs w:val="28"/>
          <w:u w:val="single"/>
        </w:rPr>
        <w:t>(</w:t>
      </w:r>
      <w:r>
        <w:rPr>
          <w:b/>
          <w:sz w:val="28"/>
          <w:szCs w:val="28"/>
          <w:u w:val="single"/>
        </w:rPr>
        <w:t>Szerda</w:t>
      </w:r>
      <w:r w:rsidRPr="00AF624F">
        <w:rPr>
          <w:b/>
          <w:sz w:val="28"/>
          <w:szCs w:val="28"/>
          <w:u w:val="single"/>
        </w:rPr>
        <w:t>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1657E">
        <w:rPr>
          <w:b/>
          <w:sz w:val="22"/>
          <w:szCs w:val="22"/>
          <w:u w:val="single"/>
        </w:rPr>
        <w:t>Játékvezető</w:t>
      </w:r>
      <w:r>
        <w:rPr>
          <w:b/>
          <w:sz w:val="22"/>
          <w:szCs w:val="22"/>
        </w:rPr>
        <w:tab/>
      </w:r>
      <w:r w:rsidRPr="00E1657E">
        <w:rPr>
          <w:b/>
          <w:sz w:val="22"/>
          <w:szCs w:val="22"/>
          <w:u w:val="single"/>
        </w:rPr>
        <w:t>I.Assz.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E1657E">
        <w:rPr>
          <w:b/>
          <w:sz w:val="22"/>
          <w:szCs w:val="22"/>
          <w:u w:val="single"/>
        </w:rPr>
        <w:t>II.Assz</w:t>
      </w:r>
      <w:r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  <w:u w:val="single"/>
        </w:rPr>
        <w:t>Ellenőr</w:t>
      </w:r>
    </w:p>
    <w:p w:rsidR="00CC7B04" w:rsidRPr="000106B6" w:rsidRDefault="00CC7B04" w:rsidP="00121FB3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Magyar Kupa 15.30 óra</w:t>
      </w:r>
    </w:p>
    <w:p w:rsidR="00CC7B04" w:rsidRDefault="00CC7B04" w:rsidP="00121FB3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GY.TARJÁN</w:t>
      </w:r>
      <w:r w:rsidRPr="005F730C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>EGERSZALÓK</w:t>
      </w:r>
      <w:r>
        <w:rPr>
          <w:sz w:val="22"/>
          <w:szCs w:val="22"/>
        </w:rPr>
        <w:tab/>
        <w:t>Szarvas L.</w:t>
      </w:r>
      <w:r>
        <w:rPr>
          <w:sz w:val="22"/>
          <w:szCs w:val="22"/>
        </w:rPr>
        <w:tab/>
        <w:t>Bozó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Palásti K.                           </w:t>
      </w:r>
    </w:p>
    <w:p w:rsidR="00CC7B04" w:rsidRDefault="00CC7B04" w:rsidP="00121FB3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HERÉD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GYAK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Ducsai J.</w:t>
      </w:r>
      <w:r>
        <w:rPr>
          <w:sz w:val="22"/>
          <w:szCs w:val="22"/>
        </w:rPr>
        <w:tab/>
        <w:t>Lovas N.</w:t>
      </w:r>
      <w:r>
        <w:rPr>
          <w:sz w:val="22"/>
          <w:szCs w:val="22"/>
        </w:rPr>
        <w:tab/>
        <w:t>Gyenes R.</w:t>
      </w:r>
    </w:p>
    <w:p w:rsidR="00CC7B04" w:rsidRDefault="00CC7B04" w:rsidP="00121FB3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EGRI SPORTC</w:t>
      </w:r>
      <w:r w:rsidRPr="007F1E54">
        <w:rPr>
          <w:sz w:val="20"/>
          <w:szCs w:val="20"/>
        </w:rPr>
        <w:t>.</w:t>
      </w:r>
      <w:r w:rsidRPr="007F1E54">
        <w:rPr>
          <w:b/>
          <w:color w:val="FF00FF"/>
          <w:sz w:val="20"/>
          <w:szCs w:val="20"/>
        </w:rPr>
        <w:t>(16.30)</w:t>
      </w:r>
      <w:r w:rsidRPr="007F1E54">
        <w:rPr>
          <w:sz w:val="20"/>
          <w:szCs w:val="20"/>
        </w:rPr>
        <w:tab/>
      </w:r>
      <w:r>
        <w:rPr>
          <w:sz w:val="22"/>
          <w:szCs w:val="22"/>
        </w:rPr>
        <w:t>LŐRINCI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Mencsik L.</w:t>
      </w:r>
      <w:r>
        <w:rPr>
          <w:sz w:val="22"/>
          <w:szCs w:val="22"/>
        </w:rPr>
        <w:tab/>
        <w:t>Tamasi S.</w:t>
      </w:r>
      <w:r>
        <w:rPr>
          <w:sz w:val="22"/>
          <w:szCs w:val="22"/>
        </w:rPr>
        <w:tab/>
        <w:t>Jávorszki Z.</w:t>
      </w:r>
    </w:p>
    <w:p w:rsidR="00CC7B04" w:rsidRDefault="00CC7B04" w:rsidP="0010295B">
      <w:pPr>
        <w:ind w:right="-1"/>
        <w:jc w:val="both"/>
        <w:rPr>
          <w:sz w:val="22"/>
          <w:szCs w:val="22"/>
        </w:rPr>
      </w:pPr>
    </w:p>
    <w:p w:rsidR="00CC7B04" w:rsidRPr="006456D0" w:rsidRDefault="00CC7B04" w:rsidP="006456D0">
      <w:pPr>
        <w:ind w:right="39"/>
      </w:pPr>
    </w:p>
    <w:p w:rsidR="00CC7B04" w:rsidRDefault="00CC7B04" w:rsidP="00BF2FEE">
      <w:pPr>
        <w:jc w:val="both"/>
        <w:rPr>
          <w:b/>
          <w:sz w:val="28"/>
          <w:szCs w:val="28"/>
          <w:u w:val="single"/>
        </w:rPr>
      </w:pPr>
    </w:p>
    <w:p w:rsidR="00CC7B04" w:rsidRDefault="00CC7B04" w:rsidP="00BF2FEE">
      <w:pPr>
        <w:jc w:val="both"/>
        <w:rPr>
          <w:b/>
          <w:sz w:val="28"/>
          <w:szCs w:val="28"/>
          <w:u w:val="single"/>
        </w:rPr>
      </w:pPr>
    </w:p>
    <w:sectPr w:rsidR="00CC7B04" w:rsidSect="000427CC">
      <w:footerReference w:type="default" r:id="rId10"/>
      <w:pgSz w:w="11906" w:h="16838"/>
      <w:pgMar w:top="360" w:right="707" w:bottom="1417" w:left="540" w:header="708" w:footer="1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7B04" w:rsidRDefault="00CC7B04">
      <w:r>
        <w:separator/>
      </w:r>
    </w:p>
  </w:endnote>
  <w:endnote w:type="continuationSeparator" w:id="0">
    <w:p w:rsidR="00CC7B04" w:rsidRDefault="00CC7B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B04" w:rsidRDefault="00CC7B04" w:rsidP="00435925">
    <w:pPr>
      <w:pStyle w:val="Footer"/>
      <w:tabs>
        <w:tab w:val="clear" w:pos="4536"/>
        <w:tab w:val="clear" w:pos="9072"/>
      </w:tabs>
      <w:ind w:right="27"/>
    </w:pPr>
    <w:r w:rsidRPr="004934DA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3" o:spid="_x0000_i1026" type="#_x0000_t75" style="width:527.25pt;height:75pt;visibility:visible">
          <v:imagedata r:id="rId1" o:title="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7B04" w:rsidRDefault="00CC7B04">
      <w:r>
        <w:separator/>
      </w:r>
    </w:p>
  </w:footnote>
  <w:footnote w:type="continuationSeparator" w:id="0">
    <w:p w:rsidR="00CC7B04" w:rsidRDefault="00CC7B0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A1625"/>
    <w:multiLevelType w:val="hybridMultilevel"/>
    <w:tmpl w:val="80441236"/>
    <w:lvl w:ilvl="0" w:tplc="1F84646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>
    <w:nsid w:val="1E084C7F"/>
    <w:multiLevelType w:val="hybridMultilevel"/>
    <w:tmpl w:val="A7749EEC"/>
    <w:lvl w:ilvl="0" w:tplc="F58A42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>
    <w:nsid w:val="28517221"/>
    <w:multiLevelType w:val="hybridMultilevel"/>
    <w:tmpl w:val="5330D7A4"/>
    <w:lvl w:ilvl="0" w:tplc="6C624486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>
    <w:nsid w:val="44036735"/>
    <w:multiLevelType w:val="hybridMultilevel"/>
    <w:tmpl w:val="02C0E892"/>
    <w:lvl w:ilvl="0" w:tplc="24DA0F1C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>
    <w:nsid w:val="49F4590F"/>
    <w:multiLevelType w:val="hybridMultilevel"/>
    <w:tmpl w:val="37EE3746"/>
    <w:lvl w:ilvl="0" w:tplc="2800F9A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>
    <w:nsid w:val="52FC4DF3"/>
    <w:multiLevelType w:val="hybridMultilevel"/>
    <w:tmpl w:val="D21631DA"/>
    <w:lvl w:ilvl="0" w:tplc="B8B6CBD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>
    <w:nsid w:val="580A42CA"/>
    <w:multiLevelType w:val="hybridMultilevel"/>
    <w:tmpl w:val="4C1636B0"/>
    <w:lvl w:ilvl="0" w:tplc="47CCCA4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>
    <w:nsid w:val="760A3AE2"/>
    <w:multiLevelType w:val="hybridMultilevel"/>
    <w:tmpl w:val="7F5C7AFC"/>
    <w:lvl w:ilvl="0" w:tplc="0010DF6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79E63AE4"/>
    <w:multiLevelType w:val="hybridMultilevel"/>
    <w:tmpl w:val="B4BE4BCC"/>
    <w:lvl w:ilvl="0" w:tplc="5900D2D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>
    <w:nsid w:val="7EA01963"/>
    <w:multiLevelType w:val="hybridMultilevel"/>
    <w:tmpl w:val="684E19AC"/>
    <w:lvl w:ilvl="0" w:tplc="8194A812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2"/>
  </w:num>
  <w:num w:numId="5">
    <w:abstractNumId w:val="9"/>
  </w:num>
  <w:num w:numId="6">
    <w:abstractNumId w:val="3"/>
  </w:num>
  <w:num w:numId="7">
    <w:abstractNumId w:val="7"/>
  </w:num>
  <w:num w:numId="8">
    <w:abstractNumId w:val="1"/>
  </w:num>
  <w:num w:numId="9">
    <w:abstractNumId w:val="4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0BFF"/>
    <w:rsid w:val="00001988"/>
    <w:rsid w:val="000056D7"/>
    <w:rsid w:val="000106B6"/>
    <w:rsid w:val="00011259"/>
    <w:rsid w:val="00012013"/>
    <w:rsid w:val="000236C5"/>
    <w:rsid w:val="0003628D"/>
    <w:rsid w:val="000427CC"/>
    <w:rsid w:val="000513B4"/>
    <w:rsid w:val="00055622"/>
    <w:rsid w:val="0005682A"/>
    <w:rsid w:val="00056B9E"/>
    <w:rsid w:val="000644FE"/>
    <w:rsid w:val="00067BFF"/>
    <w:rsid w:val="00077E22"/>
    <w:rsid w:val="00081370"/>
    <w:rsid w:val="00081EBF"/>
    <w:rsid w:val="00087B29"/>
    <w:rsid w:val="000A16E1"/>
    <w:rsid w:val="000A242D"/>
    <w:rsid w:val="000C5AD2"/>
    <w:rsid w:val="000D2FFF"/>
    <w:rsid w:val="000E0645"/>
    <w:rsid w:val="000E129B"/>
    <w:rsid w:val="000E2AEF"/>
    <w:rsid w:val="000F49AE"/>
    <w:rsid w:val="000F7A82"/>
    <w:rsid w:val="0010295B"/>
    <w:rsid w:val="0010326C"/>
    <w:rsid w:val="00117458"/>
    <w:rsid w:val="00121FB3"/>
    <w:rsid w:val="001237B4"/>
    <w:rsid w:val="00136DA1"/>
    <w:rsid w:val="001374CA"/>
    <w:rsid w:val="00152EDB"/>
    <w:rsid w:val="00157E15"/>
    <w:rsid w:val="00163AAC"/>
    <w:rsid w:val="0016401A"/>
    <w:rsid w:val="001759F3"/>
    <w:rsid w:val="001832F7"/>
    <w:rsid w:val="001907DA"/>
    <w:rsid w:val="001A383A"/>
    <w:rsid w:val="001D3F09"/>
    <w:rsid w:val="001F05FF"/>
    <w:rsid w:val="001F236B"/>
    <w:rsid w:val="001F30C8"/>
    <w:rsid w:val="001F4EB3"/>
    <w:rsid w:val="001F617A"/>
    <w:rsid w:val="001F7832"/>
    <w:rsid w:val="0020392A"/>
    <w:rsid w:val="00204ED3"/>
    <w:rsid w:val="00205D81"/>
    <w:rsid w:val="00205DCC"/>
    <w:rsid w:val="0022503D"/>
    <w:rsid w:val="00264C92"/>
    <w:rsid w:val="00265F65"/>
    <w:rsid w:val="00267C01"/>
    <w:rsid w:val="00270676"/>
    <w:rsid w:val="00272F48"/>
    <w:rsid w:val="002734F8"/>
    <w:rsid w:val="0027648D"/>
    <w:rsid w:val="00286FA2"/>
    <w:rsid w:val="002879D4"/>
    <w:rsid w:val="002976A6"/>
    <w:rsid w:val="002A163E"/>
    <w:rsid w:val="002A5AC6"/>
    <w:rsid w:val="002A5C27"/>
    <w:rsid w:val="002C45AF"/>
    <w:rsid w:val="002D4DA0"/>
    <w:rsid w:val="002D53F0"/>
    <w:rsid w:val="002D5607"/>
    <w:rsid w:val="002E034D"/>
    <w:rsid w:val="002F749A"/>
    <w:rsid w:val="00301D00"/>
    <w:rsid w:val="003037D6"/>
    <w:rsid w:val="00320BC6"/>
    <w:rsid w:val="00322B79"/>
    <w:rsid w:val="003257D5"/>
    <w:rsid w:val="00332EE1"/>
    <w:rsid w:val="003414D0"/>
    <w:rsid w:val="00341902"/>
    <w:rsid w:val="00341AF3"/>
    <w:rsid w:val="00350477"/>
    <w:rsid w:val="00366504"/>
    <w:rsid w:val="00380C55"/>
    <w:rsid w:val="00384613"/>
    <w:rsid w:val="00395E0E"/>
    <w:rsid w:val="003A3176"/>
    <w:rsid w:val="003B0C62"/>
    <w:rsid w:val="003B1015"/>
    <w:rsid w:val="003B7B5E"/>
    <w:rsid w:val="003D4611"/>
    <w:rsid w:val="003E4C29"/>
    <w:rsid w:val="003F12CF"/>
    <w:rsid w:val="003F2753"/>
    <w:rsid w:val="003F4C99"/>
    <w:rsid w:val="00400518"/>
    <w:rsid w:val="0040064B"/>
    <w:rsid w:val="00422B1C"/>
    <w:rsid w:val="00425101"/>
    <w:rsid w:val="004355E7"/>
    <w:rsid w:val="00435925"/>
    <w:rsid w:val="00451AFB"/>
    <w:rsid w:val="004648C1"/>
    <w:rsid w:val="00466EF9"/>
    <w:rsid w:val="0046719E"/>
    <w:rsid w:val="00474C84"/>
    <w:rsid w:val="00476C92"/>
    <w:rsid w:val="00480050"/>
    <w:rsid w:val="0048115B"/>
    <w:rsid w:val="004818C8"/>
    <w:rsid w:val="0048495D"/>
    <w:rsid w:val="004865C8"/>
    <w:rsid w:val="004934DA"/>
    <w:rsid w:val="004A441E"/>
    <w:rsid w:val="004A65FD"/>
    <w:rsid w:val="004A6DD3"/>
    <w:rsid w:val="004A767E"/>
    <w:rsid w:val="004B0925"/>
    <w:rsid w:val="004B1538"/>
    <w:rsid w:val="004B3F77"/>
    <w:rsid w:val="004B46A7"/>
    <w:rsid w:val="004B50A7"/>
    <w:rsid w:val="004B6C0C"/>
    <w:rsid w:val="004C09F0"/>
    <w:rsid w:val="004C355F"/>
    <w:rsid w:val="004C68C3"/>
    <w:rsid w:val="004D73C3"/>
    <w:rsid w:val="004F2AE6"/>
    <w:rsid w:val="004F2FD1"/>
    <w:rsid w:val="005053D3"/>
    <w:rsid w:val="005062E2"/>
    <w:rsid w:val="00507010"/>
    <w:rsid w:val="00515959"/>
    <w:rsid w:val="005232A8"/>
    <w:rsid w:val="005324BB"/>
    <w:rsid w:val="005439AA"/>
    <w:rsid w:val="00561020"/>
    <w:rsid w:val="00574C32"/>
    <w:rsid w:val="00575B94"/>
    <w:rsid w:val="005804A9"/>
    <w:rsid w:val="00582027"/>
    <w:rsid w:val="00595C88"/>
    <w:rsid w:val="00597858"/>
    <w:rsid w:val="005A05EF"/>
    <w:rsid w:val="005A3FFC"/>
    <w:rsid w:val="005B5083"/>
    <w:rsid w:val="005B514A"/>
    <w:rsid w:val="005C0236"/>
    <w:rsid w:val="005D504A"/>
    <w:rsid w:val="005D71BE"/>
    <w:rsid w:val="005E0A35"/>
    <w:rsid w:val="005F6229"/>
    <w:rsid w:val="005F730C"/>
    <w:rsid w:val="00600E08"/>
    <w:rsid w:val="006044E6"/>
    <w:rsid w:val="00611C44"/>
    <w:rsid w:val="0061252A"/>
    <w:rsid w:val="00612849"/>
    <w:rsid w:val="00612E1D"/>
    <w:rsid w:val="006144A8"/>
    <w:rsid w:val="0063261D"/>
    <w:rsid w:val="0063308E"/>
    <w:rsid w:val="006401BD"/>
    <w:rsid w:val="006456D0"/>
    <w:rsid w:val="006534D1"/>
    <w:rsid w:val="006560E7"/>
    <w:rsid w:val="006745F0"/>
    <w:rsid w:val="00680783"/>
    <w:rsid w:val="006832D8"/>
    <w:rsid w:val="00684269"/>
    <w:rsid w:val="006A1401"/>
    <w:rsid w:val="006A1E1D"/>
    <w:rsid w:val="006B503B"/>
    <w:rsid w:val="006B65A3"/>
    <w:rsid w:val="006D14B3"/>
    <w:rsid w:val="006D64B8"/>
    <w:rsid w:val="006E7ED8"/>
    <w:rsid w:val="006F6068"/>
    <w:rsid w:val="00710BFF"/>
    <w:rsid w:val="00724881"/>
    <w:rsid w:val="00742F5D"/>
    <w:rsid w:val="00743F0C"/>
    <w:rsid w:val="00774930"/>
    <w:rsid w:val="00776757"/>
    <w:rsid w:val="007A2DB4"/>
    <w:rsid w:val="007A2F5E"/>
    <w:rsid w:val="007B632E"/>
    <w:rsid w:val="007B74E2"/>
    <w:rsid w:val="007B7887"/>
    <w:rsid w:val="007C742F"/>
    <w:rsid w:val="007D003D"/>
    <w:rsid w:val="007E5516"/>
    <w:rsid w:val="007F1E54"/>
    <w:rsid w:val="007F55DD"/>
    <w:rsid w:val="007F6422"/>
    <w:rsid w:val="00810FE1"/>
    <w:rsid w:val="0081411D"/>
    <w:rsid w:val="008266F0"/>
    <w:rsid w:val="0083016F"/>
    <w:rsid w:val="00854731"/>
    <w:rsid w:val="00854D0B"/>
    <w:rsid w:val="008574B1"/>
    <w:rsid w:val="00857CC0"/>
    <w:rsid w:val="00866A2B"/>
    <w:rsid w:val="00875A1F"/>
    <w:rsid w:val="00887846"/>
    <w:rsid w:val="00897D89"/>
    <w:rsid w:val="008A2E3E"/>
    <w:rsid w:val="008B1903"/>
    <w:rsid w:val="008C6DC0"/>
    <w:rsid w:val="008D4E7D"/>
    <w:rsid w:val="008E4848"/>
    <w:rsid w:val="008E4DE7"/>
    <w:rsid w:val="008E63C2"/>
    <w:rsid w:val="008F203C"/>
    <w:rsid w:val="008F2373"/>
    <w:rsid w:val="0090700A"/>
    <w:rsid w:val="009126FB"/>
    <w:rsid w:val="00913C32"/>
    <w:rsid w:val="00914B8C"/>
    <w:rsid w:val="00920B1D"/>
    <w:rsid w:val="0092661D"/>
    <w:rsid w:val="00932E44"/>
    <w:rsid w:val="009609B9"/>
    <w:rsid w:val="00960F9B"/>
    <w:rsid w:val="00971F2D"/>
    <w:rsid w:val="00974C60"/>
    <w:rsid w:val="0098736A"/>
    <w:rsid w:val="009B0827"/>
    <w:rsid w:val="009B0E14"/>
    <w:rsid w:val="009C0AB9"/>
    <w:rsid w:val="009C2FF8"/>
    <w:rsid w:val="009C4327"/>
    <w:rsid w:val="009C6319"/>
    <w:rsid w:val="009C7CD0"/>
    <w:rsid w:val="009D1038"/>
    <w:rsid w:val="009D27DC"/>
    <w:rsid w:val="009D5BB1"/>
    <w:rsid w:val="009E2875"/>
    <w:rsid w:val="009E4957"/>
    <w:rsid w:val="009F60CD"/>
    <w:rsid w:val="00A01DE2"/>
    <w:rsid w:val="00A02321"/>
    <w:rsid w:val="00A02D5E"/>
    <w:rsid w:val="00A10B15"/>
    <w:rsid w:val="00A1310E"/>
    <w:rsid w:val="00A16F1F"/>
    <w:rsid w:val="00A30810"/>
    <w:rsid w:val="00A3713D"/>
    <w:rsid w:val="00A519BD"/>
    <w:rsid w:val="00A71DC1"/>
    <w:rsid w:val="00A74D6B"/>
    <w:rsid w:val="00A82C55"/>
    <w:rsid w:val="00A8514C"/>
    <w:rsid w:val="00A91F62"/>
    <w:rsid w:val="00AA0CB5"/>
    <w:rsid w:val="00AA44E1"/>
    <w:rsid w:val="00AA649A"/>
    <w:rsid w:val="00AB4EB2"/>
    <w:rsid w:val="00AB7B42"/>
    <w:rsid w:val="00AC37B5"/>
    <w:rsid w:val="00AC775E"/>
    <w:rsid w:val="00AD012E"/>
    <w:rsid w:val="00AE2F43"/>
    <w:rsid w:val="00AE4CCA"/>
    <w:rsid w:val="00AE785C"/>
    <w:rsid w:val="00AF624F"/>
    <w:rsid w:val="00B122A0"/>
    <w:rsid w:val="00B158BA"/>
    <w:rsid w:val="00B15A4B"/>
    <w:rsid w:val="00B304BB"/>
    <w:rsid w:val="00B333D6"/>
    <w:rsid w:val="00B36A06"/>
    <w:rsid w:val="00B44DD6"/>
    <w:rsid w:val="00B60B99"/>
    <w:rsid w:val="00B61226"/>
    <w:rsid w:val="00B90198"/>
    <w:rsid w:val="00BA4099"/>
    <w:rsid w:val="00BA68CD"/>
    <w:rsid w:val="00BB3320"/>
    <w:rsid w:val="00BB5B3E"/>
    <w:rsid w:val="00BB7702"/>
    <w:rsid w:val="00BC5803"/>
    <w:rsid w:val="00BD091F"/>
    <w:rsid w:val="00BD5E7C"/>
    <w:rsid w:val="00BF2FEE"/>
    <w:rsid w:val="00C21BFB"/>
    <w:rsid w:val="00C2443C"/>
    <w:rsid w:val="00C334C9"/>
    <w:rsid w:val="00C33623"/>
    <w:rsid w:val="00C40277"/>
    <w:rsid w:val="00C40CC1"/>
    <w:rsid w:val="00C42D9D"/>
    <w:rsid w:val="00C51935"/>
    <w:rsid w:val="00C56D3B"/>
    <w:rsid w:val="00C6435F"/>
    <w:rsid w:val="00C64484"/>
    <w:rsid w:val="00C80356"/>
    <w:rsid w:val="00C80CB9"/>
    <w:rsid w:val="00C874E2"/>
    <w:rsid w:val="00C93B3C"/>
    <w:rsid w:val="00C93C14"/>
    <w:rsid w:val="00C96EC2"/>
    <w:rsid w:val="00CA6C0B"/>
    <w:rsid w:val="00CB5AFA"/>
    <w:rsid w:val="00CC7B04"/>
    <w:rsid w:val="00CD2507"/>
    <w:rsid w:val="00CD2FEC"/>
    <w:rsid w:val="00CD6C28"/>
    <w:rsid w:val="00CE0D19"/>
    <w:rsid w:val="00CF00F5"/>
    <w:rsid w:val="00D01033"/>
    <w:rsid w:val="00D11BCF"/>
    <w:rsid w:val="00D23B33"/>
    <w:rsid w:val="00D23BB0"/>
    <w:rsid w:val="00D36630"/>
    <w:rsid w:val="00D5410B"/>
    <w:rsid w:val="00D54814"/>
    <w:rsid w:val="00D560CC"/>
    <w:rsid w:val="00D56DF2"/>
    <w:rsid w:val="00D7615B"/>
    <w:rsid w:val="00D97910"/>
    <w:rsid w:val="00DA49D6"/>
    <w:rsid w:val="00DB2B3C"/>
    <w:rsid w:val="00DB41FF"/>
    <w:rsid w:val="00DD6B1E"/>
    <w:rsid w:val="00DE0400"/>
    <w:rsid w:val="00DE1A2A"/>
    <w:rsid w:val="00DE1C0C"/>
    <w:rsid w:val="00DE20D4"/>
    <w:rsid w:val="00DF06E6"/>
    <w:rsid w:val="00DF078C"/>
    <w:rsid w:val="00E059A8"/>
    <w:rsid w:val="00E07644"/>
    <w:rsid w:val="00E14347"/>
    <w:rsid w:val="00E15A68"/>
    <w:rsid w:val="00E164B3"/>
    <w:rsid w:val="00E1657E"/>
    <w:rsid w:val="00E23C08"/>
    <w:rsid w:val="00E25ED8"/>
    <w:rsid w:val="00E307BE"/>
    <w:rsid w:val="00E3424C"/>
    <w:rsid w:val="00E35ED4"/>
    <w:rsid w:val="00E460F3"/>
    <w:rsid w:val="00E5634A"/>
    <w:rsid w:val="00E71830"/>
    <w:rsid w:val="00E74809"/>
    <w:rsid w:val="00E80EBA"/>
    <w:rsid w:val="00E82265"/>
    <w:rsid w:val="00E9025F"/>
    <w:rsid w:val="00E94426"/>
    <w:rsid w:val="00E9457E"/>
    <w:rsid w:val="00EA0FCF"/>
    <w:rsid w:val="00EA218C"/>
    <w:rsid w:val="00EB09EA"/>
    <w:rsid w:val="00EC1607"/>
    <w:rsid w:val="00EC6A9B"/>
    <w:rsid w:val="00ED2715"/>
    <w:rsid w:val="00ED63DE"/>
    <w:rsid w:val="00EE592D"/>
    <w:rsid w:val="00EE6DC0"/>
    <w:rsid w:val="00F00448"/>
    <w:rsid w:val="00F01578"/>
    <w:rsid w:val="00F069CC"/>
    <w:rsid w:val="00F13F7D"/>
    <w:rsid w:val="00F27C39"/>
    <w:rsid w:val="00F467E0"/>
    <w:rsid w:val="00F508FD"/>
    <w:rsid w:val="00F52C7E"/>
    <w:rsid w:val="00F6076B"/>
    <w:rsid w:val="00F654B5"/>
    <w:rsid w:val="00F816CA"/>
    <w:rsid w:val="00F85F43"/>
    <w:rsid w:val="00F942F8"/>
    <w:rsid w:val="00F972CE"/>
    <w:rsid w:val="00FA36D7"/>
    <w:rsid w:val="00FA4A2E"/>
    <w:rsid w:val="00FB1E17"/>
    <w:rsid w:val="00FB7CFB"/>
    <w:rsid w:val="00FC228D"/>
    <w:rsid w:val="00FC6B4F"/>
    <w:rsid w:val="00FD38E7"/>
    <w:rsid w:val="00FD4150"/>
    <w:rsid w:val="00FE0C76"/>
    <w:rsid w:val="00FE2058"/>
    <w:rsid w:val="00FF6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2E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74930"/>
    <w:pPr>
      <w:keepNext/>
      <w:outlineLvl w:val="0"/>
    </w:pPr>
    <w:rPr>
      <w:b/>
      <w:szCs w:val="20"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4F8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rsid w:val="00710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4F80"/>
    <w:rPr>
      <w:sz w:val="0"/>
      <w:szCs w:val="0"/>
    </w:rPr>
  </w:style>
  <w:style w:type="character" w:styleId="Hyperlink">
    <w:name w:val="Hyperlink"/>
    <w:basedOn w:val="DefaultParagraphFont"/>
    <w:uiPriority w:val="99"/>
    <w:rsid w:val="00ED2715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44F80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44F80"/>
    <w:rPr>
      <w:sz w:val="24"/>
      <w:szCs w:val="24"/>
    </w:rPr>
  </w:style>
  <w:style w:type="table" w:styleId="TableGrid">
    <w:name w:val="Table Grid"/>
    <w:basedOn w:val="TableNormal"/>
    <w:uiPriority w:val="99"/>
    <w:rsid w:val="004B153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99"/>
    <w:qFormat/>
    <w:rsid w:val="00B61226"/>
    <w:pPr>
      <w:jc w:val="center"/>
    </w:pPr>
    <w:rPr>
      <w:b/>
      <w:sz w:val="52"/>
      <w:szCs w:val="20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344F8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Strong">
    <w:name w:val="Strong"/>
    <w:basedOn w:val="DefaultParagraphFont"/>
    <w:uiPriority w:val="99"/>
    <w:qFormat/>
    <w:rsid w:val="00322B79"/>
    <w:rPr>
      <w:rFonts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725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5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5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5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helasz.h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2</Pages>
  <Words>485</Words>
  <Characters>3347</Characters>
  <Application>Microsoft Office Outlook</Application>
  <DocSecurity>0</DocSecurity>
  <Lines>0</Lines>
  <Paragraphs>0</Paragraphs>
  <ScaleCrop>false</ScaleCrop>
  <Company>HELASZ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MAGYAR LABDARÚGÓ SZÖVETSÉG</dc:title>
  <dc:subject/>
  <dc:creator>Peti</dc:creator>
  <cp:keywords/>
  <dc:description/>
  <cp:lastModifiedBy>USER</cp:lastModifiedBy>
  <cp:revision>2</cp:revision>
  <cp:lastPrinted>2013-02-11T08:10:00Z</cp:lastPrinted>
  <dcterms:created xsi:type="dcterms:W3CDTF">2014-04-03T18:27:00Z</dcterms:created>
  <dcterms:modified xsi:type="dcterms:W3CDTF">2014-04-03T18:27:00Z</dcterms:modified>
</cp:coreProperties>
</file>