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BDB" w:rsidRDefault="00E37BDB" w:rsidP="006745F0">
      <w:pPr>
        <w:rPr>
          <w:sz w:val="8"/>
          <w:szCs w:val="8"/>
        </w:rPr>
      </w:pPr>
    </w:p>
    <w:p w:rsidR="00E37BDB" w:rsidRDefault="00E37BDB">
      <w:pPr>
        <w:rPr>
          <w:sz w:val="8"/>
          <w:szCs w:val="8"/>
        </w:rPr>
      </w:pPr>
    </w:p>
    <w:p w:rsidR="00E37BDB" w:rsidRPr="00710BFF" w:rsidRDefault="00E37BDB">
      <w:pPr>
        <w:rPr>
          <w:sz w:val="8"/>
          <w:szCs w:val="8"/>
        </w:rPr>
      </w:pPr>
    </w:p>
    <w:p w:rsidR="00E37BDB" w:rsidRDefault="00E37BDB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E37BDB" w:rsidRDefault="00E37BDB">
                  <w:r w:rsidRPr="003F0BF8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E37BDB" w:rsidRDefault="00E37BDB" w:rsidP="00743F0C">
                  <w:r w:rsidRPr="003F0BF8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E37BDB" w:rsidRDefault="00E37BDB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E37BDB" w:rsidRDefault="00E37BDB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E37BDB" w:rsidRDefault="00E37BDB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E37BDB" w:rsidRDefault="00E37BDB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heveslsz@enternet.hu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E37BDB" w:rsidRDefault="00E37BDB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E37BDB" w:rsidRDefault="00E37BDB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E37BDB" w:rsidRPr="00B61226" w:rsidRDefault="00E37BDB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E37BDB" w:rsidRDefault="00E37BDB" w:rsidP="007A2F5E">
      <w:pPr>
        <w:ind w:right="-1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17</w:t>
      </w:r>
      <w:r w:rsidRPr="000106B6">
        <w:rPr>
          <w:b/>
          <w:bCs/>
          <w:sz w:val="28"/>
          <w:szCs w:val="28"/>
          <w:u w:val="single"/>
        </w:rPr>
        <w:t>. sz. Kiküldetési Rendelvény</w:t>
      </w:r>
    </w:p>
    <w:p w:rsidR="00E37BDB" w:rsidRPr="000106B6" w:rsidRDefault="00E37BDB" w:rsidP="007A2F5E">
      <w:pPr>
        <w:ind w:right="-1"/>
        <w:jc w:val="center"/>
        <w:rPr>
          <w:b/>
          <w:bCs/>
          <w:sz w:val="28"/>
          <w:szCs w:val="28"/>
          <w:u w:val="single"/>
        </w:rPr>
      </w:pPr>
    </w:p>
    <w:p w:rsidR="00E37BDB" w:rsidRPr="00F654B5" w:rsidRDefault="00E37BDB" w:rsidP="007A2F5E">
      <w:pPr>
        <w:ind w:right="-1"/>
        <w:jc w:val="both"/>
        <w:rPr>
          <w:b/>
          <w:bCs/>
          <w:u w:val="single"/>
        </w:rPr>
      </w:pPr>
    </w:p>
    <w:p w:rsidR="00E37BDB" w:rsidRDefault="00E37BDB" w:rsidP="00C24E71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sz w:val="28"/>
          <w:szCs w:val="28"/>
          <w:u w:val="single"/>
        </w:rPr>
        <w:t>2014.03.14.</w:t>
      </w:r>
      <w:r w:rsidRPr="00AF624F">
        <w:rPr>
          <w:b/>
          <w:bCs/>
          <w:sz w:val="28"/>
          <w:szCs w:val="28"/>
          <w:u w:val="single"/>
        </w:rPr>
        <w:t xml:space="preserve"> (</w:t>
      </w:r>
      <w:r>
        <w:rPr>
          <w:b/>
          <w:bCs/>
          <w:sz w:val="28"/>
          <w:szCs w:val="28"/>
          <w:u w:val="single"/>
        </w:rPr>
        <w:t>Péntek</w:t>
      </w:r>
      <w:r w:rsidRPr="00AF624F">
        <w:rPr>
          <w:b/>
          <w:bCs/>
          <w:sz w:val="28"/>
          <w:szCs w:val="28"/>
          <w:u w:val="single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Játékvezető</w:t>
      </w:r>
      <w:r w:rsidRPr="00ED31D6">
        <w:rPr>
          <w:b/>
          <w:bCs/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I.Assz.</w:t>
      </w:r>
      <w:r w:rsidRPr="00ED31D6">
        <w:rPr>
          <w:b/>
          <w:bCs/>
          <w:sz w:val="22"/>
          <w:szCs w:val="22"/>
        </w:rPr>
        <w:tab/>
      </w:r>
      <w:r w:rsidRPr="00ED31D6">
        <w:rPr>
          <w:b/>
          <w:bCs/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II.Assz.</w:t>
      </w:r>
      <w:r w:rsidRPr="00ED31D6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    </w:t>
      </w:r>
      <w:r>
        <w:rPr>
          <w:b/>
          <w:bCs/>
          <w:sz w:val="22"/>
          <w:szCs w:val="22"/>
          <w:u w:val="single"/>
        </w:rPr>
        <w:t>Ellenőr</w:t>
      </w:r>
    </w:p>
    <w:p w:rsidR="00E37BDB" w:rsidRPr="00914B8C" w:rsidRDefault="00E37BDB" w:rsidP="00C24E71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U14-15 II. o. Észak-Kelet 13.00 -15.00 óra</w:t>
      </w:r>
    </w:p>
    <w:p w:rsidR="00E37BDB" w:rsidRDefault="00E37BDB" w:rsidP="00C24E71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FELSŐTÁRKÁNY</w:t>
      </w:r>
      <w:r>
        <w:rPr>
          <w:sz w:val="22"/>
          <w:szCs w:val="22"/>
        </w:rPr>
        <w:tab/>
        <w:t>DVSC-DLA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P.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Györki B.</w:t>
      </w:r>
    </w:p>
    <w:p w:rsidR="00E37BDB" w:rsidRDefault="00E37BDB" w:rsidP="00C24E71">
      <w:pPr>
        <w:ind w:right="-1"/>
        <w:jc w:val="both"/>
        <w:rPr>
          <w:sz w:val="22"/>
          <w:szCs w:val="22"/>
        </w:rPr>
      </w:pPr>
    </w:p>
    <w:p w:rsidR="00E37BDB" w:rsidRDefault="00E37BDB" w:rsidP="007A2F5E">
      <w:pPr>
        <w:ind w:right="-1"/>
        <w:jc w:val="both"/>
        <w:rPr>
          <w:b/>
          <w:bCs/>
          <w:sz w:val="28"/>
          <w:szCs w:val="28"/>
          <w:u w:val="single"/>
        </w:rPr>
      </w:pPr>
    </w:p>
    <w:p w:rsidR="00E37BDB" w:rsidRDefault="00E37BDB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sz w:val="28"/>
          <w:szCs w:val="28"/>
          <w:u w:val="single"/>
        </w:rPr>
        <w:t>2014.03.16.</w:t>
      </w:r>
      <w:r w:rsidRPr="00AF624F">
        <w:rPr>
          <w:b/>
          <w:bCs/>
          <w:sz w:val="28"/>
          <w:szCs w:val="28"/>
          <w:u w:val="single"/>
        </w:rPr>
        <w:t xml:space="preserve"> 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Játékvezető</w:t>
      </w:r>
      <w:r w:rsidRPr="00ED31D6">
        <w:rPr>
          <w:b/>
          <w:bCs/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I.Assz.</w:t>
      </w:r>
      <w:r w:rsidRPr="00ED31D6">
        <w:rPr>
          <w:b/>
          <w:bCs/>
          <w:sz w:val="22"/>
          <w:szCs w:val="22"/>
        </w:rPr>
        <w:tab/>
      </w:r>
      <w:r w:rsidRPr="00ED31D6">
        <w:rPr>
          <w:b/>
          <w:bCs/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II.Assz.</w:t>
      </w:r>
      <w:r w:rsidRPr="00ED31D6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    </w:t>
      </w:r>
      <w:r>
        <w:rPr>
          <w:b/>
          <w:bCs/>
          <w:sz w:val="22"/>
          <w:szCs w:val="22"/>
          <w:u w:val="single"/>
        </w:rPr>
        <w:t>Ellenőr</w:t>
      </w:r>
    </w:p>
    <w:p w:rsidR="00E37BDB" w:rsidRPr="000106B6" w:rsidRDefault="00E37BDB" w:rsidP="002A5AC6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I. osztály 13.00 -15.00 óra</w:t>
      </w:r>
    </w:p>
    <w:p w:rsidR="00E37BDB" w:rsidRDefault="00E37BDB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GY.HALÁSZ</w:t>
      </w:r>
      <w:r w:rsidRPr="00272A6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MARKAZ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Derda J.</w:t>
      </w:r>
    </w:p>
    <w:p w:rsidR="00E37BDB" w:rsidRDefault="00E37BDB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FÜZESABONY 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Pásztory K.</w:t>
      </w:r>
      <w:r>
        <w:rPr>
          <w:sz w:val="22"/>
          <w:szCs w:val="22"/>
        </w:rPr>
        <w:tab/>
      </w:r>
    </w:p>
    <w:p w:rsidR="00E37BDB" w:rsidRDefault="00E37BDB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PÉTERVÁSÁRA</w:t>
      </w:r>
      <w:r w:rsidRPr="00272A6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NAGYRÉDE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</w:r>
    </w:p>
    <w:p w:rsidR="00E37BDB" w:rsidRDefault="00E37BDB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B.NÁDASD</w:t>
      </w:r>
      <w:r w:rsidRPr="00272A6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EGERSZALÓK</w:t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Forgó Zs.</w:t>
      </w:r>
    </w:p>
    <w:p w:rsidR="00E37BDB" w:rsidRDefault="00E37BDB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VERPELÉT</w:t>
      </w:r>
      <w:r w:rsidRPr="00272A6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Kovács B.</w:t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</w:r>
    </w:p>
    <w:p w:rsidR="00E37BDB" w:rsidRDefault="00E37BDB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BÉLAPÁTFALVA </w:t>
      </w:r>
      <w:r>
        <w:rPr>
          <w:sz w:val="22"/>
          <w:szCs w:val="22"/>
        </w:rPr>
        <w:tab/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dr. Lendvai G. 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Gyetvai B. </w:t>
      </w:r>
    </w:p>
    <w:p w:rsidR="00E37BDB" w:rsidRDefault="00E37BDB" w:rsidP="006C42C7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BESENYŐTELEK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Kasza D.</w:t>
      </w:r>
    </w:p>
    <w:p w:rsidR="00E37BDB" w:rsidRDefault="00E37BDB" w:rsidP="000846B4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MAKLÁR</w:t>
      </w:r>
      <w:r w:rsidRPr="00B1271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A.TÁLYA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Zsákai Zs.</w:t>
      </w:r>
      <w:r>
        <w:rPr>
          <w:sz w:val="22"/>
          <w:szCs w:val="22"/>
        </w:rPr>
        <w:tab/>
        <w:t xml:space="preserve">Lovas N.           </w:t>
      </w:r>
      <w:r w:rsidRPr="00E055C3">
        <w:rPr>
          <w:b/>
          <w:bCs/>
          <w:color w:val="0070C0"/>
        </w:rPr>
        <w:t>Domoszlai János</w:t>
      </w:r>
      <w:r>
        <w:rPr>
          <w:sz w:val="22"/>
          <w:szCs w:val="22"/>
        </w:rPr>
        <w:tab/>
      </w:r>
    </w:p>
    <w:p w:rsidR="00E37BDB" w:rsidRDefault="00E37BDB" w:rsidP="000846B4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B.GYARMAT</w:t>
      </w:r>
      <w:r w:rsidRPr="00BD5BFB">
        <w:rPr>
          <w:b/>
          <w:bCs/>
          <w:color w:val="FF00FF"/>
          <w:sz w:val="18"/>
          <w:szCs w:val="18"/>
        </w:rPr>
        <w:t>(csak felnőtt)</w:t>
      </w:r>
      <w:r>
        <w:rPr>
          <w:sz w:val="22"/>
          <w:szCs w:val="22"/>
        </w:rPr>
        <w:t>SALGÓTARJÁN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Báder J.</w:t>
      </w:r>
      <w:r>
        <w:rPr>
          <w:sz w:val="22"/>
          <w:szCs w:val="22"/>
        </w:rPr>
        <w:tab/>
        <w:t>Kecskés G.</w:t>
      </w:r>
    </w:p>
    <w:p w:rsidR="00E37BDB" w:rsidRDefault="00E37BDB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E37BDB" w:rsidRPr="000106B6" w:rsidRDefault="00E37BDB" w:rsidP="002A5AC6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II. osztály 13.00 -15.00 óra</w:t>
      </w:r>
    </w:p>
    <w:p w:rsidR="00E37BDB" w:rsidRDefault="00E37BDB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MÁTRABALLA</w:t>
      </w:r>
      <w:r w:rsidRPr="00EE482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MÁTRADERECSKE</w:t>
      </w:r>
      <w:r>
        <w:rPr>
          <w:sz w:val="22"/>
          <w:szCs w:val="22"/>
        </w:rPr>
        <w:tab/>
        <w:t>Kelemen A. II</w:t>
      </w:r>
      <w:r>
        <w:rPr>
          <w:sz w:val="22"/>
          <w:szCs w:val="22"/>
        </w:rPr>
        <w:tab/>
        <w:t>Gergely J.</w:t>
      </w:r>
      <w:r>
        <w:rPr>
          <w:sz w:val="22"/>
          <w:szCs w:val="22"/>
        </w:rPr>
        <w:tab/>
        <w:t xml:space="preserve">Fehér V.              </w:t>
      </w:r>
      <w:r w:rsidRPr="00E055C3">
        <w:rPr>
          <w:b/>
          <w:bCs/>
          <w:color w:val="0070C0"/>
        </w:rPr>
        <w:t>Reibl Imre</w:t>
      </w:r>
    </w:p>
    <w:p w:rsidR="00E37BDB" w:rsidRDefault="00E37BDB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HEVES</w:t>
      </w:r>
      <w:r w:rsidRPr="00B2198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Dudás S.</w:t>
      </w:r>
      <w:r>
        <w:rPr>
          <w:sz w:val="22"/>
          <w:szCs w:val="22"/>
        </w:rPr>
        <w:tab/>
        <w:t>Németh Sz.</w:t>
      </w:r>
      <w:r>
        <w:rPr>
          <w:sz w:val="22"/>
          <w:szCs w:val="22"/>
        </w:rPr>
        <w:tab/>
        <w:t>Kocsárdi P.</w:t>
      </w:r>
      <w:r>
        <w:rPr>
          <w:sz w:val="22"/>
          <w:szCs w:val="22"/>
        </w:rPr>
        <w:tab/>
      </w:r>
    </w:p>
    <w:p w:rsidR="00E37BDB" w:rsidRDefault="00E37BDB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TISZANÁNA</w:t>
      </w:r>
      <w:r w:rsidRPr="00EE482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T.LELESZ MSE</w:t>
      </w:r>
      <w:r>
        <w:rPr>
          <w:sz w:val="22"/>
          <w:szCs w:val="22"/>
        </w:rPr>
        <w:tab/>
        <w:t>Jávorszki Z.</w:t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>Pengő R.</w:t>
      </w:r>
    </w:p>
    <w:p w:rsidR="00E37BDB" w:rsidRDefault="00E37BDB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EGERSZÓLÁT </w:t>
      </w:r>
      <w:r>
        <w:rPr>
          <w:sz w:val="22"/>
          <w:szCs w:val="22"/>
        </w:rPr>
        <w:tab/>
        <w:t>ABASÁR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Motsidlovszky A. Jóna K.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E37BDB" w:rsidRDefault="00E37BDB" w:rsidP="00B2198B">
      <w:pPr>
        <w:ind w:right="-1"/>
        <w:rPr>
          <w:sz w:val="22"/>
          <w:szCs w:val="22"/>
        </w:rPr>
      </w:pPr>
      <w:r>
        <w:rPr>
          <w:sz w:val="22"/>
          <w:szCs w:val="22"/>
        </w:rPr>
        <w:t>SZIHALOM</w:t>
      </w:r>
      <w:r w:rsidRPr="00BD5BFB">
        <w:rPr>
          <w:b/>
          <w:bCs/>
          <w:color w:val="FF00FF"/>
          <w:sz w:val="18"/>
          <w:szCs w:val="18"/>
        </w:rPr>
        <w:t>(csak felnőtt)</w:t>
      </w:r>
      <w:r>
        <w:rPr>
          <w:sz w:val="22"/>
          <w:szCs w:val="22"/>
        </w:rPr>
        <w:t>A.TÁLYA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>Farkas D.</w:t>
      </w:r>
      <w:r>
        <w:rPr>
          <w:sz w:val="22"/>
          <w:szCs w:val="22"/>
        </w:rPr>
        <w:tab/>
        <w:t>Panyi K.</w:t>
      </w:r>
    </w:p>
    <w:p w:rsidR="00E37BDB" w:rsidRDefault="00E37BDB" w:rsidP="00B2198B">
      <w:pPr>
        <w:ind w:right="-1"/>
        <w:rPr>
          <w:sz w:val="22"/>
          <w:szCs w:val="22"/>
        </w:rPr>
      </w:pPr>
      <w:r>
        <w:rPr>
          <w:sz w:val="22"/>
          <w:szCs w:val="22"/>
        </w:rPr>
        <w:t>POROSZLÓ</w:t>
      </w:r>
      <w:r w:rsidRPr="00B2198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TARNAMÉRA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Balogh Á.</w:t>
      </w:r>
      <w:r>
        <w:rPr>
          <w:sz w:val="22"/>
          <w:szCs w:val="22"/>
        </w:rPr>
        <w:tab/>
        <w:t>Király Z.</w:t>
      </w:r>
    </w:p>
    <w:p w:rsidR="00E37BDB" w:rsidRDefault="00E37BDB" w:rsidP="00B2198B">
      <w:pPr>
        <w:ind w:right="-1"/>
        <w:rPr>
          <w:sz w:val="22"/>
          <w:szCs w:val="22"/>
        </w:rPr>
      </w:pPr>
      <w:r>
        <w:rPr>
          <w:sz w:val="22"/>
          <w:szCs w:val="22"/>
        </w:rPr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VÁMOSGYÖRK</w:t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Palásti K.</w:t>
      </w:r>
      <w:r>
        <w:rPr>
          <w:sz w:val="22"/>
          <w:szCs w:val="22"/>
        </w:rPr>
        <w:tab/>
        <w:t>Szabó P.</w:t>
      </w:r>
    </w:p>
    <w:p w:rsidR="00E37BDB" w:rsidRDefault="00E37BDB" w:rsidP="00B2198B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ECSÉD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SZÜCSI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 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Csathó Zs.         Krajczár Cs.</w:t>
      </w:r>
    </w:p>
    <w:p w:rsidR="00E37BDB" w:rsidRDefault="00E37BDB" w:rsidP="00B2198B">
      <w:pPr>
        <w:ind w:right="-1"/>
        <w:rPr>
          <w:sz w:val="22"/>
          <w:szCs w:val="22"/>
        </w:rPr>
      </w:pPr>
      <w:r w:rsidRPr="00EF00F6">
        <w:rPr>
          <w:sz w:val="20"/>
          <w:szCs w:val="20"/>
        </w:rPr>
        <w:t>GYÖNGYÖSTARJÁN</w:t>
      </w:r>
      <w:r w:rsidRPr="00B2198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BOLDOG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</w:r>
    </w:p>
    <w:p w:rsidR="00E37BDB" w:rsidRDefault="00E37BDB" w:rsidP="00B2198B">
      <w:pPr>
        <w:ind w:right="-1"/>
        <w:rPr>
          <w:sz w:val="22"/>
          <w:szCs w:val="22"/>
        </w:rPr>
      </w:pPr>
      <w:r>
        <w:rPr>
          <w:sz w:val="22"/>
          <w:szCs w:val="22"/>
        </w:rPr>
        <w:t>HATVAN LOK.</w:t>
      </w:r>
      <w:r w:rsidRPr="00B2198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ENERGIA SC</w:t>
      </w:r>
      <w:r w:rsidRPr="00BD5BF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>Aux L.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Koroknai Á.         </w:t>
      </w:r>
      <w:r w:rsidRPr="00E055C3">
        <w:rPr>
          <w:b/>
          <w:bCs/>
          <w:color w:val="0070C0"/>
        </w:rPr>
        <w:t>Berta László</w:t>
      </w:r>
    </w:p>
    <w:p w:rsidR="00E37BDB" w:rsidRDefault="00E37BDB" w:rsidP="00B2198B">
      <w:pPr>
        <w:ind w:right="-1"/>
        <w:rPr>
          <w:sz w:val="22"/>
          <w:szCs w:val="22"/>
        </w:rPr>
      </w:pPr>
      <w:r>
        <w:rPr>
          <w:sz w:val="22"/>
          <w:szCs w:val="22"/>
        </w:rPr>
        <w:t>GY.SOLYMOS</w:t>
      </w:r>
      <w:r w:rsidRPr="00B2198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ZAGYVASZÁNTÓ</w:t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>Fehér R.</w:t>
      </w:r>
      <w:r>
        <w:rPr>
          <w:sz w:val="22"/>
          <w:szCs w:val="22"/>
        </w:rPr>
        <w:tab/>
        <w:t xml:space="preserve">Krisztián A.         </w:t>
      </w:r>
      <w:r w:rsidRPr="00E055C3">
        <w:rPr>
          <w:b/>
          <w:bCs/>
          <w:color w:val="0070C0"/>
        </w:rPr>
        <w:t>Tyukodi József</w:t>
      </w:r>
    </w:p>
    <w:p w:rsidR="00E37BDB" w:rsidRDefault="00E37BDB" w:rsidP="00B2198B">
      <w:pPr>
        <w:ind w:right="-1"/>
        <w:rPr>
          <w:sz w:val="22"/>
          <w:szCs w:val="22"/>
        </w:rPr>
      </w:pPr>
      <w:r>
        <w:rPr>
          <w:sz w:val="22"/>
          <w:szCs w:val="22"/>
        </w:rPr>
        <w:t>PETŐFIBÁNYA</w:t>
      </w:r>
      <w:r w:rsidRPr="009A190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Sohajda L.</w:t>
      </w:r>
      <w:r>
        <w:rPr>
          <w:sz w:val="22"/>
          <w:szCs w:val="22"/>
        </w:rPr>
        <w:tab/>
        <w:t>Keskeny D.</w:t>
      </w:r>
      <w:r>
        <w:rPr>
          <w:sz w:val="22"/>
          <w:szCs w:val="22"/>
        </w:rPr>
        <w:tab/>
      </w:r>
    </w:p>
    <w:p w:rsidR="00E37BDB" w:rsidRDefault="00E37BDB" w:rsidP="00B2198B">
      <w:pPr>
        <w:ind w:right="-1"/>
        <w:rPr>
          <w:sz w:val="22"/>
          <w:szCs w:val="22"/>
        </w:rPr>
      </w:pPr>
      <w:r>
        <w:rPr>
          <w:sz w:val="22"/>
          <w:szCs w:val="22"/>
        </w:rPr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VISONTA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Dajkó T.</w:t>
      </w:r>
      <w:r>
        <w:rPr>
          <w:sz w:val="22"/>
          <w:szCs w:val="22"/>
        </w:rPr>
        <w:tab/>
        <w:t>Czipó Á.</w:t>
      </w:r>
    </w:p>
    <w:p w:rsidR="00E37BDB" w:rsidRDefault="00E37BDB" w:rsidP="00B2198B">
      <w:pPr>
        <w:ind w:right="-1"/>
        <w:rPr>
          <w:sz w:val="22"/>
          <w:szCs w:val="22"/>
        </w:rPr>
      </w:pPr>
    </w:p>
    <w:p w:rsidR="00E37BDB" w:rsidRDefault="00E37BDB" w:rsidP="007A2F5E">
      <w:pPr>
        <w:ind w:right="-1"/>
        <w:rPr>
          <w:sz w:val="22"/>
          <w:szCs w:val="22"/>
        </w:rPr>
      </w:pPr>
    </w:p>
    <w:p w:rsidR="00E37BDB" w:rsidRDefault="00E37BDB" w:rsidP="00F13F7D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 I. oszt. 11.00. óra</w:t>
      </w:r>
    </w:p>
    <w:p w:rsidR="00E37BDB" w:rsidRDefault="00E37BDB" w:rsidP="004B6438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DVTK SE</w:t>
      </w:r>
      <w:r>
        <w:rPr>
          <w:sz w:val="22"/>
          <w:szCs w:val="22"/>
        </w:rPr>
        <w:tab/>
        <w:t>NYÍRSULI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P.</w:t>
      </w:r>
      <w:r>
        <w:rPr>
          <w:sz w:val="22"/>
          <w:szCs w:val="22"/>
        </w:rPr>
        <w:tab/>
        <w:t>Juhász Sz.</w:t>
      </w:r>
      <w:r>
        <w:rPr>
          <w:sz w:val="22"/>
          <w:szCs w:val="22"/>
        </w:rPr>
        <w:tab/>
        <w:t>Nagy P.</w:t>
      </w:r>
    </w:p>
    <w:p w:rsidR="00E37BDB" w:rsidRDefault="00E37BDB" w:rsidP="004B6438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U21 I. oszt. 11.00 óra</w:t>
      </w:r>
    </w:p>
    <w:p w:rsidR="00E37BDB" w:rsidRDefault="00E37BDB" w:rsidP="004B6438">
      <w:pPr>
        <w:ind w:right="-1"/>
        <w:rPr>
          <w:sz w:val="22"/>
          <w:szCs w:val="22"/>
        </w:rPr>
      </w:pPr>
      <w:r>
        <w:rPr>
          <w:sz w:val="22"/>
          <w:szCs w:val="22"/>
        </w:rPr>
        <w:t>DVTK SE</w:t>
      </w:r>
      <w:r>
        <w:rPr>
          <w:sz w:val="22"/>
          <w:szCs w:val="22"/>
        </w:rPr>
        <w:tab/>
        <w:t>NYÍRSULI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Rézműves F.</w:t>
      </w:r>
    </w:p>
    <w:p w:rsidR="00E37BDB" w:rsidRPr="0093772E" w:rsidRDefault="00E37BDB" w:rsidP="004B6438">
      <w:pPr>
        <w:ind w:right="-1"/>
        <w:rPr>
          <w:sz w:val="22"/>
          <w:szCs w:val="22"/>
        </w:rPr>
      </w:pPr>
    </w:p>
    <w:p w:rsidR="00E37BDB" w:rsidRPr="00914B8C" w:rsidRDefault="00E37BDB" w:rsidP="004B6438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U14-15 II. o. Közép 10.00 -12.00 óra</w:t>
      </w:r>
    </w:p>
    <w:p w:rsidR="00E37BDB" w:rsidRDefault="00E37BDB" w:rsidP="004B6438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FC HATVAN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SOROKSÁR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 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</w:r>
    </w:p>
    <w:p w:rsidR="00E37BDB" w:rsidRDefault="00E37BDB" w:rsidP="004B6438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E37BDB" w:rsidRDefault="00E37BDB" w:rsidP="00F13F7D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Pest megyei Női Északi cs. 15.00 óra</w:t>
      </w:r>
    </w:p>
    <w:p w:rsidR="00E37BDB" w:rsidRDefault="00E37BDB" w:rsidP="00F13F7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AMAZON SE-APC</w:t>
      </w:r>
      <w:r>
        <w:rPr>
          <w:sz w:val="22"/>
          <w:szCs w:val="22"/>
        </w:rPr>
        <w:tab/>
        <w:t>GÖDÖLLŐ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Bodon P.</w:t>
      </w:r>
    </w:p>
    <w:p w:rsidR="00E37BDB" w:rsidRDefault="00E37BDB" w:rsidP="007A2F5E">
      <w:pPr>
        <w:ind w:right="-1"/>
        <w:jc w:val="both"/>
        <w:rPr>
          <w:sz w:val="22"/>
          <w:szCs w:val="22"/>
        </w:rPr>
      </w:pPr>
    </w:p>
    <w:p w:rsidR="00E37BDB" w:rsidRDefault="00E37BDB" w:rsidP="007A2F5E">
      <w:pPr>
        <w:ind w:right="-1"/>
        <w:jc w:val="both"/>
        <w:rPr>
          <w:sz w:val="22"/>
          <w:szCs w:val="22"/>
        </w:rPr>
      </w:pPr>
    </w:p>
    <w:p w:rsidR="00E37BDB" w:rsidRDefault="00E37BDB" w:rsidP="007A2F5E">
      <w:pPr>
        <w:ind w:right="-1"/>
        <w:jc w:val="both"/>
        <w:rPr>
          <w:sz w:val="22"/>
          <w:szCs w:val="22"/>
        </w:rPr>
      </w:pPr>
    </w:p>
    <w:p w:rsidR="00E37BDB" w:rsidRDefault="00E37BDB" w:rsidP="007A2F5E">
      <w:pPr>
        <w:ind w:right="-1"/>
        <w:jc w:val="both"/>
        <w:rPr>
          <w:sz w:val="22"/>
          <w:szCs w:val="22"/>
        </w:rPr>
      </w:pPr>
    </w:p>
    <w:p w:rsidR="00E37BDB" w:rsidRPr="005607F0" w:rsidRDefault="00E37BDB" w:rsidP="00B12714">
      <w:pPr>
        <w:ind w:right="39"/>
        <w:jc w:val="both"/>
        <w:rPr>
          <w:b/>
          <w:bCs/>
          <w:color w:val="FF0000"/>
        </w:rPr>
      </w:pPr>
    </w:p>
    <w:p w:rsidR="00E37BDB" w:rsidRPr="00CD5A00" w:rsidRDefault="00E37BDB" w:rsidP="007A2F5E">
      <w:pPr>
        <w:ind w:right="-1"/>
        <w:jc w:val="both"/>
        <w:rPr>
          <w:b/>
          <w:bCs/>
          <w:sz w:val="22"/>
          <w:szCs w:val="22"/>
        </w:rPr>
      </w:pPr>
    </w:p>
    <w:p w:rsidR="00E37BDB" w:rsidRPr="00384613" w:rsidRDefault="00E37BDB" w:rsidP="00322B79">
      <w:pPr>
        <w:ind w:left="1080"/>
      </w:pPr>
    </w:p>
    <w:sectPr w:rsidR="00E37BDB" w:rsidRPr="00384613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BDB" w:rsidRDefault="00E37BDB">
      <w:r>
        <w:separator/>
      </w:r>
    </w:p>
  </w:endnote>
  <w:endnote w:type="continuationSeparator" w:id="0">
    <w:p w:rsidR="00E37BDB" w:rsidRDefault="00E37B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BDB" w:rsidRDefault="00E37BDB" w:rsidP="00435925">
    <w:pPr>
      <w:pStyle w:val="Footer"/>
      <w:tabs>
        <w:tab w:val="clear" w:pos="4536"/>
        <w:tab w:val="clear" w:pos="9072"/>
      </w:tabs>
      <w:ind w:right="27"/>
    </w:pPr>
    <w:r w:rsidRPr="003F0BF8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BDB" w:rsidRDefault="00E37BDB">
      <w:r>
        <w:separator/>
      </w:r>
    </w:p>
  </w:footnote>
  <w:footnote w:type="continuationSeparator" w:id="0">
    <w:p w:rsidR="00E37BDB" w:rsidRDefault="00E37B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106B6"/>
    <w:rsid w:val="00011259"/>
    <w:rsid w:val="00012013"/>
    <w:rsid w:val="000120D2"/>
    <w:rsid w:val="000236C5"/>
    <w:rsid w:val="0003628D"/>
    <w:rsid w:val="000427CC"/>
    <w:rsid w:val="000513B4"/>
    <w:rsid w:val="00055622"/>
    <w:rsid w:val="0005682A"/>
    <w:rsid w:val="00061AEB"/>
    <w:rsid w:val="000644FE"/>
    <w:rsid w:val="00067BFF"/>
    <w:rsid w:val="00077E22"/>
    <w:rsid w:val="000846B4"/>
    <w:rsid w:val="00087B29"/>
    <w:rsid w:val="000A16E1"/>
    <w:rsid w:val="000A242D"/>
    <w:rsid w:val="000A499D"/>
    <w:rsid w:val="000E0645"/>
    <w:rsid w:val="000E2AEF"/>
    <w:rsid w:val="000F49AE"/>
    <w:rsid w:val="000F7A82"/>
    <w:rsid w:val="0010326C"/>
    <w:rsid w:val="00117458"/>
    <w:rsid w:val="00122A0D"/>
    <w:rsid w:val="001231EE"/>
    <w:rsid w:val="001237B4"/>
    <w:rsid w:val="00136DA1"/>
    <w:rsid w:val="001374CA"/>
    <w:rsid w:val="00152EDB"/>
    <w:rsid w:val="00157969"/>
    <w:rsid w:val="00163AAC"/>
    <w:rsid w:val="00170C6E"/>
    <w:rsid w:val="001759F3"/>
    <w:rsid w:val="001832F7"/>
    <w:rsid w:val="001907DA"/>
    <w:rsid w:val="001C388A"/>
    <w:rsid w:val="001F236B"/>
    <w:rsid w:val="001F30C8"/>
    <w:rsid w:val="001F4EB3"/>
    <w:rsid w:val="001F617A"/>
    <w:rsid w:val="001F7832"/>
    <w:rsid w:val="0020392A"/>
    <w:rsid w:val="00204ED3"/>
    <w:rsid w:val="002059B8"/>
    <w:rsid w:val="00205D81"/>
    <w:rsid w:val="00205DCC"/>
    <w:rsid w:val="0022503D"/>
    <w:rsid w:val="00245186"/>
    <w:rsid w:val="0024651A"/>
    <w:rsid w:val="00264C92"/>
    <w:rsid w:val="00265F65"/>
    <w:rsid w:val="00267C01"/>
    <w:rsid w:val="00272A6D"/>
    <w:rsid w:val="00272F48"/>
    <w:rsid w:val="0027648D"/>
    <w:rsid w:val="00286FA2"/>
    <w:rsid w:val="002976A6"/>
    <w:rsid w:val="002A163E"/>
    <w:rsid w:val="002A5AC6"/>
    <w:rsid w:val="002C1859"/>
    <w:rsid w:val="002C459B"/>
    <w:rsid w:val="002D1965"/>
    <w:rsid w:val="002D53F0"/>
    <w:rsid w:val="002F749A"/>
    <w:rsid w:val="00300BFA"/>
    <w:rsid w:val="00320BC6"/>
    <w:rsid w:val="00322B79"/>
    <w:rsid w:val="003257D5"/>
    <w:rsid w:val="003272CE"/>
    <w:rsid w:val="00332EE1"/>
    <w:rsid w:val="003414D0"/>
    <w:rsid w:val="00341AF3"/>
    <w:rsid w:val="00350477"/>
    <w:rsid w:val="00366504"/>
    <w:rsid w:val="00380C55"/>
    <w:rsid w:val="00384613"/>
    <w:rsid w:val="00395E0E"/>
    <w:rsid w:val="003B0C62"/>
    <w:rsid w:val="003B7B5E"/>
    <w:rsid w:val="003D4611"/>
    <w:rsid w:val="003D7619"/>
    <w:rsid w:val="003E4C29"/>
    <w:rsid w:val="003F0BF8"/>
    <w:rsid w:val="003F12CF"/>
    <w:rsid w:val="003F2753"/>
    <w:rsid w:val="003F4C99"/>
    <w:rsid w:val="003F611A"/>
    <w:rsid w:val="00400518"/>
    <w:rsid w:val="00404B06"/>
    <w:rsid w:val="004355E7"/>
    <w:rsid w:val="00435925"/>
    <w:rsid w:val="004509C3"/>
    <w:rsid w:val="00450D1B"/>
    <w:rsid w:val="00460C11"/>
    <w:rsid w:val="004648C1"/>
    <w:rsid w:val="00466EF9"/>
    <w:rsid w:val="00474C84"/>
    <w:rsid w:val="004756F7"/>
    <w:rsid w:val="00480050"/>
    <w:rsid w:val="0048115B"/>
    <w:rsid w:val="004818C8"/>
    <w:rsid w:val="0048495D"/>
    <w:rsid w:val="004865C8"/>
    <w:rsid w:val="004A441E"/>
    <w:rsid w:val="004A65FD"/>
    <w:rsid w:val="004A767E"/>
    <w:rsid w:val="004B0925"/>
    <w:rsid w:val="004B1538"/>
    <w:rsid w:val="004B46A7"/>
    <w:rsid w:val="004B50A7"/>
    <w:rsid w:val="004B6020"/>
    <w:rsid w:val="004B6438"/>
    <w:rsid w:val="004B6C0C"/>
    <w:rsid w:val="004C355F"/>
    <w:rsid w:val="004D73C3"/>
    <w:rsid w:val="004F2AE6"/>
    <w:rsid w:val="004F3F19"/>
    <w:rsid w:val="005053D3"/>
    <w:rsid w:val="00507010"/>
    <w:rsid w:val="005232A8"/>
    <w:rsid w:val="005324BB"/>
    <w:rsid w:val="005407BC"/>
    <w:rsid w:val="005439AA"/>
    <w:rsid w:val="00546F69"/>
    <w:rsid w:val="005607F0"/>
    <w:rsid w:val="005804A9"/>
    <w:rsid w:val="00582027"/>
    <w:rsid w:val="00597858"/>
    <w:rsid w:val="005A05EF"/>
    <w:rsid w:val="005A3A31"/>
    <w:rsid w:val="005A3FFC"/>
    <w:rsid w:val="005B3966"/>
    <w:rsid w:val="005B5083"/>
    <w:rsid w:val="005D504A"/>
    <w:rsid w:val="005D71BE"/>
    <w:rsid w:val="005E7BC8"/>
    <w:rsid w:val="00600E08"/>
    <w:rsid w:val="006044E6"/>
    <w:rsid w:val="0061252A"/>
    <w:rsid w:val="00612849"/>
    <w:rsid w:val="00612B18"/>
    <w:rsid w:val="00612E1D"/>
    <w:rsid w:val="0063308E"/>
    <w:rsid w:val="006401BD"/>
    <w:rsid w:val="006427C9"/>
    <w:rsid w:val="006456D0"/>
    <w:rsid w:val="006745F0"/>
    <w:rsid w:val="006832D8"/>
    <w:rsid w:val="006A1401"/>
    <w:rsid w:val="006B503B"/>
    <w:rsid w:val="006B65A3"/>
    <w:rsid w:val="006C42C7"/>
    <w:rsid w:val="006D14B3"/>
    <w:rsid w:val="006D64B8"/>
    <w:rsid w:val="006E7ED8"/>
    <w:rsid w:val="006F6068"/>
    <w:rsid w:val="006F7308"/>
    <w:rsid w:val="00710BFF"/>
    <w:rsid w:val="00724881"/>
    <w:rsid w:val="00742F5D"/>
    <w:rsid w:val="00743F0C"/>
    <w:rsid w:val="0075150B"/>
    <w:rsid w:val="00774930"/>
    <w:rsid w:val="007769A1"/>
    <w:rsid w:val="007A2DB4"/>
    <w:rsid w:val="007A2F5E"/>
    <w:rsid w:val="007B632E"/>
    <w:rsid w:val="007B74E2"/>
    <w:rsid w:val="007C4A0D"/>
    <w:rsid w:val="007C742F"/>
    <w:rsid w:val="007D003D"/>
    <w:rsid w:val="007E5516"/>
    <w:rsid w:val="007F6422"/>
    <w:rsid w:val="0081411D"/>
    <w:rsid w:val="00820A1A"/>
    <w:rsid w:val="008266F0"/>
    <w:rsid w:val="0083016F"/>
    <w:rsid w:val="00854731"/>
    <w:rsid w:val="008574B1"/>
    <w:rsid w:val="00857CC0"/>
    <w:rsid w:val="00866A2B"/>
    <w:rsid w:val="00875A1F"/>
    <w:rsid w:val="008772E5"/>
    <w:rsid w:val="008A2E3E"/>
    <w:rsid w:val="008B1903"/>
    <w:rsid w:val="008C6DC0"/>
    <w:rsid w:val="008E4DE7"/>
    <w:rsid w:val="008E63C2"/>
    <w:rsid w:val="008F2373"/>
    <w:rsid w:val="00900E47"/>
    <w:rsid w:val="0090700A"/>
    <w:rsid w:val="009126FB"/>
    <w:rsid w:val="00913C32"/>
    <w:rsid w:val="009149F1"/>
    <w:rsid w:val="00914B8C"/>
    <w:rsid w:val="0092661D"/>
    <w:rsid w:val="00932E44"/>
    <w:rsid w:val="0093772E"/>
    <w:rsid w:val="00954508"/>
    <w:rsid w:val="00960F9B"/>
    <w:rsid w:val="00971F2D"/>
    <w:rsid w:val="00974C60"/>
    <w:rsid w:val="0098736A"/>
    <w:rsid w:val="009A1901"/>
    <w:rsid w:val="009B0827"/>
    <w:rsid w:val="009B0E14"/>
    <w:rsid w:val="009C0AB9"/>
    <w:rsid w:val="009C1B19"/>
    <w:rsid w:val="009C2FF8"/>
    <w:rsid w:val="009C6319"/>
    <w:rsid w:val="009D1038"/>
    <w:rsid w:val="009D27DC"/>
    <w:rsid w:val="009D5BB1"/>
    <w:rsid w:val="009E2875"/>
    <w:rsid w:val="009E4957"/>
    <w:rsid w:val="009F60CD"/>
    <w:rsid w:val="00A01DE2"/>
    <w:rsid w:val="00A02D5E"/>
    <w:rsid w:val="00A10B15"/>
    <w:rsid w:val="00A1310E"/>
    <w:rsid w:val="00A16F1F"/>
    <w:rsid w:val="00A218F1"/>
    <w:rsid w:val="00A30810"/>
    <w:rsid w:val="00A36302"/>
    <w:rsid w:val="00A3713D"/>
    <w:rsid w:val="00A519BD"/>
    <w:rsid w:val="00A71DC1"/>
    <w:rsid w:val="00A776C9"/>
    <w:rsid w:val="00A82C55"/>
    <w:rsid w:val="00A8514C"/>
    <w:rsid w:val="00A87601"/>
    <w:rsid w:val="00A91F62"/>
    <w:rsid w:val="00AA0CB5"/>
    <w:rsid w:val="00AA44E1"/>
    <w:rsid w:val="00AA649A"/>
    <w:rsid w:val="00AB7B42"/>
    <w:rsid w:val="00AC775E"/>
    <w:rsid w:val="00AD012E"/>
    <w:rsid w:val="00AD5BD7"/>
    <w:rsid w:val="00AE4CCA"/>
    <w:rsid w:val="00AE785C"/>
    <w:rsid w:val="00AF624F"/>
    <w:rsid w:val="00B122A0"/>
    <w:rsid w:val="00B12714"/>
    <w:rsid w:val="00B158BA"/>
    <w:rsid w:val="00B15AE0"/>
    <w:rsid w:val="00B2198B"/>
    <w:rsid w:val="00B304BB"/>
    <w:rsid w:val="00B333D6"/>
    <w:rsid w:val="00B36A06"/>
    <w:rsid w:val="00B4044F"/>
    <w:rsid w:val="00B44DD6"/>
    <w:rsid w:val="00B60B99"/>
    <w:rsid w:val="00B61226"/>
    <w:rsid w:val="00B90198"/>
    <w:rsid w:val="00BA4099"/>
    <w:rsid w:val="00BA68CD"/>
    <w:rsid w:val="00BB5B3E"/>
    <w:rsid w:val="00BC5803"/>
    <w:rsid w:val="00BD091F"/>
    <w:rsid w:val="00BD5BFB"/>
    <w:rsid w:val="00C209D8"/>
    <w:rsid w:val="00C21BFB"/>
    <w:rsid w:val="00C24E71"/>
    <w:rsid w:val="00C334C9"/>
    <w:rsid w:val="00C334F6"/>
    <w:rsid w:val="00C33623"/>
    <w:rsid w:val="00C40CC1"/>
    <w:rsid w:val="00C42B6A"/>
    <w:rsid w:val="00C42D9D"/>
    <w:rsid w:val="00C42F24"/>
    <w:rsid w:val="00C51935"/>
    <w:rsid w:val="00C56D3B"/>
    <w:rsid w:val="00C80356"/>
    <w:rsid w:val="00C84C0F"/>
    <w:rsid w:val="00C874E2"/>
    <w:rsid w:val="00C93B3C"/>
    <w:rsid w:val="00C93C14"/>
    <w:rsid w:val="00CB5AFA"/>
    <w:rsid w:val="00CC745A"/>
    <w:rsid w:val="00CD2FEC"/>
    <w:rsid w:val="00CD5A00"/>
    <w:rsid w:val="00CE0D19"/>
    <w:rsid w:val="00CF00F5"/>
    <w:rsid w:val="00D11BCF"/>
    <w:rsid w:val="00D23B33"/>
    <w:rsid w:val="00D36630"/>
    <w:rsid w:val="00D5410B"/>
    <w:rsid w:val="00D54814"/>
    <w:rsid w:val="00D7615B"/>
    <w:rsid w:val="00DA49D6"/>
    <w:rsid w:val="00DB2B3C"/>
    <w:rsid w:val="00DB41FF"/>
    <w:rsid w:val="00DD6B1E"/>
    <w:rsid w:val="00DE0400"/>
    <w:rsid w:val="00DE1A2A"/>
    <w:rsid w:val="00DE1C0C"/>
    <w:rsid w:val="00DE20D4"/>
    <w:rsid w:val="00DE4E83"/>
    <w:rsid w:val="00DF06E6"/>
    <w:rsid w:val="00DF078C"/>
    <w:rsid w:val="00E055C3"/>
    <w:rsid w:val="00E07738"/>
    <w:rsid w:val="00E14347"/>
    <w:rsid w:val="00E164B3"/>
    <w:rsid w:val="00E1657E"/>
    <w:rsid w:val="00E17062"/>
    <w:rsid w:val="00E307BE"/>
    <w:rsid w:val="00E3424C"/>
    <w:rsid w:val="00E37BDB"/>
    <w:rsid w:val="00E460F3"/>
    <w:rsid w:val="00E50376"/>
    <w:rsid w:val="00E55038"/>
    <w:rsid w:val="00E5634A"/>
    <w:rsid w:val="00E71830"/>
    <w:rsid w:val="00E74809"/>
    <w:rsid w:val="00E94426"/>
    <w:rsid w:val="00EA218C"/>
    <w:rsid w:val="00EB09EA"/>
    <w:rsid w:val="00ED006E"/>
    <w:rsid w:val="00ED2715"/>
    <w:rsid w:val="00ED31D6"/>
    <w:rsid w:val="00ED63DE"/>
    <w:rsid w:val="00EE4826"/>
    <w:rsid w:val="00EE592D"/>
    <w:rsid w:val="00EE6DC0"/>
    <w:rsid w:val="00EF00F6"/>
    <w:rsid w:val="00F00448"/>
    <w:rsid w:val="00F069CC"/>
    <w:rsid w:val="00F13F7D"/>
    <w:rsid w:val="00F27C39"/>
    <w:rsid w:val="00F508FD"/>
    <w:rsid w:val="00F52531"/>
    <w:rsid w:val="00F654B5"/>
    <w:rsid w:val="00F73EF1"/>
    <w:rsid w:val="00F942F8"/>
    <w:rsid w:val="00FA36D7"/>
    <w:rsid w:val="00FB1E17"/>
    <w:rsid w:val="00FB7CFB"/>
    <w:rsid w:val="00FC228D"/>
    <w:rsid w:val="00FC6B4F"/>
    <w:rsid w:val="00FD38E7"/>
    <w:rsid w:val="00FE0C76"/>
    <w:rsid w:val="00FE205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6F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00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00E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500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500E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bCs/>
      <w:sz w:val="52"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5E500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55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299</Words>
  <Characters>2067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 </dc:title>
  <dc:subject/>
  <dc:creator>Peti</dc:creator>
  <cp:keywords/>
  <dc:description/>
  <cp:lastModifiedBy>Rozsnyoki Gábor</cp:lastModifiedBy>
  <cp:revision>2</cp:revision>
  <cp:lastPrinted>2013-02-11T09:10:00Z</cp:lastPrinted>
  <dcterms:created xsi:type="dcterms:W3CDTF">2014-03-13T07:07:00Z</dcterms:created>
  <dcterms:modified xsi:type="dcterms:W3CDTF">2014-03-13T07:07:00Z</dcterms:modified>
</cp:coreProperties>
</file>