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FF2" w:rsidRDefault="00AA4FF2">
      <w:pPr>
        <w:rPr>
          <w:color w:val="000000"/>
        </w:rPr>
      </w:pPr>
    </w:p>
    <w:p w:rsidR="00AA4FF2" w:rsidRPr="00C717FC" w:rsidRDefault="00AA4FF2" w:rsidP="009C73A5">
      <w:pPr>
        <w:spacing w:after="0" w:line="240" w:lineRule="auto"/>
        <w:ind w:firstLine="708"/>
        <w:jc w:val="both"/>
        <w:rPr>
          <w:rFonts w:ascii="Trebuchet MS" w:hAnsi="Trebuchet MS"/>
          <w:color w:val="000000"/>
          <w:sz w:val="20"/>
          <w:szCs w:val="20"/>
        </w:rPr>
      </w:pPr>
    </w:p>
    <w:p w:rsidR="00AA4FF2" w:rsidRPr="00C717FC" w:rsidRDefault="00AA4FF2">
      <w:pPr>
        <w:rPr>
          <w:rFonts w:ascii="Trebuchet MS" w:hAnsi="Trebuchet MS"/>
          <w:color w:val="000000"/>
          <w:sz w:val="20"/>
          <w:szCs w:val="20"/>
        </w:rPr>
      </w:pPr>
      <w:r w:rsidRPr="00C717FC">
        <w:rPr>
          <w:rFonts w:ascii="Trebuchet MS" w:hAnsi="Trebuchet MS"/>
          <w:color w:val="000000"/>
          <w:sz w:val="20"/>
          <w:szCs w:val="20"/>
        </w:rPr>
        <w:t>Érmes helyezettek: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Szilvási Gréta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2:23,43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2:19,75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4:37,70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Soltész Levente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4:35,37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2:39,98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2:30,02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Jánosi Zengő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1:13,80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1:08,15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1:07,60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Eszter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2:27,76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2:14,38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Kovács-Micski Márton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2:17,50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2:04,50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Szabó Zsanett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2:39,94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2:22,16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4:54,44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2:42,38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Zölde Zorka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1:06,10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1:33,10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1:27,40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Balogh Ábel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1:02,60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1:14,00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1:17,90</w:t>
            </w:r>
          </w:p>
        </w:tc>
      </w:tr>
    </w:tbl>
    <w:p w:rsidR="00AA4FF2" w:rsidRPr="00C717FC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Attila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1:28,88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2:31,22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1:24,96</w:t>
            </w:r>
          </w:p>
        </w:tc>
      </w:tr>
    </w:tbl>
    <w:p w:rsidR="00AA4FF2" w:rsidRPr="00C717FC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Sinka Róbert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2:53,33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4:49,41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2:12,72</w:t>
            </w:r>
          </w:p>
        </w:tc>
      </w:tr>
    </w:tbl>
    <w:p w:rsidR="00AA4FF2" w:rsidRPr="00C717FC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Kiss Olivér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1:17,60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2:38,81</w:t>
            </w:r>
          </w:p>
        </w:tc>
      </w:tr>
    </w:tbl>
    <w:p w:rsidR="00AA4FF2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p w:rsidR="00AA4FF2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p w:rsidR="00AA4FF2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p w:rsidR="00AA4FF2" w:rsidRPr="00C717FC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Kormos Kristóf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1:20,30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FC2597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2:40,77</w:t>
            </w:r>
          </w:p>
        </w:tc>
      </w:tr>
    </w:tbl>
    <w:p w:rsidR="00AA4FF2" w:rsidRPr="00C717FC" w:rsidRDefault="00AA4FF2" w:rsidP="000B06E6">
      <w:pPr>
        <w:spacing w:after="0" w:line="240" w:lineRule="auto"/>
        <w:rPr>
          <w:rFonts w:ascii="Trebuchet MS" w:hAnsi="Trebuchet MS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50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Kripkó Ádám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2:25,20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47948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2:19,20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Krizsán Péter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2:25,28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4:33,53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2:08,69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Szeivolt Melinda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2:28.51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2:24,50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 xml:space="preserve">5. helyezett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2:16,99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4:47,07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Kormos Gergely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2:36,11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 xml:space="preserve">3. helyezett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4:48,66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2:16,75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2:39,21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Babús Benjamin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2:23,48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4:36,79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2:11,41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Kaló Kristóf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47,61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55,46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Gotyár Dominik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1:01,10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57,30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49,76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Dominik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52,44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46,96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55,93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Sós Klaudia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2:48,64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4:55,14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2:43,37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Prokaj Zsombor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1:29,39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3:00,47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Biros Vince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1:02,25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56,93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48,64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Dér-Herendovics Botond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1:40,28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3:00,34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1:44,35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1:35,31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Angyal Mátyás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2:28,02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2:53,69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2:51,69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2:54,81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Juhász Franciska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1:34,51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1:39,70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1:36,71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2:58,81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Kristóf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2:52,19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2:31,38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2:53,37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2:47,71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Gyöngy Virág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3:03,83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5:13,02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2:50,59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Szabó Zsófia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56,41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1:12,05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Názon Bálint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1:43,34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3:18,82</w:t>
            </w:r>
          </w:p>
        </w:tc>
      </w:tr>
    </w:tbl>
    <w:p w:rsidR="00AA4FF2" w:rsidRPr="00C717FC" w:rsidRDefault="00AA4FF2" w:rsidP="00B02589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8775F0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Kvaszinger Jenő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1:20,10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1:18,61</w:t>
            </w:r>
          </w:p>
        </w:tc>
      </w:tr>
      <w:tr w:rsidR="00AA4FF2" w:rsidRPr="000E2BF6" w:rsidTr="008775F0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50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8775F0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1::47,70</w:t>
            </w:r>
          </w:p>
        </w:tc>
      </w:tr>
    </w:tbl>
    <w:p w:rsidR="00AA4FF2" w:rsidRPr="00C717FC" w:rsidRDefault="00AA4FF2">
      <w:pPr>
        <w:rPr>
          <w:rFonts w:ascii="Trebuchet MS" w:hAnsi="Trebuchet MS"/>
          <w:sz w:val="20"/>
          <w:szCs w:val="20"/>
        </w:rPr>
      </w:pPr>
    </w:p>
    <w:p w:rsidR="00AA4FF2" w:rsidRPr="00C717FC" w:rsidRDefault="00AA4FF2">
      <w:pPr>
        <w:rPr>
          <w:rFonts w:ascii="Trebuchet MS" w:hAnsi="Trebuchet MS"/>
          <w:sz w:val="20"/>
          <w:szCs w:val="20"/>
        </w:rPr>
      </w:pPr>
    </w:p>
    <w:p w:rsidR="00AA4FF2" w:rsidRPr="00C717FC" w:rsidRDefault="00AA4FF2">
      <w:pPr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helyezést elérő versenyzők születési évük szerint:</w:t>
      </w:r>
    </w:p>
    <w:tbl>
      <w:tblPr>
        <w:tblW w:w="0" w:type="auto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09"/>
        <w:gridCol w:w="708"/>
        <w:gridCol w:w="2835"/>
        <w:gridCol w:w="1560"/>
        <w:gridCol w:w="884"/>
      </w:tblGrid>
      <w:tr w:rsidR="00AA4FF2" w:rsidRPr="000E2BF6" w:rsidTr="002D4E6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 xml:space="preserve">Holló Bálint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2:12,72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Balogh Emese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2:47,42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2:42,45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Nagy Natália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2:22,11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5:02,75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Pintér Veronika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2:59,71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5:22,89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Balázs Dóra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2:54,84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2:39,21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4:58,35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Dusek Krisztina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3:06,58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5:18,82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Kopka Noémi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4C689E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2:33,98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2:50,52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5:15,99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Dobi Dorina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2:41,14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3:17,94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3:02,07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pillangóúszás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3:04,73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5:42,61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Gömöri Olivér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2:43,85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3:01,82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Várkonyi Gergő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2:58,43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3:23,40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Balogh Noémi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3:03,01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3:24,53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Gréta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3:06,74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2:45,99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400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5:06,81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Sós Miksa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2:59,82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3:16,43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Sőregi Ádám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2:58,96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3:13,68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Sőregi Dániel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3:16,63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3:13,31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Zakar Zente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2:51,90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vegyesúszás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3:06,64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3:01,07</w:t>
            </w:r>
          </w:p>
        </w:tc>
      </w:tr>
      <w:tr w:rsidR="00AA4FF2" w:rsidRPr="000E2BF6" w:rsidTr="002D4E6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Balázs Máté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1:57,75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Lezsák Kira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100EA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3:16,87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1:52,37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Román Gergő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3:10,27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1:42,92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Trenka Bonita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3:23,12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1:55,31</w:t>
            </w:r>
          </w:p>
        </w:tc>
      </w:tr>
      <w:tr w:rsidR="00AA4FF2" w:rsidRPr="000E2BF6" w:rsidTr="002D4E6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Bisztriczki Sára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3:05,38</w:t>
            </w:r>
          </w:p>
        </w:tc>
      </w:tr>
      <w:tr w:rsidR="00AA4FF2" w:rsidRPr="000E2BF6" w:rsidTr="002D4E6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Csufor Anna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2:00,49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Dér-Herendovics Zsombor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3:24,31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1:44,35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1:34,77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Hegyi Ádám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3:27,02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1:51,78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Koós Márton Balázs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2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200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3:12,64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C717FC">
                <w:rPr>
                  <w:rFonts w:ascii="Trebuchet MS" w:hAnsi="Trebuchet MS"/>
                  <w:color w:val="000000"/>
                  <w:sz w:val="20"/>
                  <w:szCs w:val="20"/>
                  <w:lang w:eastAsia="hu-HU"/>
                </w:rPr>
                <w:t>100 m</w:t>
              </w:r>
            </w:smartTag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38280B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1:39,89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Markó Csilla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1:56,51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1:38,92</w:t>
            </w:r>
          </w:p>
        </w:tc>
      </w:tr>
      <w:tr w:rsidR="00AA4FF2" w:rsidRPr="000E2BF6" w:rsidTr="002D4E6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Zbiskó Evelin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1:52,36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Balázs Eszter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53,60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1:05,80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1:08,83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Besenyei Luca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48,00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1:01,50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56,03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Dér-Herendovics Zétény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53,40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1:00,81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59,25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Jánosi Noel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49,34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1:01,76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55,27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Juhász Lili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51,77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1:00,56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52,08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Kovács Máté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51,50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1:03,21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1:06,18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Kvaszinger Lili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51,97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59,12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57,24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Markó Kincső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1:01,49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1:04,99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1:00,95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Prokai Dorinka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59,20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1:05,70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Skultéti Dorka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1:12,19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57,24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Csufor Ádám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13.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1:15,00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1:40,40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14.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1:35,40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Román Bence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57,50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58,91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Rózsa 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1:10,20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1:09,90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5C1E92">
            <w:pPr>
              <w:spacing w:after="0" w:line="240" w:lineRule="auto"/>
              <w:jc w:val="right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1:11,53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Skultéti Gergő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15.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1:17,44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7.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1:05,72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1:00,80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Sőregi Gergő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1:07,00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10.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1:20,79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11.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1:11,04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Veszprémi László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1:08,21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9.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1:16,60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fiú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12.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1:14,30</w:t>
            </w:r>
          </w:p>
        </w:tc>
      </w:tr>
      <w:tr w:rsidR="00AA4FF2" w:rsidRPr="000E2BF6" w:rsidTr="002D4E6F"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Viszokai Viktória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gyorsúszás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1:30,60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mellúszás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8.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1:25,90</w:t>
            </w:r>
          </w:p>
        </w:tc>
      </w:tr>
      <w:tr w:rsidR="00AA4FF2" w:rsidRPr="000E2BF6" w:rsidTr="002D4E6F"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2007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50 m. leány hátúszás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6. helyezett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A4FF2" w:rsidRPr="00C717FC" w:rsidRDefault="00AA4FF2" w:rsidP="00913E64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</w:pPr>
            <w:r w:rsidRPr="00C717FC">
              <w:rPr>
                <w:rFonts w:ascii="Trebuchet MS" w:hAnsi="Trebuchet MS"/>
                <w:color w:val="000000"/>
                <w:sz w:val="20"/>
                <w:szCs w:val="20"/>
                <w:lang w:eastAsia="hu-HU"/>
              </w:rPr>
              <w:t>1:21,10</w:t>
            </w:r>
          </w:p>
        </w:tc>
      </w:tr>
    </w:tbl>
    <w:p w:rsidR="00AA4FF2" w:rsidRPr="00C717FC" w:rsidRDefault="00AA4FF2">
      <w:pPr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4*100 m. fiú gyorsváltó (Nyílt kategória)</w:t>
      </w:r>
    </w:p>
    <w:p w:rsidR="00AA4FF2" w:rsidRPr="00C717FC" w:rsidRDefault="00AA4FF2" w:rsidP="005C2E52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1.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3:52,46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0:55,97</w:t>
      </w:r>
      <w:r w:rsidRPr="00C717FC">
        <w:rPr>
          <w:rFonts w:ascii="Trebuchet MS" w:hAnsi="Trebuchet MS"/>
          <w:sz w:val="20"/>
          <w:szCs w:val="20"/>
        </w:rPr>
        <w:tab/>
        <w:t>( 0:55,97)</w:t>
      </w:r>
      <w:r w:rsidRPr="00C717FC">
        <w:rPr>
          <w:rFonts w:ascii="Trebuchet MS" w:hAnsi="Trebuchet MS"/>
          <w:sz w:val="20"/>
          <w:szCs w:val="20"/>
        </w:rPr>
        <w:tab/>
        <w:t xml:space="preserve">Kovács-Micski Márton     </w:t>
      </w:r>
      <w:r w:rsidRPr="00C717FC">
        <w:rPr>
          <w:rFonts w:ascii="Trebuchet MS" w:hAnsi="Trebuchet MS"/>
          <w:sz w:val="20"/>
          <w:szCs w:val="20"/>
        </w:rPr>
        <w:tab/>
        <w:t>1995     0:27,44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1:54,85</w:t>
      </w:r>
      <w:r w:rsidRPr="00C717FC">
        <w:rPr>
          <w:rFonts w:ascii="Trebuchet MS" w:hAnsi="Trebuchet MS"/>
          <w:sz w:val="20"/>
          <w:szCs w:val="20"/>
        </w:rPr>
        <w:tab/>
        <w:t>( 0:58,88)</w:t>
      </w:r>
      <w:r w:rsidRPr="00C717FC">
        <w:rPr>
          <w:rFonts w:ascii="Trebuchet MS" w:hAnsi="Trebuchet MS"/>
          <w:sz w:val="20"/>
          <w:szCs w:val="20"/>
        </w:rPr>
        <w:tab/>
        <w:t xml:space="preserve">Sinka Róbert             </w:t>
      </w:r>
      <w:r w:rsidRPr="00C717FC">
        <w:rPr>
          <w:rFonts w:ascii="Trebuchet MS" w:hAnsi="Trebuchet MS"/>
          <w:sz w:val="20"/>
          <w:szCs w:val="20"/>
        </w:rPr>
        <w:tab/>
        <w:t>1995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2:53,61</w:t>
      </w:r>
      <w:r w:rsidRPr="00C717FC">
        <w:rPr>
          <w:rFonts w:ascii="Trebuchet MS" w:hAnsi="Trebuchet MS"/>
          <w:sz w:val="20"/>
          <w:szCs w:val="20"/>
        </w:rPr>
        <w:tab/>
        <w:t>( 0:58,76)</w:t>
      </w:r>
      <w:r w:rsidRPr="00C717FC">
        <w:rPr>
          <w:rFonts w:ascii="Trebuchet MS" w:hAnsi="Trebuchet MS"/>
          <w:sz w:val="20"/>
          <w:szCs w:val="20"/>
        </w:rPr>
        <w:tab/>
        <w:t xml:space="preserve">Holló Bálint             </w:t>
      </w:r>
      <w:r w:rsidRPr="00C717FC">
        <w:rPr>
          <w:rFonts w:ascii="Trebuchet MS" w:hAnsi="Trebuchet MS"/>
          <w:sz w:val="20"/>
          <w:szCs w:val="20"/>
        </w:rPr>
        <w:tab/>
        <w:t>1996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3:52,46</w:t>
      </w:r>
      <w:r w:rsidRPr="00C717FC">
        <w:rPr>
          <w:rFonts w:ascii="Trebuchet MS" w:hAnsi="Trebuchet MS"/>
          <w:sz w:val="20"/>
          <w:szCs w:val="20"/>
        </w:rPr>
        <w:tab/>
        <w:t>( 0:58,85)</w:t>
      </w:r>
      <w:r w:rsidRPr="00C717FC">
        <w:rPr>
          <w:rFonts w:ascii="Trebuchet MS" w:hAnsi="Trebuchet MS"/>
          <w:sz w:val="20"/>
          <w:szCs w:val="20"/>
        </w:rPr>
        <w:tab/>
        <w:t xml:space="preserve">Krizsán Péter            </w:t>
      </w:r>
      <w:r w:rsidRPr="00C717FC">
        <w:rPr>
          <w:rFonts w:ascii="Trebuchet MS" w:hAnsi="Trebuchet MS"/>
          <w:sz w:val="20"/>
          <w:szCs w:val="20"/>
        </w:rPr>
        <w:tab/>
        <w:t>1997</w:t>
      </w:r>
    </w:p>
    <w:p w:rsidR="00AA4FF2" w:rsidRPr="00C717FC" w:rsidRDefault="00AA4FF2" w:rsidP="005C2E52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2.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4:15,01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1:03,62</w:t>
      </w:r>
      <w:r w:rsidRPr="00C717FC">
        <w:rPr>
          <w:rFonts w:ascii="Trebuchet MS" w:hAnsi="Trebuchet MS"/>
          <w:sz w:val="20"/>
          <w:szCs w:val="20"/>
        </w:rPr>
        <w:tab/>
        <w:t>( 1:03,62)</w:t>
      </w:r>
      <w:r w:rsidRPr="00C717FC">
        <w:rPr>
          <w:rFonts w:ascii="Trebuchet MS" w:hAnsi="Trebuchet MS"/>
          <w:sz w:val="20"/>
          <w:szCs w:val="20"/>
        </w:rPr>
        <w:tab/>
        <w:t xml:space="preserve">Soltész Levente          </w:t>
      </w:r>
      <w:r w:rsidRPr="00C717FC">
        <w:rPr>
          <w:rFonts w:ascii="Trebuchet MS" w:hAnsi="Trebuchet MS"/>
          <w:sz w:val="20"/>
          <w:szCs w:val="20"/>
        </w:rPr>
        <w:tab/>
        <w:t>2000     0:31,16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2:07,76</w:t>
      </w:r>
      <w:r w:rsidRPr="00C717FC">
        <w:rPr>
          <w:rFonts w:ascii="Trebuchet MS" w:hAnsi="Trebuchet MS"/>
          <w:sz w:val="20"/>
          <w:szCs w:val="20"/>
        </w:rPr>
        <w:tab/>
        <w:t>( 1:04,14)</w:t>
      </w:r>
      <w:r w:rsidRPr="00C717FC">
        <w:rPr>
          <w:rFonts w:ascii="Trebuchet MS" w:hAnsi="Trebuchet MS"/>
          <w:sz w:val="20"/>
          <w:szCs w:val="20"/>
        </w:rPr>
        <w:tab/>
        <w:t xml:space="preserve">Kripkó Ádám              </w:t>
      </w:r>
      <w:r w:rsidRPr="00C717FC">
        <w:rPr>
          <w:rFonts w:ascii="Trebuchet MS" w:hAnsi="Trebuchet MS"/>
          <w:sz w:val="20"/>
          <w:szCs w:val="20"/>
        </w:rPr>
        <w:tab/>
        <w:t>1999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3:13,41</w:t>
      </w:r>
      <w:r w:rsidRPr="00C717FC">
        <w:rPr>
          <w:rFonts w:ascii="Trebuchet MS" w:hAnsi="Trebuchet MS"/>
          <w:sz w:val="20"/>
          <w:szCs w:val="20"/>
        </w:rPr>
        <w:tab/>
        <w:t>( 1:05,65)</w:t>
      </w:r>
      <w:r w:rsidRPr="00C717FC">
        <w:rPr>
          <w:rFonts w:ascii="Trebuchet MS" w:hAnsi="Trebuchet MS"/>
          <w:sz w:val="20"/>
          <w:szCs w:val="20"/>
        </w:rPr>
        <w:tab/>
        <w:t xml:space="preserve">Kormos Gergely           </w:t>
      </w:r>
      <w:r w:rsidRPr="00C717FC">
        <w:rPr>
          <w:rFonts w:ascii="Trebuchet MS" w:hAnsi="Trebuchet MS"/>
          <w:sz w:val="20"/>
          <w:szCs w:val="20"/>
        </w:rPr>
        <w:tab/>
        <w:t>2001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4:15,01</w:t>
      </w:r>
      <w:r w:rsidRPr="00C717FC">
        <w:rPr>
          <w:rFonts w:ascii="Trebuchet MS" w:hAnsi="Trebuchet MS"/>
          <w:sz w:val="20"/>
          <w:szCs w:val="20"/>
        </w:rPr>
        <w:tab/>
        <w:t>( 1:01,60)</w:t>
      </w:r>
      <w:r w:rsidRPr="00C717FC">
        <w:rPr>
          <w:rFonts w:ascii="Trebuchet MS" w:hAnsi="Trebuchet MS"/>
          <w:sz w:val="20"/>
          <w:szCs w:val="20"/>
        </w:rPr>
        <w:tab/>
        <w:t xml:space="preserve">Babús Benjamin           </w:t>
      </w:r>
      <w:r w:rsidRPr="00C717FC">
        <w:rPr>
          <w:rFonts w:ascii="Trebuchet MS" w:hAnsi="Trebuchet MS"/>
          <w:sz w:val="20"/>
          <w:szCs w:val="20"/>
        </w:rPr>
        <w:tab/>
        <w:t>1999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7.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5:01,60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1:13,08</w:t>
      </w:r>
      <w:r w:rsidRPr="00C717FC">
        <w:rPr>
          <w:rFonts w:ascii="Trebuchet MS" w:hAnsi="Trebuchet MS"/>
          <w:sz w:val="20"/>
          <w:szCs w:val="20"/>
        </w:rPr>
        <w:tab/>
        <w:t>( 1:13,08)</w:t>
      </w:r>
      <w:r w:rsidRPr="00C717FC">
        <w:rPr>
          <w:rFonts w:ascii="Trebuchet MS" w:hAnsi="Trebuchet MS"/>
          <w:sz w:val="20"/>
          <w:szCs w:val="20"/>
        </w:rPr>
        <w:tab/>
        <w:t xml:space="preserve">Kovács Kristóf           </w:t>
      </w:r>
      <w:r w:rsidRPr="00C717FC">
        <w:rPr>
          <w:rFonts w:ascii="Trebuchet MS" w:hAnsi="Trebuchet MS"/>
          <w:sz w:val="20"/>
          <w:szCs w:val="20"/>
        </w:rPr>
        <w:tab/>
        <w:t>2003     0:35,15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2:28,51</w:t>
      </w:r>
      <w:r w:rsidRPr="00C717FC">
        <w:rPr>
          <w:rFonts w:ascii="Trebuchet MS" w:hAnsi="Trebuchet MS"/>
          <w:sz w:val="20"/>
          <w:szCs w:val="20"/>
        </w:rPr>
        <w:tab/>
        <w:t>( 1:15,43)</w:t>
      </w:r>
      <w:r w:rsidRPr="00C717FC">
        <w:rPr>
          <w:rFonts w:ascii="Trebuchet MS" w:hAnsi="Trebuchet MS"/>
          <w:sz w:val="20"/>
          <w:szCs w:val="20"/>
        </w:rPr>
        <w:tab/>
        <w:t xml:space="preserve">Gömöri Olivér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3:48,98</w:t>
      </w:r>
      <w:r w:rsidRPr="00C717FC">
        <w:rPr>
          <w:rFonts w:ascii="Trebuchet MS" w:hAnsi="Trebuchet MS"/>
          <w:sz w:val="20"/>
          <w:szCs w:val="20"/>
        </w:rPr>
        <w:tab/>
        <w:t>( 1:20,47)</w:t>
      </w:r>
      <w:r w:rsidRPr="00C717FC">
        <w:rPr>
          <w:rFonts w:ascii="Trebuchet MS" w:hAnsi="Trebuchet MS"/>
          <w:sz w:val="20"/>
          <w:szCs w:val="20"/>
        </w:rPr>
        <w:tab/>
        <w:t xml:space="preserve">Zakar Zente              </w:t>
      </w:r>
      <w:r w:rsidRPr="00C717FC">
        <w:rPr>
          <w:rFonts w:ascii="Trebuchet MS" w:hAnsi="Trebuchet MS"/>
          <w:sz w:val="20"/>
          <w:szCs w:val="20"/>
        </w:rPr>
        <w:tab/>
        <w:t>2003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5:01,60</w:t>
      </w:r>
      <w:r w:rsidRPr="00C717FC">
        <w:rPr>
          <w:rFonts w:ascii="Trebuchet MS" w:hAnsi="Trebuchet MS"/>
          <w:sz w:val="20"/>
          <w:szCs w:val="20"/>
        </w:rPr>
        <w:tab/>
        <w:t>( 1:12,62)</w:t>
      </w:r>
      <w:r w:rsidRPr="00C717FC">
        <w:rPr>
          <w:rFonts w:ascii="Trebuchet MS" w:hAnsi="Trebuchet MS"/>
          <w:sz w:val="20"/>
          <w:szCs w:val="20"/>
        </w:rPr>
        <w:tab/>
        <w:t xml:space="preserve">Angyal Mátyás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4*100 m. fiú vegyesváltó (Nyílt kategória)</w:t>
      </w:r>
    </w:p>
    <w:p w:rsidR="00AA4FF2" w:rsidRPr="00C717FC" w:rsidRDefault="00AA4FF2" w:rsidP="00BB7BBE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1.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4:24,85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1:05,16</w:t>
      </w:r>
      <w:r w:rsidRPr="00C717FC">
        <w:rPr>
          <w:rFonts w:ascii="Trebuchet MS" w:hAnsi="Trebuchet MS"/>
          <w:sz w:val="20"/>
          <w:szCs w:val="20"/>
        </w:rPr>
        <w:tab/>
        <w:t>( 1:05,16)</w:t>
      </w:r>
      <w:r w:rsidRPr="00C717FC">
        <w:rPr>
          <w:rFonts w:ascii="Trebuchet MS" w:hAnsi="Trebuchet MS"/>
          <w:sz w:val="20"/>
          <w:szCs w:val="20"/>
        </w:rPr>
        <w:tab/>
        <w:t xml:space="preserve">Kovács-Micski Márton     </w:t>
      </w:r>
      <w:r w:rsidRPr="00C717FC">
        <w:rPr>
          <w:rFonts w:ascii="Trebuchet MS" w:hAnsi="Trebuchet MS"/>
          <w:sz w:val="20"/>
          <w:szCs w:val="20"/>
        </w:rPr>
        <w:tab/>
        <w:t>1995     0:32,05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2:20,80</w:t>
      </w:r>
      <w:r w:rsidRPr="00C717FC">
        <w:rPr>
          <w:rFonts w:ascii="Trebuchet MS" w:hAnsi="Trebuchet MS"/>
          <w:sz w:val="20"/>
          <w:szCs w:val="20"/>
        </w:rPr>
        <w:tab/>
        <w:t>( 1:15,64)</w:t>
      </w:r>
      <w:r w:rsidRPr="00C717FC">
        <w:rPr>
          <w:rFonts w:ascii="Trebuchet MS" w:hAnsi="Trebuchet MS"/>
          <w:sz w:val="20"/>
          <w:szCs w:val="20"/>
        </w:rPr>
        <w:tab/>
        <w:t xml:space="preserve">Krizsán Péter            </w:t>
      </w:r>
      <w:r w:rsidRPr="00C717FC">
        <w:rPr>
          <w:rFonts w:ascii="Trebuchet MS" w:hAnsi="Trebuchet MS"/>
          <w:sz w:val="20"/>
          <w:szCs w:val="20"/>
        </w:rPr>
        <w:tab/>
        <w:t>1997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3:25,77</w:t>
      </w:r>
      <w:r w:rsidRPr="00C717FC">
        <w:rPr>
          <w:rFonts w:ascii="Trebuchet MS" w:hAnsi="Trebuchet MS"/>
          <w:sz w:val="20"/>
          <w:szCs w:val="20"/>
        </w:rPr>
        <w:tab/>
        <w:t>( 1:04,97)</w:t>
      </w:r>
      <w:r w:rsidRPr="00C717FC">
        <w:rPr>
          <w:rFonts w:ascii="Trebuchet MS" w:hAnsi="Trebuchet MS"/>
          <w:sz w:val="20"/>
          <w:szCs w:val="20"/>
        </w:rPr>
        <w:tab/>
        <w:t xml:space="preserve">Holló Bálint             </w:t>
      </w:r>
      <w:r w:rsidRPr="00C717FC">
        <w:rPr>
          <w:rFonts w:ascii="Trebuchet MS" w:hAnsi="Trebuchet MS"/>
          <w:sz w:val="20"/>
          <w:szCs w:val="20"/>
        </w:rPr>
        <w:tab/>
        <w:t>1996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4:24,85</w:t>
      </w:r>
      <w:r w:rsidRPr="00C717FC">
        <w:rPr>
          <w:rFonts w:ascii="Trebuchet MS" w:hAnsi="Trebuchet MS"/>
          <w:sz w:val="20"/>
          <w:szCs w:val="20"/>
        </w:rPr>
        <w:tab/>
        <w:t>( 0:59,08)</w:t>
      </w:r>
      <w:r w:rsidRPr="00C717FC">
        <w:rPr>
          <w:rFonts w:ascii="Trebuchet MS" w:hAnsi="Trebuchet MS"/>
          <w:sz w:val="20"/>
          <w:szCs w:val="20"/>
        </w:rPr>
        <w:tab/>
        <w:t xml:space="preserve">Sinka Róbert             </w:t>
      </w:r>
      <w:r w:rsidRPr="00C717FC">
        <w:rPr>
          <w:rFonts w:ascii="Trebuchet MS" w:hAnsi="Trebuchet MS"/>
          <w:sz w:val="20"/>
          <w:szCs w:val="20"/>
        </w:rPr>
        <w:tab/>
        <w:t>1995</w:t>
      </w: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2.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4:38,73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1:08,87</w:t>
      </w:r>
      <w:r w:rsidRPr="00C717FC">
        <w:rPr>
          <w:rFonts w:ascii="Trebuchet MS" w:hAnsi="Trebuchet MS"/>
          <w:sz w:val="20"/>
          <w:szCs w:val="20"/>
        </w:rPr>
        <w:tab/>
        <w:t>( 1:08,87)</w:t>
      </w:r>
      <w:r w:rsidRPr="00C717FC">
        <w:rPr>
          <w:rFonts w:ascii="Trebuchet MS" w:hAnsi="Trebuchet MS"/>
          <w:sz w:val="20"/>
          <w:szCs w:val="20"/>
        </w:rPr>
        <w:tab/>
        <w:t xml:space="preserve">Babús Benjamin           </w:t>
      </w:r>
      <w:r w:rsidRPr="00C717FC">
        <w:rPr>
          <w:rFonts w:ascii="Trebuchet MS" w:hAnsi="Trebuchet MS"/>
          <w:sz w:val="20"/>
          <w:szCs w:val="20"/>
        </w:rPr>
        <w:tab/>
        <w:t>1999     0:34,12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2:23,58</w:t>
      </w:r>
      <w:r w:rsidRPr="00C717FC">
        <w:rPr>
          <w:rFonts w:ascii="Trebuchet MS" w:hAnsi="Trebuchet MS"/>
          <w:sz w:val="20"/>
          <w:szCs w:val="20"/>
        </w:rPr>
        <w:tab/>
        <w:t>( 1:14,71)</w:t>
      </w:r>
      <w:r w:rsidRPr="00C717FC">
        <w:rPr>
          <w:rFonts w:ascii="Trebuchet MS" w:hAnsi="Trebuchet MS"/>
          <w:sz w:val="20"/>
          <w:szCs w:val="20"/>
        </w:rPr>
        <w:tab/>
        <w:t xml:space="preserve">Soltész Levente          </w:t>
      </w:r>
      <w:r w:rsidRPr="00C717FC">
        <w:rPr>
          <w:rFonts w:ascii="Trebuchet MS" w:hAnsi="Trebuchet MS"/>
          <w:sz w:val="20"/>
          <w:szCs w:val="20"/>
        </w:rPr>
        <w:tab/>
        <w:t>2000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3:32,44</w:t>
      </w:r>
      <w:r w:rsidRPr="00C717FC">
        <w:rPr>
          <w:rFonts w:ascii="Trebuchet MS" w:hAnsi="Trebuchet MS"/>
          <w:sz w:val="20"/>
          <w:szCs w:val="20"/>
        </w:rPr>
        <w:tab/>
        <w:t>( 1:08,86)</w:t>
      </w:r>
      <w:r w:rsidRPr="00C717FC">
        <w:rPr>
          <w:rFonts w:ascii="Trebuchet MS" w:hAnsi="Trebuchet MS"/>
          <w:sz w:val="20"/>
          <w:szCs w:val="20"/>
        </w:rPr>
        <w:tab/>
        <w:t xml:space="preserve">Kripkó Ádám              </w:t>
      </w:r>
      <w:r w:rsidRPr="00C717FC">
        <w:rPr>
          <w:rFonts w:ascii="Trebuchet MS" w:hAnsi="Trebuchet MS"/>
          <w:sz w:val="20"/>
          <w:szCs w:val="20"/>
        </w:rPr>
        <w:tab/>
        <w:t>1999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4:38,73</w:t>
      </w:r>
      <w:r w:rsidRPr="00C717FC">
        <w:rPr>
          <w:rFonts w:ascii="Trebuchet MS" w:hAnsi="Trebuchet MS"/>
          <w:sz w:val="20"/>
          <w:szCs w:val="20"/>
        </w:rPr>
        <w:tab/>
        <w:t>( 1:06,29)</w:t>
      </w:r>
      <w:r w:rsidRPr="00C717FC">
        <w:rPr>
          <w:rFonts w:ascii="Trebuchet MS" w:hAnsi="Trebuchet MS"/>
          <w:sz w:val="20"/>
          <w:szCs w:val="20"/>
        </w:rPr>
        <w:tab/>
        <w:t xml:space="preserve">Kormos Gergely           </w:t>
      </w:r>
      <w:r w:rsidRPr="00C717FC">
        <w:rPr>
          <w:rFonts w:ascii="Trebuchet MS" w:hAnsi="Trebuchet MS"/>
          <w:sz w:val="20"/>
          <w:szCs w:val="20"/>
        </w:rPr>
        <w:tab/>
        <w:t>2001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5:36,69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1:25,50</w:t>
      </w:r>
      <w:r w:rsidRPr="00C717FC">
        <w:rPr>
          <w:rFonts w:ascii="Trebuchet MS" w:hAnsi="Trebuchet MS"/>
          <w:sz w:val="20"/>
          <w:szCs w:val="20"/>
        </w:rPr>
        <w:tab/>
        <w:t>( 1:25,50)</w:t>
      </w:r>
      <w:r w:rsidRPr="00C717FC">
        <w:rPr>
          <w:rFonts w:ascii="Trebuchet MS" w:hAnsi="Trebuchet MS"/>
          <w:sz w:val="20"/>
          <w:szCs w:val="20"/>
        </w:rPr>
        <w:tab/>
        <w:t xml:space="preserve">Gömöri Olivér            </w:t>
      </w:r>
      <w:r w:rsidRPr="00C717FC">
        <w:rPr>
          <w:rFonts w:ascii="Trebuchet MS" w:hAnsi="Trebuchet MS"/>
          <w:sz w:val="20"/>
          <w:szCs w:val="20"/>
        </w:rPr>
        <w:tab/>
        <w:t>2002     0:41,41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3:06,24</w:t>
      </w:r>
      <w:r w:rsidRPr="00C717FC">
        <w:rPr>
          <w:rFonts w:ascii="Trebuchet MS" w:hAnsi="Trebuchet MS"/>
          <w:sz w:val="20"/>
          <w:szCs w:val="20"/>
        </w:rPr>
        <w:tab/>
        <w:t>( 1:40,74)</w:t>
      </w:r>
      <w:r w:rsidRPr="00C717FC">
        <w:rPr>
          <w:rFonts w:ascii="Trebuchet MS" w:hAnsi="Trebuchet MS"/>
          <w:sz w:val="20"/>
          <w:szCs w:val="20"/>
        </w:rPr>
        <w:tab/>
        <w:t xml:space="preserve">Zakar Zente              </w:t>
      </w:r>
      <w:r w:rsidRPr="00C717FC">
        <w:rPr>
          <w:rFonts w:ascii="Trebuchet MS" w:hAnsi="Trebuchet MS"/>
          <w:sz w:val="20"/>
          <w:szCs w:val="20"/>
        </w:rPr>
        <w:tab/>
        <w:t>2003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4:27,17</w:t>
      </w:r>
      <w:r w:rsidRPr="00C717FC">
        <w:rPr>
          <w:rFonts w:ascii="Trebuchet MS" w:hAnsi="Trebuchet MS"/>
          <w:sz w:val="20"/>
          <w:szCs w:val="20"/>
        </w:rPr>
        <w:tab/>
        <w:t>( 1:20,93)</w:t>
      </w:r>
      <w:r w:rsidRPr="00C717FC">
        <w:rPr>
          <w:rFonts w:ascii="Trebuchet MS" w:hAnsi="Trebuchet MS"/>
          <w:sz w:val="20"/>
          <w:szCs w:val="20"/>
        </w:rPr>
        <w:tab/>
        <w:t xml:space="preserve">Kovács Kristóf           </w:t>
      </w:r>
      <w:r w:rsidRPr="00C717FC">
        <w:rPr>
          <w:rFonts w:ascii="Trebuchet MS" w:hAnsi="Trebuchet MS"/>
          <w:sz w:val="20"/>
          <w:szCs w:val="20"/>
        </w:rPr>
        <w:tab/>
        <w:t>2003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5:36,69</w:t>
      </w:r>
      <w:r w:rsidRPr="00C717FC">
        <w:rPr>
          <w:rFonts w:ascii="Trebuchet MS" w:hAnsi="Trebuchet MS"/>
          <w:sz w:val="20"/>
          <w:szCs w:val="20"/>
        </w:rPr>
        <w:tab/>
        <w:t>( 1:09,52)</w:t>
      </w:r>
      <w:r w:rsidRPr="00C717FC">
        <w:rPr>
          <w:rFonts w:ascii="Trebuchet MS" w:hAnsi="Trebuchet MS"/>
          <w:sz w:val="20"/>
          <w:szCs w:val="20"/>
        </w:rPr>
        <w:tab/>
        <w:t xml:space="preserve">Angyal Mátyás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4*100 m. leány gyorsváltó</w:t>
      </w: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1.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4:19,48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1:01,68</w:t>
      </w:r>
      <w:r w:rsidRPr="00C717FC">
        <w:rPr>
          <w:rFonts w:ascii="Trebuchet MS" w:hAnsi="Trebuchet MS"/>
          <w:sz w:val="20"/>
          <w:szCs w:val="20"/>
        </w:rPr>
        <w:tab/>
        <w:t>( 1:01,68)</w:t>
      </w:r>
      <w:r w:rsidRPr="00C717FC">
        <w:rPr>
          <w:rFonts w:ascii="Trebuchet MS" w:hAnsi="Trebuchet MS"/>
          <w:sz w:val="20"/>
          <w:szCs w:val="20"/>
        </w:rPr>
        <w:tab/>
        <w:t xml:space="preserve">Kovács Eszter            </w:t>
      </w:r>
      <w:r w:rsidRPr="00C717FC">
        <w:rPr>
          <w:rFonts w:ascii="Trebuchet MS" w:hAnsi="Trebuchet MS"/>
          <w:sz w:val="20"/>
          <w:szCs w:val="20"/>
        </w:rPr>
        <w:tab/>
        <w:t>1995     0:30,11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2:08,88</w:t>
      </w:r>
      <w:r w:rsidRPr="00C717FC">
        <w:rPr>
          <w:rFonts w:ascii="Trebuchet MS" w:hAnsi="Trebuchet MS"/>
          <w:sz w:val="20"/>
          <w:szCs w:val="20"/>
        </w:rPr>
        <w:tab/>
        <w:t>( 1:07,20)</w:t>
      </w:r>
      <w:r w:rsidRPr="00C717FC">
        <w:rPr>
          <w:rFonts w:ascii="Trebuchet MS" w:hAnsi="Trebuchet MS"/>
          <w:sz w:val="20"/>
          <w:szCs w:val="20"/>
        </w:rPr>
        <w:tab/>
        <w:t xml:space="preserve">Nagy Natália             </w:t>
      </w:r>
      <w:r w:rsidRPr="00C717FC">
        <w:rPr>
          <w:rFonts w:ascii="Trebuchet MS" w:hAnsi="Trebuchet MS"/>
          <w:sz w:val="20"/>
          <w:szCs w:val="20"/>
        </w:rPr>
        <w:tab/>
        <w:t>2000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3:15,81</w:t>
      </w:r>
      <w:r w:rsidRPr="00C717FC">
        <w:rPr>
          <w:rFonts w:ascii="Trebuchet MS" w:hAnsi="Trebuchet MS"/>
          <w:sz w:val="20"/>
          <w:szCs w:val="20"/>
        </w:rPr>
        <w:tab/>
        <w:t>( 1:06,93)</w:t>
      </w:r>
      <w:r w:rsidRPr="00C717FC">
        <w:rPr>
          <w:rFonts w:ascii="Trebuchet MS" w:hAnsi="Trebuchet MS"/>
          <w:sz w:val="20"/>
          <w:szCs w:val="20"/>
        </w:rPr>
        <w:tab/>
        <w:t xml:space="preserve">Szeivolt Melinda         </w:t>
      </w:r>
      <w:r w:rsidRPr="00C717FC">
        <w:rPr>
          <w:rFonts w:ascii="Trebuchet MS" w:hAnsi="Trebuchet MS"/>
          <w:sz w:val="20"/>
          <w:szCs w:val="20"/>
        </w:rPr>
        <w:tab/>
        <w:t>2000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4:19,48</w:t>
      </w:r>
      <w:r w:rsidRPr="00C717FC">
        <w:rPr>
          <w:rFonts w:ascii="Trebuchet MS" w:hAnsi="Trebuchet MS"/>
          <w:sz w:val="20"/>
          <w:szCs w:val="20"/>
        </w:rPr>
        <w:tab/>
        <w:t>( 1:03,67)</w:t>
      </w:r>
      <w:r w:rsidRPr="00C717FC">
        <w:rPr>
          <w:rFonts w:ascii="Trebuchet MS" w:hAnsi="Trebuchet MS"/>
          <w:sz w:val="20"/>
          <w:szCs w:val="20"/>
        </w:rPr>
        <w:tab/>
        <w:t xml:space="preserve">Szilvási Gréta           </w:t>
      </w:r>
      <w:r w:rsidRPr="00C717FC">
        <w:rPr>
          <w:rFonts w:ascii="Trebuchet MS" w:hAnsi="Trebuchet MS"/>
          <w:sz w:val="20"/>
          <w:szCs w:val="20"/>
        </w:rPr>
        <w:tab/>
        <w:t>1999</w:t>
      </w:r>
    </w:p>
    <w:p w:rsidR="00AA4FF2" w:rsidRPr="00C717FC" w:rsidRDefault="00AA4FF2" w:rsidP="00BB7BBE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3.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4:50,43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1:10,19</w:t>
      </w:r>
      <w:r w:rsidRPr="00C717FC">
        <w:rPr>
          <w:rFonts w:ascii="Trebuchet MS" w:hAnsi="Trebuchet MS"/>
          <w:sz w:val="20"/>
          <w:szCs w:val="20"/>
        </w:rPr>
        <w:tab/>
        <w:t>( 1:10,19)</w:t>
      </w:r>
      <w:r w:rsidRPr="00C717FC">
        <w:rPr>
          <w:rFonts w:ascii="Trebuchet MS" w:hAnsi="Trebuchet MS"/>
          <w:sz w:val="20"/>
          <w:szCs w:val="20"/>
        </w:rPr>
        <w:tab/>
        <w:t xml:space="preserve">Kovács Gréta             </w:t>
      </w:r>
      <w:r w:rsidRPr="00C717FC">
        <w:rPr>
          <w:rFonts w:ascii="Trebuchet MS" w:hAnsi="Trebuchet MS"/>
          <w:sz w:val="20"/>
          <w:szCs w:val="20"/>
        </w:rPr>
        <w:tab/>
        <w:t>2003     0:33,40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2:27,20</w:t>
      </w:r>
      <w:r w:rsidRPr="00C717FC">
        <w:rPr>
          <w:rFonts w:ascii="Trebuchet MS" w:hAnsi="Trebuchet MS"/>
          <w:sz w:val="20"/>
          <w:szCs w:val="20"/>
        </w:rPr>
        <w:tab/>
        <w:t>( 1:17,01)</w:t>
      </w:r>
      <w:r w:rsidRPr="00C717FC">
        <w:rPr>
          <w:rFonts w:ascii="Trebuchet MS" w:hAnsi="Trebuchet MS"/>
          <w:sz w:val="20"/>
          <w:szCs w:val="20"/>
        </w:rPr>
        <w:tab/>
        <w:t xml:space="preserve">Dobi Dorina  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3:41,39</w:t>
      </w:r>
      <w:r w:rsidRPr="00C717FC">
        <w:rPr>
          <w:rFonts w:ascii="Trebuchet MS" w:hAnsi="Trebuchet MS"/>
          <w:sz w:val="20"/>
          <w:szCs w:val="20"/>
        </w:rPr>
        <w:tab/>
        <w:t>( 1:14,19)</w:t>
      </w:r>
      <w:r w:rsidRPr="00C717FC">
        <w:rPr>
          <w:rFonts w:ascii="Trebuchet MS" w:hAnsi="Trebuchet MS"/>
          <w:sz w:val="20"/>
          <w:szCs w:val="20"/>
        </w:rPr>
        <w:tab/>
        <w:t xml:space="preserve">Gyöngy Virág 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4:50,43</w:t>
      </w:r>
      <w:r w:rsidRPr="00C717FC">
        <w:rPr>
          <w:rFonts w:ascii="Trebuchet MS" w:hAnsi="Trebuchet MS"/>
          <w:sz w:val="20"/>
          <w:szCs w:val="20"/>
        </w:rPr>
        <w:tab/>
        <w:t>( 1:09,04)</w:t>
      </w:r>
      <w:r w:rsidRPr="00C717FC">
        <w:rPr>
          <w:rFonts w:ascii="Trebuchet MS" w:hAnsi="Trebuchet MS"/>
          <w:sz w:val="20"/>
          <w:szCs w:val="20"/>
        </w:rPr>
        <w:tab/>
        <w:t xml:space="preserve">Szabó Zsanett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4*100 m. leány vegyesváltó (Nyílt kategória)</w:t>
      </w:r>
    </w:p>
    <w:p w:rsidR="00AA4FF2" w:rsidRPr="00C717FC" w:rsidRDefault="00AA4FF2" w:rsidP="005C2E52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1.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4:38,99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1:10,12</w:t>
      </w:r>
      <w:r w:rsidRPr="00C717FC">
        <w:rPr>
          <w:rFonts w:ascii="Trebuchet MS" w:hAnsi="Trebuchet MS"/>
          <w:sz w:val="20"/>
          <w:szCs w:val="20"/>
        </w:rPr>
        <w:tab/>
        <w:t>( 1:10,12)</w:t>
      </w:r>
      <w:r w:rsidRPr="00C717FC">
        <w:rPr>
          <w:rFonts w:ascii="Trebuchet MS" w:hAnsi="Trebuchet MS"/>
          <w:sz w:val="20"/>
          <w:szCs w:val="20"/>
        </w:rPr>
        <w:tab/>
        <w:t xml:space="preserve">Kovács Eszter            </w:t>
      </w:r>
      <w:r w:rsidRPr="00C717FC">
        <w:rPr>
          <w:rFonts w:ascii="Trebuchet MS" w:hAnsi="Trebuchet MS"/>
          <w:sz w:val="20"/>
          <w:szCs w:val="20"/>
        </w:rPr>
        <w:tab/>
        <w:t>1995     0:34,59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2:26,51</w:t>
      </w:r>
      <w:r w:rsidRPr="00C717FC">
        <w:rPr>
          <w:rFonts w:ascii="Trebuchet MS" w:hAnsi="Trebuchet MS"/>
          <w:sz w:val="20"/>
          <w:szCs w:val="20"/>
        </w:rPr>
        <w:tab/>
        <w:t>( 1:16,39)</w:t>
      </w:r>
      <w:r w:rsidRPr="00C717FC">
        <w:rPr>
          <w:rFonts w:ascii="Trebuchet MS" w:hAnsi="Trebuchet MS"/>
          <w:sz w:val="20"/>
          <w:szCs w:val="20"/>
        </w:rPr>
        <w:tab/>
        <w:t xml:space="preserve">Szeivolt Melinda         </w:t>
      </w:r>
      <w:r w:rsidRPr="00C717FC">
        <w:rPr>
          <w:rFonts w:ascii="Trebuchet MS" w:hAnsi="Trebuchet MS"/>
          <w:sz w:val="20"/>
          <w:szCs w:val="20"/>
        </w:rPr>
        <w:tab/>
        <w:t>2000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3:32,47</w:t>
      </w:r>
      <w:r w:rsidRPr="00C717FC">
        <w:rPr>
          <w:rFonts w:ascii="Trebuchet MS" w:hAnsi="Trebuchet MS"/>
          <w:sz w:val="20"/>
          <w:szCs w:val="20"/>
        </w:rPr>
        <w:tab/>
        <w:t>( 1:05,96)</w:t>
      </w:r>
      <w:r w:rsidRPr="00C717FC">
        <w:rPr>
          <w:rFonts w:ascii="Trebuchet MS" w:hAnsi="Trebuchet MS"/>
          <w:sz w:val="20"/>
          <w:szCs w:val="20"/>
        </w:rPr>
        <w:tab/>
        <w:t xml:space="preserve">Szilvási Gréta           </w:t>
      </w:r>
      <w:r w:rsidRPr="00C717FC">
        <w:rPr>
          <w:rFonts w:ascii="Trebuchet MS" w:hAnsi="Trebuchet MS"/>
          <w:sz w:val="20"/>
          <w:szCs w:val="20"/>
        </w:rPr>
        <w:tab/>
        <w:t>1999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4:38,99</w:t>
      </w:r>
      <w:r w:rsidRPr="00C717FC">
        <w:rPr>
          <w:rFonts w:ascii="Trebuchet MS" w:hAnsi="Trebuchet MS"/>
          <w:sz w:val="20"/>
          <w:szCs w:val="20"/>
        </w:rPr>
        <w:tab/>
        <w:t>( 1:06,52)</w:t>
      </w:r>
      <w:r w:rsidRPr="00C717FC">
        <w:rPr>
          <w:rFonts w:ascii="Trebuchet MS" w:hAnsi="Trebuchet MS"/>
          <w:sz w:val="20"/>
          <w:szCs w:val="20"/>
        </w:rPr>
        <w:tab/>
        <w:t xml:space="preserve">Nagy Natália             </w:t>
      </w:r>
      <w:r w:rsidRPr="00C717FC">
        <w:rPr>
          <w:rFonts w:ascii="Trebuchet MS" w:hAnsi="Trebuchet MS"/>
          <w:sz w:val="20"/>
          <w:szCs w:val="20"/>
        </w:rPr>
        <w:tab/>
        <w:t>2000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567"/>
          <w:tab w:val="right" w:pos="9071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5.</w:t>
      </w:r>
      <w:r w:rsidRPr="00C717FC">
        <w:rPr>
          <w:rFonts w:ascii="Trebuchet MS" w:hAnsi="Trebuchet MS"/>
          <w:sz w:val="20"/>
          <w:szCs w:val="20"/>
        </w:rPr>
        <w:tab/>
        <w:t>Egri Úszó Klub/Nyílt</w:t>
      </w:r>
      <w:r w:rsidRPr="00C717FC">
        <w:rPr>
          <w:rFonts w:ascii="Trebuchet MS" w:hAnsi="Trebuchet MS"/>
          <w:sz w:val="20"/>
          <w:szCs w:val="20"/>
        </w:rPr>
        <w:tab/>
        <w:t xml:space="preserve"> 5:23,41</w:t>
      </w:r>
      <w:r w:rsidRPr="00C717FC">
        <w:rPr>
          <w:rFonts w:ascii="Trebuchet MS" w:hAnsi="Trebuchet MS"/>
          <w:sz w:val="20"/>
          <w:szCs w:val="20"/>
        </w:rPr>
        <w:tab/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1:29,52</w:t>
      </w:r>
      <w:r w:rsidRPr="00C717FC">
        <w:rPr>
          <w:rFonts w:ascii="Trebuchet MS" w:hAnsi="Trebuchet MS"/>
          <w:sz w:val="20"/>
          <w:szCs w:val="20"/>
        </w:rPr>
        <w:tab/>
        <w:t>( 1:29,52)</w:t>
      </w:r>
      <w:r w:rsidRPr="00C717FC">
        <w:rPr>
          <w:rFonts w:ascii="Trebuchet MS" w:hAnsi="Trebuchet MS"/>
          <w:sz w:val="20"/>
          <w:szCs w:val="20"/>
        </w:rPr>
        <w:tab/>
        <w:t xml:space="preserve">Dobi Dorina              </w:t>
      </w:r>
      <w:r w:rsidRPr="00C717FC">
        <w:rPr>
          <w:rFonts w:ascii="Trebuchet MS" w:hAnsi="Trebuchet MS"/>
          <w:sz w:val="20"/>
          <w:szCs w:val="20"/>
        </w:rPr>
        <w:tab/>
        <w:t>2002     0:44,08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2:57,41</w:t>
      </w:r>
      <w:r w:rsidRPr="00C717FC">
        <w:rPr>
          <w:rFonts w:ascii="Trebuchet MS" w:hAnsi="Trebuchet MS"/>
          <w:sz w:val="20"/>
          <w:szCs w:val="20"/>
        </w:rPr>
        <w:tab/>
        <w:t>( 1:27,89)</w:t>
      </w:r>
      <w:r w:rsidRPr="00C717FC">
        <w:rPr>
          <w:rFonts w:ascii="Trebuchet MS" w:hAnsi="Trebuchet MS"/>
          <w:sz w:val="20"/>
          <w:szCs w:val="20"/>
        </w:rPr>
        <w:tab/>
        <w:t xml:space="preserve">Gyöngy Virág 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4:13,22</w:t>
      </w:r>
      <w:r w:rsidRPr="00C717FC">
        <w:rPr>
          <w:rFonts w:ascii="Trebuchet MS" w:hAnsi="Trebuchet MS"/>
          <w:sz w:val="20"/>
          <w:szCs w:val="20"/>
        </w:rPr>
        <w:tab/>
        <w:t>( 1:15,81)</w:t>
      </w:r>
      <w:r w:rsidRPr="00C717FC">
        <w:rPr>
          <w:rFonts w:ascii="Trebuchet MS" w:hAnsi="Trebuchet MS"/>
          <w:sz w:val="20"/>
          <w:szCs w:val="20"/>
        </w:rPr>
        <w:tab/>
        <w:t xml:space="preserve">Szabó Zsanett            </w:t>
      </w:r>
      <w:r w:rsidRPr="00C717FC">
        <w:rPr>
          <w:rFonts w:ascii="Trebuchet MS" w:hAnsi="Trebuchet MS"/>
          <w:sz w:val="20"/>
          <w:szCs w:val="20"/>
        </w:rPr>
        <w:tab/>
        <w:t>2002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5:23,41</w:t>
      </w:r>
      <w:r w:rsidRPr="00C717FC">
        <w:rPr>
          <w:rFonts w:ascii="Trebuchet MS" w:hAnsi="Trebuchet MS"/>
          <w:sz w:val="20"/>
          <w:szCs w:val="20"/>
        </w:rPr>
        <w:tab/>
        <w:t>( 1:10,19)</w:t>
      </w:r>
      <w:r w:rsidRPr="00C717FC">
        <w:rPr>
          <w:rFonts w:ascii="Trebuchet MS" w:hAnsi="Trebuchet MS"/>
          <w:sz w:val="20"/>
          <w:szCs w:val="20"/>
        </w:rPr>
        <w:tab/>
        <w:t xml:space="preserve">Kovács Gréta             </w:t>
      </w:r>
      <w:r w:rsidRPr="00C717FC">
        <w:rPr>
          <w:rFonts w:ascii="Trebuchet MS" w:hAnsi="Trebuchet MS"/>
          <w:sz w:val="20"/>
          <w:szCs w:val="20"/>
        </w:rPr>
        <w:tab/>
        <w:t>2003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4*50 m. fiú gyorsváltó (2004. és 2005-ben születettek részére)</w:t>
      </w:r>
    </w:p>
    <w:p w:rsidR="00AA4FF2" w:rsidRPr="00C717FC" w:rsidRDefault="00AA4FF2" w:rsidP="005C2E52">
      <w:pPr>
        <w:widowControl w:val="0"/>
        <w:tabs>
          <w:tab w:val="left" w:pos="567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bCs/>
          <w:sz w:val="20"/>
          <w:szCs w:val="20"/>
        </w:rPr>
      </w:pPr>
    </w:p>
    <w:p w:rsidR="00AA4FF2" w:rsidRPr="00C717FC" w:rsidRDefault="00AA4FF2" w:rsidP="00CC3CF3">
      <w:pPr>
        <w:widowControl w:val="0"/>
        <w:tabs>
          <w:tab w:val="left" w:pos="567"/>
          <w:tab w:val="right" w:pos="8364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3.</w:t>
      </w:r>
      <w:r w:rsidRPr="00C717FC">
        <w:rPr>
          <w:rFonts w:ascii="Trebuchet MS" w:hAnsi="Trebuchet MS"/>
          <w:sz w:val="20"/>
          <w:szCs w:val="20"/>
        </w:rPr>
        <w:tab/>
        <w:t>Egri Úszó Klub/2004-2005</w:t>
      </w:r>
      <w:r w:rsidRPr="00C717FC">
        <w:rPr>
          <w:rFonts w:ascii="Trebuchet MS" w:hAnsi="Trebuchet MS"/>
          <w:sz w:val="20"/>
          <w:szCs w:val="20"/>
        </w:rPr>
        <w:tab/>
      </w:r>
      <w:r w:rsidRPr="00C717FC">
        <w:rPr>
          <w:rFonts w:ascii="Trebuchet MS" w:hAnsi="Trebuchet MS"/>
          <w:sz w:val="20"/>
          <w:szCs w:val="20"/>
        </w:rPr>
        <w:tab/>
        <w:t>2:19,24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0:33,58</w:t>
      </w:r>
      <w:r w:rsidRPr="00C717FC">
        <w:rPr>
          <w:rFonts w:ascii="Trebuchet MS" w:hAnsi="Trebuchet MS"/>
          <w:sz w:val="20"/>
          <w:szCs w:val="20"/>
        </w:rPr>
        <w:tab/>
        <w:t>( 0:33,58)</w:t>
      </w:r>
      <w:r w:rsidRPr="00C717FC">
        <w:rPr>
          <w:rFonts w:ascii="Trebuchet MS" w:hAnsi="Trebuchet MS"/>
          <w:sz w:val="20"/>
          <w:szCs w:val="20"/>
        </w:rPr>
        <w:tab/>
        <w:t xml:space="preserve">Kiss Olivér   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1:10,89</w:t>
      </w:r>
      <w:r w:rsidRPr="00C717FC">
        <w:rPr>
          <w:rFonts w:ascii="Trebuchet MS" w:hAnsi="Trebuchet MS"/>
          <w:sz w:val="20"/>
          <w:szCs w:val="20"/>
        </w:rPr>
        <w:tab/>
        <w:t>( 0:37,31)</w:t>
      </w:r>
      <w:r w:rsidRPr="00C717FC">
        <w:rPr>
          <w:rFonts w:ascii="Trebuchet MS" w:hAnsi="Trebuchet MS"/>
          <w:sz w:val="20"/>
          <w:szCs w:val="20"/>
        </w:rPr>
        <w:tab/>
        <w:t xml:space="preserve">Prokaj Zsombor    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       </w:t>
      </w:r>
      <w:r w:rsidRPr="00C717FC">
        <w:rPr>
          <w:rFonts w:ascii="Trebuchet MS" w:hAnsi="Trebuchet MS"/>
          <w:sz w:val="20"/>
          <w:szCs w:val="20"/>
        </w:rPr>
        <w:tab/>
        <w:t xml:space="preserve">Kormos Kristóf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2:19,24</w:t>
      </w:r>
      <w:r w:rsidRPr="00C717FC">
        <w:rPr>
          <w:rFonts w:ascii="Trebuchet MS" w:hAnsi="Trebuchet MS"/>
          <w:sz w:val="20"/>
          <w:szCs w:val="20"/>
        </w:rPr>
        <w:tab/>
        <w:t xml:space="preserve">Kovács Attila 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5C2E52">
      <w:pPr>
        <w:widowControl w:val="0"/>
        <w:tabs>
          <w:tab w:val="left" w:pos="567"/>
          <w:tab w:val="right" w:pos="102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CC3CF3">
      <w:pPr>
        <w:widowControl w:val="0"/>
        <w:tabs>
          <w:tab w:val="left" w:pos="567"/>
          <w:tab w:val="right" w:pos="8364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4.</w:t>
      </w:r>
      <w:r w:rsidRPr="00C717FC">
        <w:rPr>
          <w:rFonts w:ascii="Trebuchet MS" w:hAnsi="Trebuchet MS"/>
          <w:sz w:val="20"/>
          <w:szCs w:val="20"/>
        </w:rPr>
        <w:tab/>
        <w:t>Egri Úszó Klub/2004-2005</w:t>
      </w:r>
      <w:r w:rsidRPr="00C717FC">
        <w:rPr>
          <w:rFonts w:ascii="Trebuchet MS" w:hAnsi="Trebuchet MS"/>
          <w:sz w:val="20"/>
          <w:szCs w:val="20"/>
        </w:rPr>
        <w:tab/>
        <w:t xml:space="preserve"> </w:t>
      </w:r>
      <w:r w:rsidRPr="00C717FC">
        <w:rPr>
          <w:rFonts w:ascii="Trebuchet MS" w:hAnsi="Trebuchet MS"/>
          <w:sz w:val="20"/>
          <w:szCs w:val="20"/>
        </w:rPr>
        <w:tab/>
        <w:t>2:38,78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0:39,46</w:t>
      </w:r>
      <w:r w:rsidRPr="00C717FC">
        <w:rPr>
          <w:rFonts w:ascii="Trebuchet MS" w:hAnsi="Trebuchet MS"/>
          <w:sz w:val="20"/>
          <w:szCs w:val="20"/>
        </w:rPr>
        <w:tab/>
        <w:t>( 0:39,46)</w:t>
      </w:r>
      <w:r w:rsidRPr="00C717FC">
        <w:rPr>
          <w:rFonts w:ascii="Trebuchet MS" w:hAnsi="Trebuchet MS"/>
          <w:sz w:val="20"/>
          <w:szCs w:val="20"/>
        </w:rPr>
        <w:tab/>
        <w:t xml:space="preserve">Názon Bálint      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1:21,03</w:t>
      </w:r>
      <w:r w:rsidRPr="00C717FC">
        <w:rPr>
          <w:rFonts w:ascii="Trebuchet MS" w:hAnsi="Trebuchet MS"/>
          <w:sz w:val="20"/>
          <w:szCs w:val="20"/>
        </w:rPr>
        <w:tab/>
        <w:t>( 0:41,57)</w:t>
      </w:r>
      <w:r w:rsidRPr="00C717FC">
        <w:rPr>
          <w:rFonts w:ascii="Trebuchet MS" w:hAnsi="Trebuchet MS"/>
          <w:sz w:val="20"/>
          <w:szCs w:val="20"/>
        </w:rPr>
        <w:tab/>
        <w:t>Dér-Herendovics Zsombor 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       </w:t>
      </w:r>
      <w:r w:rsidRPr="00C717FC">
        <w:rPr>
          <w:rFonts w:ascii="Trebuchet MS" w:hAnsi="Trebuchet MS"/>
          <w:sz w:val="20"/>
          <w:szCs w:val="20"/>
        </w:rPr>
        <w:tab/>
        <w:t xml:space="preserve">Koós Márton Balázs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2:38,78</w:t>
      </w:r>
      <w:r w:rsidRPr="00C717FC">
        <w:rPr>
          <w:rFonts w:ascii="Trebuchet MS" w:hAnsi="Trebuchet MS"/>
          <w:sz w:val="20"/>
          <w:szCs w:val="20"/>
        </w:rPr>
        <w:tab/>
        <w:t xml:space="preserve">Dér-Herendovics Botond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BB7BBE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4*50 m. fiú vegyesváltó (2004. és 2005-ben születettek részére)</w:t>
      </w:r>
    </w:p>
    <w:p w:rsidR="00AA4FF2" w:rsidRPr="00C717FC" w:rsidRDefault="00AA4FF2" w:rsidP="00BB7BBE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CC3CF3">
      <w:pPr>
        <w:widowControl w:val="0"/>
        <w:tabs>
          <w:tab w:val="left" w:pos="567"/>
          <w:tab w:val="right" w:pos="85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1.</w:t>
      </w:r>
      <w:r w:rsidRPr="00C717FC">
        <w:rPr>
          <w:rFonts w:ascii="Trebuchet MS" w:hAnsi="Trebuchet MS"/>
          <w:sz w:val="20"/>
          <w:szCs w:val="20"/>
        </w:rPr>
        <w:tab/>
        <w:t>Egri Úszó Klub/2004-2005</w:t>
      </w:r>
      <w:r w:rsidRPr="00C717FC">
        <w:rPr>
          <w:rFonts w:ascii="Trebuchet MS" w:hAnsi="Trebuchet MS"/>
          <w:sz w:val="20"/>
          <w:szCs w:val="20"/>
        </w:rPr>
        <w:tab/>
        <w:t xml:space="preserve"> </w:t>
      </w:r>
      <w:r w:rsidRPr="00C717FC">
        <w:rPr>
          <w:rFonts w:ascii="Trebuchet MS" w:hAnsi="Trebuchet MS"/>
          <w:sz w:val="20"/>
          <w:szCs w:val="20"/>
        </w:rPr>
        <w:tab/>
        <w:t>2:31,62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0:40,81</w:t>
      </w:r>
      <w:r w:rsidRPr="00C717FC">
        <w:rPr>
          <w:rFonts w:ascii="Trebuchet MS" w:hAnsi="Trebuchet MS"/>
          <w:sz w:val="20"/>
          <w:szCs w:val="20"/>
        </w:rPr>
        <w:tab/>
        <w:t>( 0:40,81)</w:t>
      </w:r>
      <w:r w:rsidRPr="00C717FC">
        <w:rPr>
          <w:rFonts w:ascii="Trebuchet MS" w:hAnsi="Trebuchet MS"/>
          <w:sz w:val="20"/>
          <w:szCs w:val="20"/>
        </w:rPr>
        <w:tab/>
        <w:t xml:space="preserve">Prokaj Zsombor    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BB7BBE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1:22,27</w:t>
      </w:r>
      <w:r w:rsidRPr="00C717FC">
        <w:rPr>
          <w:rFonts w:ascii="Trebuchet MS" w:hAnsi="Trebuchet MS"/>
          <w:sz w:val="20"/>
          <w:szCs w:val="20"/>
        </w:rPr>
        <w:tab/>
        <w:t>( 0:41,46)</w:t>
      </w:r>
      <w:r w:rsidRPr="00C717FC">
        <w:rPr>
          <w:rFonts w:ascii="Trebuchet MS" w:hAnsi="Trebuchet MS"/>
          <w:sz w:val="20"/>
          <w:szCs w:val="20"/>
        </w:rPr>
        <w:tab/>
        <w:t xml:space="preserve">Kovács Attila 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BB7BBE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       </w:t>
      </w:r>
      <w:r w:rsidRPr="00C717FC">
        <w:rPr>
          <w:rFonts w:ascii="Trebuchet MS" w:hAnsi="Trebuchet MS"/>
          <w:sz w:val="20"/>
          <w:szCs w:val="20"/>
        </w:rPr>
        <w:tab/>
        <w:t xml:space="preserve">Kiss Olivér   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BB7BBE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2:31,62</w:t>
      </w:r>
      <w:r w:rsidRPr="00C717FC">
        <w:rPr>
          <w:rFonts w:ascii="Trebuchet MS" w:hAnsi="Trebuchet MS"/>
          <w:sz w:val="20"/>
          <w:szCs w:val="20"/>
        </w:rPr>
        <w:tab/>
        <w:t xml:space="preserve">Kormos Kristóf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D42A63">
      <w:pPr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4*50 m. lány gyorsváltó (2004. és 2005-ben születettek részére)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</w:p>
    <w:p w:rsidR="00AA4FF2" w:rsidRPr="00C717FC" w:rsidRDefault="00AA4FF2" w:rsidP="00CC3CF3">
      <w:pPr>
        <w:widowControl w:val="0"/>
        <w:tabs>
          <w:tab w:val="left" w:pos="567"/>
          <w:tab w:val="right" w:pos="8505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>4.</w:t>
      </w:r>
      <w:r w:rsidRPr="00C717FC">
        <w:rPr>
          <w:rFonts w:ascii="Trebuchet MS" w:hAnsi="Trebuchet MS"/>
          <w:sz w:val="20"/>
          <w:szCs w:val="20"/>
        </w:rPr>
        <w:tab/>
        <w:t>Egri Úszó Klub/2004-2005</w:t>
      </w:r>
      <w:r w:rsidRPr="00C717FC">
        <w:rPr>
          <w:rFonts w:ascii="Trebuchet MS" w:hAnsi="Trebuchet MS"/>
          <w:sz w:val="20"/>
          <w:szCs w:val="20"/>
        </w:rPr>
        <w:tab/>
        <w:t xml:space="preserve"> </w:t>
      </w:r>
      <w:r w:rsidRPr="00C717FC">
        <w:rPr>
          <w:rFonts w:ascii="Trebuchet MS" w:hAnsi="Trebuchet MS"/>
          <w:sz w:val="20"/>
          <w:szCs w:val="20"/>
        </w:rPr>
        <w:tab/>
        <w:t>3:00,55</w:t>
      </w:r>
    </w:p>
    <w:p w:rsidR="00AA4FF2" w:rsidRPr="00C717FC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       </w:t>
      </w:r>
      <w:r w:rsidRPr="00C717FC">
        <w:rPr>
          <w:rFonts w:ascii="Trebuchet MS" w:hAnsi="Trebuchet MS"/>
          <w:sz w:val="20"/>
          <w:szCs w:val="20"/>
        </w:rPr>
        <w:tab/>
        <w:t>(        )</w:t>
      </w:r>
      <w:r w:rsidRPr="00C717FC">
        <w:rPr>
          <w:rFonts w:ascii="Trebuchet MS" w:hAnsi="Trebuchet MS"/>
          <w:sz w:val="20"/>
          <w:szCs w:val="20"/>
        </w:rPr>
        <w:tab/>
        <w:t xml:space="preserve">Markó Csilla      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1:32,48</w:t>
      </w:r>
      <w:r w:rsidRPr="00C717FC">
        <w:rPr>
          <w:rFonts w:ascii="Trebuchet MS" w:hAnsi="Trebuchet MS"/>
          <w:sz w:val="20"/>
          <w:szCs w:val="20"/>
        </w:rPr>
        <w:tab/>
        <w:t xml:space="preserve">Juhász Franciska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       </w:t>
      </w:r>
      <w:r w:rsidRPr="00C717FC">
        <w:rPr>
          <w:rFonts w:ascii="Trebuchet MS" w:hAnsi="Trebuchet MS"/>
          <w:sz w:val="20"/>
          <w:szCs w:val="20"/>
        </w:rPr>
        <w:tab/>
        <w:t xml:space="preserve">Bisztriczki Sára         </w:t>
      </w:r>
      <w:r w:rsidRPr="00C717FC">
        <w:rPr>
          <w:rFonts w:ascii="Trebuchet MS" w:hAnsi="Trebuchet MS"/>
          <w:sz w:val="20"/>
          <w:szCs w:val="20"/>
        </w:rPr>
        <w:tab/>
        <w:t>2005</w:t>
      </w:r>
    </w:p>
    <w:p w:rsidR="00AA4FF2" w:rsidRPr="00C717FC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r w:rsidRPr="00C717FC">
        <w:rPr>
          <w:rFonts w:ascii="Trebuchet MS" w:hAnsi="Trebuchet MS"/>
          <w:sz w:val="20"/>
          <w:szCs w:val="20"/>
        </w:rPr>
        <w:tab/>
        <w:t xml:space="preserve"> 3:00,55</w:t>
      </w:r>
      <w:r w:rsidRPr="00C717FC">
        <w:rPr>
          <w:rFonts w:ascii="Trebuchet MS" w:hAnsi="Trebuchet MS"/>
          <w:sz w:val="20"/>
          <w:szCs w:val="20"/>
        </w:rPr>
        <w:tab/>
        <w:t xml:space="preserve">Lezsák Kira              </w:t>
      </w:r>
      <w:r w:rsidRPr="00C717FC">
        <w:rPr>
          <w:rFonts w:ascii="Trebuchet MS" w:hAnsi="Trebuchet MS"/>
          <w:sz w:val="20"/>
          <w:szCs w:val="20"/>
        </w:rPr>
        <w:tab/>
        <w:t>2004</w:t>
      </w:r>
    </w:p>
    <w:p w:rsidR="00AA4FF2" w:rsidRPr="005C2E52" w:rsidRDefault="00AA4FF2" w:rsidP="005C2E52">
      <w:pPr>
        <w:widowControl w:val="0"/>
        <w:tabs>
          <w:tab w:val="left" w:pos="850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FF2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FF2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FF2" w:rsidRPr="005C2E52" w:rsidRDefault="00AA4FF2" w:rsidP="005C2E52">
      <w:pPr>
        <w:widowControl w:val="0"/>
        <w:tabs>
          <w:tab w:val="left" w:pos="850"/>
          <w:tab w:val="left" w:pos="1984"/>
          <w:tab w:val="left" w:pos="3118"/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FF2" w:rsidRPr="00521D13" w:rsidRDefault="00AA4FF2" w:rsidP="00521D1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21D13">
        <w:rPr>
          <w:rFonts w:ascii="Times New Roman" w:hAnsi="Times New Roman"/>
          <w:sz w:val="24"/>
          <w:szCs w:val="24"/>
        </w:rPr>
        <w:t xml:space="preserve">          </w:t>
      </w:r>
    </w:p>
    <w:p w:rsidR="00AA4FF2" w:rsidRPr="00521D13" w:rsidRDefault="00AA4FF2">
      <w:pPr>
        <w:rPr>
          <w:rFonts w:ascii="Times New Roman" w:hAnsi="Times New Roman"/>
          <w:sz w:val="24"/>
          <w:szCs w:val="24"/>
        </w:rPr>
      </w:pPr>
    </w:p>
    <w:p w:rsidR="00AA4FF2" w:rsidRDefault="00AA4FF2"/>
    <w:sectPr w:rsidR="00AA4FF2" w:rsidSect="00913E64">
      <w:headerReference w:type="default" r:id="rId7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FF2" w:rsidRDefault="00AA4FF2" w:rsidP="009C73A5">
      <w:pPr>
        <w:spacing w:after="0" w:line="240" w:lineRule="auto"/>
      </w:pPr>
      <w:r>
        <w:separator/>
      </w:r>
    </w:p>
  </w:endnote>
  <w:endnote w:type="continuationSeparator" w:id="0">
    <w:p w:rsidR="00AA4FF2" w:rsidRDefault="00AA4FF2" w:rsidP="009C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FF2" w:rsidRDefault="00AA4FF2" w:rsidP="009C73A5">
      <w:pPr>
        <w:spacing w:after="0" w:line="240" w:lineRule="auto"/>
      </w:pPr>
      <w:r>
        <w:separator/>
      </w:r>
    </w:p>
  </w:footnote>
  <w:footnote w:type="continuationSeparator" w:id="0">
    <w:p w:rsidR="00AA4FF2" w:rsidRDefault="00AA4FF2" w:rsidP="009C7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F2" w:rsidRDefault="00AA4FF2" w:rsidP="009C73A5">
    <w:pPr>
      <w:pStyle w:val="Header"/>
      <w:jc w:val="center"/>
      <w:rPr>
        <w:noProof/>
        <w:sz w:val="28"/>
        <w:szCs w:val="28"/>
      </w:rPr>
    </w:pPr>
    <w:r w:rsidRPr="000E2BF6">
      <w:rPr>
        <w:noProof/>
        <w:sz w:val="28"/>
        <w:szCs w:val="28"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alt="http://www.egertermal.hu/images/stories/egriuszoklub-200.jpg" style="width:135pt;height:42pt;visibility:visible">
          <v:imagedata r:id="rId1" o:title="" grayscale="t" bilevel="t"/>
        </v:shape>
      </w:pict>
    </w:r>
  </w:p>
  <w:p w:rsidR="00AA4FF2" w:rsidRDefault="00AA4FF2" w:rsidP="009C73A5">
    <w:pPr>
      <w:pStyle w:val="Header"/>
      <w:jc w:val="center"/>
    </w:pPr>
    <w:hyperlink r:id="rId2" w:history="1">
      <w:r w:rsidRPr="00062EDD">
        <w:rPr>
          <w:rStyle w:val="Hyperlink"/>
          <w:color w:val="000000"/>
          <w:sz w:val="20"/>
          <w:szCs w:val="20"/>
        </w:rPr>
        <w:t>www.eukse.hu</w:t>
      </w:r>
    </w:hyperlink>
    <w:r w:rsidRPr="00381DCD">
      <w:rPr>
        <w:color w:val="000000"/>
        <w:sz w:val="20"/>
        <w:szCs w:val="20"/>
      </w:rPr>
      <w:t xml:space="preserve"> </w:t>
    </w:r>
    <w:r>
      <w:rPr>
        <w:sz w:val="20"/>
        <w:szCs w:val="20"/>
      </w:rPr>
      <w:t xml:space="preserve">         </w:t>
    </w:r>
    <w:r w:rsidRPr="00224FAE">
      <w:rPr>
        <w:sz w:val="20"/>
        <w:szCs w:val="20"/>
      </w:rPr>
      <w:t>Eger, Frank Tivadar u. 5.</w:t>
    </w:r>
    <w:r>
      <w:rPr>
        <w:sz w:val="20"/>
        <w:szCs w:val="20"/>
      </w:rPr>
      <w:t xml:space="preserve">     70/620-1134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5268"/>
    <w:multiLevelType w:val="hybridMultilevel"/>
    <w:tmpl w:val="8B1AF09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FF287A"/>
    <w:multiLevelType w:val="hybridMultilevel"/>
    <w:tmpl w:val="5996637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D2293"/>
    <w:multiLevelType w:val="hybridMultilevel"/>
    <w:tmpl w:val="57FA940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17757A"/>
    <w:multiLevelType w:val="hybridMultilevel"/>
    <w:tmpl w:val="8E4C613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5C85CB3"/>
    <w:multiLevelType w:val="hybridMultilevel"/>
    <w:tmpl w:val="05FE594E"/>
    <w:lvl w:ilvl="0" w:tplc="549E9E9A">
      <w:start w:val="5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8D41F4"/>
    <w:multiLevelType w:val="hybridMultilevel"/>
    <w:tmpl w:val="1C24F2D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FE4677"/>
    <w:multiLevelType w:val="hybridMultilevel"/>
    <w:tmpl w:val="EAAC6BBE"/>
    <w:lvl w:ilvl="0" w:tplc="5AC0DE2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817A81"/>
    <w:multiLevelType w:val="hybridMultilevel"/>
    <w:tmpl w:val="04603F2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A853B8F"/>
    <w:multiLevelType w:val="hybridMultilevel"/>
    <w:tmpl w:val="560EBE2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DA636C4"/>
    <w:multiLevelType w:val="hybridMultilevel"/>
    <w:tmpl w:val="09429C5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B555F7"/>
    <w:multiLevelType w:val="hybridMultilevel"/>
    <w:tmpl w:val="0FD2387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2C24CD"/>
    <w:multiLevelType w:val="hybridMultilevel"/>
    <w:tmpl w:val="9EA220BC"/>
    <w:lvl w:ilvl="0" w:tplc="859AE0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7"/>
  </w:num>
  <w:num w:numId="10">
    <w:abstractNumId w:val="2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E64"/>
    <w:rsid w:val="00013DCF"/>
    <w:rsid w:val="000206A7"/>
    <w:rsid w:val="00062EDD"/>
    <w:rsid w:val="00087E7B"/>
    <w:rsid w:val="000B06E6"/>
    <w:rsid w:val="000E18E2"/>
    <w:rsid w:val="000E2BF6"/>
    <w:rsid w:val="0013082E"/>
    <w:rsid w:val="001464E5"/>
    <w:rsid w:val="00180F9C"/>
    <w:rsid w:val="001C5E59"/>
    <w:rsid w:val="0020665D"/>
    <w:rsid w:val="00224FAE"/>
    <w:rsid w:val="0026333D"/>
    <w:rsid w:val="002754BD"/>
    <w:rsid w:val="00287DF5"/>
    <w:rsid w:val="002C55E3"/>
    <w:rsid w:val="002D4E6F"/>
    <w:rsid w:val="002F0464"/>
    <w:rsid w:val="003100EA"/>
    <w:rsid w:val="00347948"/>
    <w:rsid w:val="0036748B"/>
    <w:rsid w:val="0037500B"/>
    <w:rsid w:val="00381DCD"/>
    <w:rsid w:val="0038280B"/>
    <w:rsid w:val="003A4999"/>
    <w:rsid w:val="004066FC"/>
    <w:rsid w:val="0047090E"/>
    <w:rsid w:val="0047280F"/>
    <w:rsid w:val="004C689E"/>
    <w:rsid w:val="00521D13"/>
    <w:rsid w:val="0055691C"/>
    <w:rsid w:val="005A7AC0"/>
    <w:rsid w:val="005C1E92"/>
    <w:rsid w:val="005C2E52"/>
    <w:rsid w:val="005D2691"/>
    <w:rsid w:val="005D2FC4"/>
    <w:rsid w:val="005E1F7D"/>
    <w:rsid w:val="005F625C"/>
    <w:rsid w:val="00623C73"/>
    <w:rsid w:val="00645762"/>
    <w:rsid w:val="006D6B28"/>
    <w:rsid w:val="00816CB6"/>
    <w:rsid w:val="008775F0"/>
    <w:rsid w:val="008B68CB"/>
    <w:rsid w:val="00902639"/>
    <w:rsid w:val="00903E66"/>
    <w:rsid w:val="00913E64"/>
    <w:rsid w:val="009168D6"/>
    <w:rsid w:val="00927761"/>
    <w:rsid w:val="009746E8"/>
    <w:rsid w:val="00992577"/>
    <w:rsid w:val="009C73A5"/>
    <w:rsid w:val="009F4249"/>
    <w:rsid w:val="00A26440"/>
    <w:rsid w:val="00A30AE3"/>
    <w:rsid w:val="00AA4FF2"/>
    <w:rsid w:val="00AB171B"/>
    <w:rsid w:val="00B02589"/>
    <w:rsid w:val="00BB7BBE"/>
    <w:rsid w:val="00BE190B"/>
    <w:rsid w:val="00C1472F"/>
    <w:rsid w:val="00C30DEF"/>
    <w:rsid w:val="00C409C1"/>
    <w:rsid w:val="00C65AFB"/>
    <w:rsid w:val="00C717FC"/>
    <w:rsid w:val="00C8755D"/>
    <w:rsid w:val="00CC0E77"/>
    <w:rsid w:val="00CC3CF3"/>
    <w:rsid w:val="00CD0A5B"/>
    <w:rsid w:val="00CE74A4"/>
    <w:rsid w:val="00CF79F7"/>
    <w:rsid w:val="00D42A63"/>
    <w:rsid w:val="00D85533"/>
    <w:rsid w:val="00D96602"/>
    <w:rsid w:val="00DD70E7"/>
    <w:rsid w:val="00E54304"/>
    <w:rsid w:val="00E869F9"/>
    <w:rsid w:val="00EB14C0"/>
    <w:rsid w:val="00ED209A"/>
    <w:rsid w:val="00F46003"/>
    <w:rsid w:val="00FB7770"/>
    <w:rsid w:val="00FC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FC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13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E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308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C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C73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C73A5"/>
    <w:rPr>
      <w:rFonts w:cs="Times New Roman"/>
    </w:rPr>
  </w:style>
  <w:style w:type="character" w:styleId="Hyperlink">
    <w:name w:val="Hyperlink"/>
    <w:basedOn w:val="DefaultParagraphFont"/>
    <w:uiPriority w:val="99"/>
    <w:rsid w:val="009C73A5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96602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D9660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kse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7</Pages>
  <Words>1868</Words>
  <Characters>12891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Érmes helyezettek:</dc:title>
  <dc:subject/>
  <dc:creator>Felhasználó</dc:creator>
  <cp:keywords/>
  <dc:description/>
  <cp:lastModifiedBy>USER</cp:lastModifiedBy>
  <cp:revision>2</cp:revision>
  <dcterms:created xsi:type="dcterms:W3CDTF">2014-03-11T10:15:00Z</dcterms:created>
  <dcterms:modified xsi:type="dcterms:W3CDTF">2014-03-11T10:15:00Z</dcterms:modified>
</cp:coreProperties>
</file>