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FA8" w:rsidRDefault="00B21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Hölgyem/ Uram!</w:t>
      </w:r>
    </w:p>
    <w:p w:rsidR="00B21FA8" w:rsidRDefault="00B21FA8" w:rsidP="00D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idén immár negyedik alkalommal rendezzük meg a Focival a gyógyulás</w:t>
      </w:r>
      <w:r w:rsidRPr="00DA0BB8">
        <w:rPr>
          <w:rFonts w:ascii="Times New Roman" w:hAnsi="Times New Roman" w:cs="Times New Roman"/>
          <w:sz w:val="24"/>
          <w:szCs w:val="24"/>
        </w:rPr>
        <w:t>ért elnevezésű jótékonysági teremlabdarúgó-tornát, melyen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súlyosan beteg gyermekek gyógykezelésére</w:t>
      </w:r>
      <w:r>
        <w:rPr>
          <w:rFonts w:ascii="Times New Roman" w:hAnsi="Times New Roman" w:cs="Times New Roman"/>
          <w:sz w:val="24"/>
          <w:szCs w:val="24"/>
        </w:rPr>
        <w:t xml:space="preserve"> és őket kezelő intézmény támogatására</w:t>
      </w:r>
      <w:r w:rsidRPr="00DA0BB8">
        <w:rPr>
          <w:rFonts w:ascii="Times New Roman" w:hAnsi="Times New Roman" w:cs="Times New Roman"/>
          <w:sz w:val="24"/>
          <w:szCs w:val="24"/>
        </w:rPr>
        <w:t xml:space="preserve"> gyűjtünk.</w:t>
      </w:r>
      <w:r>
        <w:rPr>
          <w:rFonts w:ascii="Times New Roman" w:hAnsi="Times New Roman" w:cs="Times New Roman"/>
          <w:sz w:val="24"/>
          <w:szCs w:val="24"/>
        </w:rPr>
        <w:t xml:space="preserve"> (Facebook-oldalunkon hamarosan egyenként mutatjuk be azokat a srácokat, akiknek az idén igyekszünk segíteni.)</w:t>
      </w:r>
      <w:r w:rsidRPr="00DA0BB8">
        <w:rPr>
          <w:rFonts w:ascii="Times New Roman" w:hAnsi="Times New Roman" w:cs="Times New Roman"/>
          <w:sz w:val="24"/>
          <w:szCs w:val="24"/>
        </w:rPr>
        <w:br/>
      </w:r>
      <w:r w:rsidRPr="00DA0BB8">
        <w:rPr>
          <w:rFonts w:ascii="Times New Roman" w:hAnsi="Times New Roman" w:cs="Times New Roman"/>
          <w:sz w:val="24"/>
          <w:szCs w:val="24"/>
        </w:rPr>
        <w:br/>
        <w:t xml:space="preserve">Eddig minden évben sikerült előre lépnünk, s mind </w:t>
      </w:r>
      <w:r>
        <w:rPr>
          <w:rFonts w:ascii="Times New Roman" w:hAnsi="Times New Roman" w:cs="Times New Roman"/>
          <w:sz w:val="24"/>
          <w:szCs w:val="24"/>
        </w:rPr>
        <w:t xml:space="preserve">nagyobb összeget </w:t>
      </w:r>
      <w:r w:rsidRPr="00DA0BB8">
        <w:rPr>
          <w:rFonts w:ascii="Times New Roman" w:hAnsi="Times New Roman" w:cs="Times New Roman"/>
          <w:sz w:val="24"/>
          <w:szCs w:val="24"/>
        </w:rPr>
        <w:t xml:space="preserve">nyújthattunk, illetve utalhattunk át a rászorulóknak. </w:t>
      </w:r>
      <w:r>
        <w:rPr>
          <w:rFonts w:ascii="Times New Roman" w:hAnsi="Times New Roman" w:cs="Times New Roman"/>
          <w:sz w:val="24"/>
          <w:szCs w:val="24"/>
        </w:rPr>
        <w:t>Ezúttal is</w:t>
      </w:r>
      <w:r w:rsidRPr="00DA0BB8">
        <w:rPr>
          <w:rFonts w:ascii="Times New Roman" w:hAnsi="Times New Roman" w:cs="Times New Roman"/>
          <w:sz w:val="24"/>
          <w:szCs w:val="24"/>
        </w:rPr>
        <w:t xml:space="preserve"> ez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célunk, minek nyomán igyekszünk jelentős médiaérdeklődésre is számot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 xml:space="preserve">tartó vetélkedőt előkészíteni. Ennek köszönhetően az idén </w:t>
      </w:r>
      <w:r>
        <w:rPr>
          <w:rFonts w:ascii="Times New Roman" w:hAnsi="Times New Roman" w:cs="Times New Roman"/>
          <w:sz w:val="24"/>
          <w:szCs w:val="24"/>
        </w:rPr>
        <w:t xml:space="preserve">– a tervek szerint - </w:t>
      </w:r>
      <w:r w:rsidRPr="00DA0BB8">
        <w:rPr>
          <w:rFonts w:ascii="Times New Roman" w:hAnsi="Times New Roman" w:cs="Times New Roman"/>
          <w:sz w:val="24"/>
          <w:szCs w:val="24"/>
        </w:rPr>
        <w:t>a magyar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öregfiúk-válogatott, a színészválogatott, valamint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újságíró-válogatott is föllép a december 28-i viadalon, amelynek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gyön</w:t>
      </w:r>
      <w:r>
        <w:rPr>
          <w:rFonts w:ascii="Times New Roman" w:hAnsi="Times New Roman" w:cs="Times New Roman"/>
          <w:sz w:val="24"/>
          <w:szCs w:val="24"/>
        </w:rPr>
        <w:t xml:space="preserve">gyösi sportcsarnok ad otthont. </w:t>
      </w:r>
    </w:p>
    <w:p w:rsidR="00B21FA8" w:rsidRDefault="00B21FA8" w:rsidP="00D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Reményeink szerint, ahogyan az utóbbi években mindig, most is sokan </w:t>
      </w:r>
      <w:r w:rsidRPr="00DA0BB8">
        <w:rPr>
          <w:rFonts w:ascii="Times New Roman" w:hAnsi="Times New Roman" w:cs="Times New Roman"/>
          <w:sz w:val="24"/>
          <w:szCs w:val="24"/>
        </w:rPr>
        <w:t>csatlakoznak hozzánk, s a karácsonyi időszakban társadalmi munkával,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>pénzzel, vagy akár csak részvételükkel támogatják kezdeményezésünket.</w:t>
      </w:r>
      <w:r>
        <w:rPr>
          <w:rFonts w:ascii="Times New Roman" w:hAnsi="Times New Roman" w:cs="Times New Roman"/>
          <w:sz w:val="24"/>
          <w:szCs w:val="24"/>
        </w:rPr>
        <w:t xml:space="preserve"> (Az oldalunkon közzéteszünk minden tanúsítványt és egyéb dokumentumot, amely igazolja, hogy az összegyűjtött pénz eljutott a kedvezményezettekhez.)</w:t>
      </w:r>
    </w:p>
    <w:p w:rsidR="00B21FA8" w:rsidRDefault="00B21FA8" w:rsidP="00D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A0BB8">
        <w:rPr>
          <w:rFonts w:ascii="Times New Roman" w:hAnsi="Times New Roman" w:cs="Times New Roman"/>
          <w:sz w:val="24"/>
          <w:szCs w:val="24"/>
        </w:rPr>
        <w:t>érjük, ha teheti, álljon mellénk, hogy az idén a múlt évinél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BB8">
        <w:rPr>
          <w:rFonts w:ascii="Times New Roman" w:hAnsi="Times New Roman" w:cs="Times New Roman"/>
          <w:sz w:val="24"/>
          <w:szCs w:val="24"/>
        </w:rPr>
        <w:t xml:space="preserve">jelentősebb összeggel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DA0BB8">
        <w:rPr>
          <w:rFonts w:ascii="Times New Roman" w:hAnsi="Times New Roman" w:cs="Times New Roman"/>
          <w:sz w:val="24"/>
          <w:szCs w:val="24"/>
        </w:rPr>
        <w:t xml:space="preserve">árulhassunk hozzá </w:t>
      </w:r>
      <w:r>
        <w:rPr>
          <w:rFonts w:ascii="Times New Roman" w:hAnsi="Times New Roman" w:cs="Times New Roman"/>
          <w:sz w:val="24"/>
          <w:szCs w:val="24"/>
        </w:rPr>
        <w:t>a beteg gyermekek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gyógyulásához, s a magunk szerény eszközeivel támogathassuk küzdelmüket!</w:t>
      </w:r>
    </w:p>
    <w:p w:rsidR="00B21FA8" w:rsidRDefault="00B21FA8" w:rsidP="00D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kérdése van, esetleg anyagi támogatással vagy más módon hozzájárulna kezdeményezésünk sikeréhez, kérjük, keresse kapcsolattartóinkat vagy a főszervezők egyikét! (Elérhetőségek: Pető Péter, +36308170118, </w:t>
      </w:r>
      <w:hyperlink r:id="rId4" w:history="1">
        <w:r w:rsidRPr="004B3D3E">
          <w:rPr>
            <w:rStyle w:val="Hyperlink"/>
            <w:rFonts w:ascii="Times New Roman" w:hAnsi="Times New Roman" w:cs="Times New Roman"/>
            <w:sz w:val="24"/>
            <w:szCs w:val="24"/>
          </w:rPr>
          <w:t>petopetip@gmail.com</w:t>
        </w:r>
      </w:hyperlink>
      <w:r>
        <w:rPr>
          <w:rFonts w:ascii="Times New Roman" w:hAnsi="Times New Roman" w:cs="Times New Roman"/>
          <w:sz w:val="24"/>
          <w:szCs w:val="24"/>
        </w:rPr>
        <w:t>, Tóth Zoltán, +36703207688)</w:t>
      </w:r>
    </w:p>
    <w:p w:rsidR="00B21FA8" w:rsidRPr="00DA0BB8" w:rsidRDefault="00B21FA8" w:rsidP="00DA0BB8">
      <w:pPr>
        <w:rPr>
          <w:rFonts w:ascii="Times New Roman" w:hAnsi="Times New Roman" w:cs="Times New Roman"/>
          <w:sz w:val="24"/>
          <w:szCs w:val="24"/>
        </w:rPr>
      </w:pPr>
      <w:r w:rsidRPr="00DA0BB8">
        <w:rPr>
          <w:rFonts w:ascii="Times New Roman" w:hAnsi="Times New Roman" w:cs="Times New Roman"/>
          <w:sz w:val="24"/>
          <w:szCs w:val="24"/>
        </w:rPr>
        <w:t>Üdvözlettel</w:t>
      </w:r>
      <w:r>
        <w:rPr>
          <w:rFonts w:ascii="Times New Roman" w:hAnsi="Times New Roman" w:cs="Times New Roman"/>
          <w:sz w:val="24"/>
          <w:szCs w:val="24"/>
        </w:rPr>
        <w:t>: mindazok, akik évek óta fociznak, szerveznek, dolgoznak a gyógyulásért</w:t>
      </w:r>
    </w:p>
    <w:sectPr w:rsidR="00B21FA8" w:rsidRPr="00DA0BB8" w:rsidSect="001C0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2CC"/>
    <w:rsid w:val="00056C33"/>
    <w:rsid w:val="0019597C"/>
    <w:rsid w:val="001C001D"/>
    <w:rsid w:val="00390691"/>
    <w:rsid w:val="00404452"/>
    <w:rsid w:val="004B3D3E"/>
    <w:rsid w:val="00574EDB"/>
    <w:rsid w:val="0071451E"/>
    <w:rsid w:val="00861B08"/>
    <w:rsid w:val="008C62FA"/>
    <w:rsid w:val="00A178AB"/>
    <w:rsid w:val="00AB5DE4"/>
    <w:rsid w:val="00B21FA8"/>
    <w:rsid w:val="00B562CC"/>
    <w:rsid w:val="00B63695"/>
    <w:rsid w:val="00B75AAF"/>
    <w:rsid w:val="00C242AB"/>
    <w:rsid w:val="00D51261"/>
    <w:rsid w:val="00DA0BB8"/>
    <w:rsid w:val="00FA4B49"/>
    <w:rsid w:val="00FC4437"/>
    <w:rsid w:val="00FE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01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0BB8"/>
    <w:rPr>
      <w:color w:val="0000FF"/>
      <w:u w:val="single"/>
    </w:rPr>
  </w:style>
  <w:style w:type="character" w:customStyle="1" w:styleId="usercontent">
    <w:name w:val="usercontent"/>
    <w:basedOn w:val="DefaultParagraphFont"/>
    <w:uiPriority w:val="99"/>
    <w:rsid w:val="00574E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opeti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219</Words>
  <Characters>1515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Tisztelt Hölgyem/ Uram</dc:title>
  <dc:subject/>
  <dc:creator>Pető Péter</dc:creator>
  <cp:keywords/>
  <dc:description/>
  <cp:lastModifiedBy>Rozsnyoki Gábor</cp:lastModifiedBy>
  <cp:revision>2</cp:revision>
  <dcterms:created xsi:type="dcterms:W3CDTF">2013-11-01T12:05:00Z</dcterms:created>
  <dcterms:modified xsi:type="dcterms:W3CDTF">2013-11-01T12:05:00Z</dcterms:modified>
</cp:coreProperties>
</file>