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8C0" w:rsidRDefault="00AD68C0" w:rsidP="006745F0">
      <w:pPr>
        <w:rPr>
          <w:sz w:val="8"/>
          <w:szCs w:val="8"/>
        </w:rPr>
      </w:pPr>
    </w:p>
    <w:p w:rsidR="00AD68C0" w:rsidRDefault="00AD68C0">
      <w:pPr>
        <w:rPr>
          <w:sz w:val="8"/>
          <w:szCs w:val="8"/>
        </w:rPr>
      </w:pPr>
    </w:p>
    <w:p w:rsidR="00AD68C0" w:rsidRPr="00710BFF" w:rsidRDefault="00AD68C0">
      <w:pPr>
        <w:rPr>
          <w:sz w:val="8"/>
          <w:szCs w:val="8"/>
        </w:rPr>
      </w:pPr>
    </w:p>
    <w:p w:rsidR="00AD68C0" w:rsidRDefault="00AD68C0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AD68C0" w:rsidRDefault="00AD68C0">
                  <w:r w:rsidRPr="00906F39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AD68C0" w:rsidRDefault="00AD68C0" w:rsidP="00743F0C">
                  <w:r w:rsidRPr="00906F39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AD68C0" w:rsidRDefault="00AD68C0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AD68C0" w:rsidRDefault="00AD68C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AD68C0" w:rsidRDefault="00AD68C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AD68C0" w:rsidRDefault="00AD68C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AD68C0" w:rsidRDefault="00AD68C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AD68C0" w:rsidRDefault="00AD68C0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AD68C0" w:rsidRPr="00B61226" w:rsidRDefault="00AD68C0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AD68C0" w:rsidRPr="000106B6" w:rsidRDefault="00AD68C0" w:rsidP="007A2F5E">
      <w:pPr>
        <w:ind w:right="-1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</w:t>
      </w:r>
      <w:r w:rsidRPr="000106B6">
        <w:rPr>
          <w:b/>
          <w:sz w:val="28"/>
          <w:szCs w:val="28"/>
          <w:u w:val="single"/>
        </w:rPr>
        <w:t>. sz. Kiküldetési Rendelvény</w:t>
      </w:r>
    </w:p>
    <w:p w:rsidR="00AD68C0" w:rsidRDefault="00AD68C0" w:rsidP="007A2F5E">
      <w:pPr>
        <w:ind w:right="-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2013.09.</w:t>
      </w:r>
      <w:r w:rsidRPr="00077731">
        <w:rPr>
          <w:b/>
          <w:sz w:val="28"/>
          <w:szCs w:val="28"/>
          <w:u w:val="single"/>
        </w:rPr>
        <w:t>06</w:t>
      </w:r>
      <w:r>
        <w:rPr>
          <w:b/>
          <w:sz w:val="28"/>
          <w:szCs w:val="28"/>
          <w:u w:val="single"/>
        </w:rPr>
        <w:t>.</w:t>
      </w:r>
      <w:r w:rsidRPr="00077731">
        <w:rPr>
          <w:b/>
          <w:sz w:val="28"/>
          <w:szCs w:val="28"/>
          <w:u w:val="single"/>
        </w:rPr>
        <w:t xml:space="preserve"> (Péntek)</w:t>
      </w:r>
    </w:p>
    <w:p w:rsidR="00AD68C0" w:rsidRPr="00914B8C" w:rsidRDefault="00AD68C0" w:rsidP="00077731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Észak-Kelet 15.00 -17.00 óra</w:t>
      </w:r>
    </w:p>
    <w:p w:rsidR="00AD68C0" w:rsidRPr="00077731" w:rsidRDefault="00AD68C0" w:rsidP="00077731">
      <w:pPr>
        <w:ind w:right="-1"/>
        <w:jc w:val="both"/>
        <w:rPr>
          <w:b/>
          <w:sz w:val="28"/>
          <w:szCs w:val="28"/>
          <w:u w:val="single"/>
        </w:rPr>
      </w:pPr>
      <w:r>
        <w:rPr>
          <w:sz w:val="22"/>
          <w:szCs w:val="22"/>
        </w:rPr>
        <w:t>EGRI FC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CIGÁND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J.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Domoszlai L.</w:t>
      </w:r>
    </w:p>
    <w:p w:rsidR="00AD68C0" w:rsidRDefault="00AD68C0" w:rsidP="007A2F5E">
      <w:pPr>
        <w:ind w:right="-1"/>
        <w:jc w:val="both"/>
        <w:rPr>
          <w:b/>
          <w:sz w:val="28"/>
          <w:szCs w:val="28"/>
          <w:u w:val="single"/>
        </w:rPr>
      </w:pPr>
    </w:p>
    <w:p w:rsidR="00AD68C0" w:rsidRPr="004F2A68" w:rsidRDefault="00AD68C0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2013.09.07. 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 w:rsidRPr="000C69B8">
        <w:rPr>
          <w:b/>
          <w:sz w:val="22"/>
          <w:szCs w:val="22"/>
        </w:rPr>
        <w:tab/>
      </w:r>
      <w:r w:rsidRPr="000C69B8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Játékvezető</w:t>
      </w:r>
      <w:r>
        <w:rPr>
          <w:b/>
          <w:sz w:val="22"/>
          <w:szCs w:val="22"/>
        </w:rPr>
        <w:tab/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II.assz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  <w:u w:val="single"/>
        </w:rPr>
        <w:t>Ellenőr</w:t>
      </w:r>
    </w:p>
    <w:p w:rsidR="00AD68C0" w:rsidRPr="000106B6" w:rsidRDefault="00AD68C0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14.30 -16.30 óra</w:t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B.NÁDASD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L.</w:t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NAGYRÉDE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Kasza D.</w:t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EGERSZALÓK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Kocsis J.</w:t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DOMOSZLÓ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 w:rsidRPr="007A271C">
        <w:rPr>
          <w:b/>
          <w:color w:val="800080"/>
          <w:sz w:val="20"/>
          <w:szCs w:val="20"/>
        </w:rPr>
        <w:t>( Gy.Solymoson)</w:t>
      </w:r>
      <w:r w:rsidRPr="008C10EE">
        <w:rPr>
          <w:b/>
          <w:color w:val="FF0000"/>
          <w:sz w:val="22"/>
          <w:szCs w:val="22"/>
        </w:rPr>
        <w:t xml:space="preserve"> </w:t>
      </w:r>
      <w:r>
        <w:rPr>
          <w:b/>
          <w:sz w:val="22"/>
          <w:szCs w:val="22"/>
        </w:rPr>
        <w:t>Nógrád megyei játékvezetők</w:t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HERÉD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Mencsik L.</w:t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NAGYBÁTONY</w:t>
      </w:r>
      <w:r>
        <w:rPr>
          <w:sz w:val="22"/>
          <w:szCs w:val="22"/>
        </w:rPr>
        <w:tab/>
        <w:t>CERED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Derda J.</w:t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</w:p>
    <w:p w:rsidR="00AD68C0" w:rsidRPr="000106B6" w:rsidRDefault="00AD68C0" w:rsidP="002A5AC6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14.30 -16.30 óra</w:t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Koroknai Á.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MÁTRABALLA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EGERSZÓLÁT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Király Z.</w:t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ENERGIA SC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PETŐFIBÁNYA</w:t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Sipeki A.</w:t>
      </w:r>
      <w:r>
        <w:rPr>
          <w:sz w:val="22"/>
          <w:szCs w:val="22"/>
        </w:rPr>
        <w:tab/>
        <w:t>Lucián J.</w:t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ZAGYVASZÁNTÓ</w:t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  <w:t>Pásztory K.</w:t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Balogh G.</w:t>
      </w:r>
      <w:r>
        <w:rPr>
          <w:sz w:val="22"/>
          <w:szCs w:val="22"/>
        </w:rPr>
        <w:tab/>
        <w:t xml:space="preserve">Palásti K.             </w:t>
      </w:r>
      <w:r>
        <w:rPr>
          <w:b/>
          <w:color w:val="0070C0"/>
        </w:rPr>
        <w:t>K</w:t>
      </w:r>
      <w:r w:rsidRPr="008E67B8">
        <w:rPr>
          <w:b/>
          <w:color w:val="0070C0"/>
        </w:rPr>
        <w:t>iss Tibor</w:t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VISONTA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BOLDOG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Farkas D.</w:t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HATVANI LOK.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GY.SOLYMOS</w:t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Czipó Á.</w:t>
      </w:r>
    </w:p>
    <w:p w:rsidR="00AD68C0" w:rsidRDefault="00AD68C0" w:rsidP="007A2F5E">
      <w:pPr>
        <w:ind w:right="-1"/>
        <w:rPr>
          <w:sz w:val="22"/>
          <w:szCs w:val="22"/>
        </w:rPr>
      </w:pPr>
    </w:p>
    <w:p w:rsidR="00AD68C0" w:rsidRPr="000106B6" w:rsidRDefault="00AD68C0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16.30 óra</w:t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Balogh Á.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  <w:t xml:space="preserve">Lakatos N.        </w:t>
      </w:r>
      <w:r>
        <w:rPr>
          <w:b/>
          <w:color w:val="0070C0"/>
        </w:rPr>
        <w:t>Márta Sándo</w:t>
      </w:r>
      <w:r w:rsidRPr="008C10EE">
        <w:rPr>
          <w:b/>
          <w:color w:val="0070C0"/>
        </w:rPr>
        <w:t>r</w:t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HEVESVEZEKÉNY</w:t>
      </w:r>
      <w:r>
        <w:rPr>
          <w:sz w:val="22"/>
          <w:szCs w:val="22"/>
        </w:rPr>
        <w:tab/>
        <w:t>KARÁCSOND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Á.</w:t>
      </w:r>
      <w:r>
        <w:rPr>
          <w:sz w:val="22"/>
          <w:szCs w:val="22"/>
        </w:rPr>
        <w:tab/>
        <w:t>Kerékgyártó T.</w:t>
      </w:r>
      <w:r>
        <w:rPr>
          <w:sz w:val="22"/>
          <w:szCs w:val="22"/>
        </w:rPr>
        <w:tab/>
        <w:t xml:space="preserve">Nováki R.         </w:t>
      </w:r>
      <w:r w:rsidRPr="008E67B8">
        <w:rPr>
          <w:b/>
          <w:color w:val="0070C0"/>
        </w:rPr>
        <w:t>Kóródi László</w:t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</w:p>
    <w:p w:rsidR="00AD68C0" w:rsidRDefault="00AD68C0" w:rsidP="002A5AC6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Megyei U16 10.00 óra</w:t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EGERSZALÓK</w:t>
      </w:r>
      <w:r>
        <w:rPr>
          <w:sz w:val="22"/>
          <w:szCs w:val="22"/>
        </w:rPr>
        <w:tab/>
        <w:t xml:space="preserve">Balogh Á. </w:t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Fehér R.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GYÖNGYÖSTARJÁN</w:t>
      </w:r>
      <w:r>
        <w:rPr>
          <w:sz w:val="22"/>
          <w:szCs w:val="22"/>
        </w:rPr>
        <w:tab/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Nagy P.</w:t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</w:p>
    <w:p w:rsidR="00AD68C0" w:rsidRDefault="00AD68C0" w:rsidP="00971F2D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U18 I. oszt. 15.00 óra</w:t>
      </w:r>
    </w:p>
    <w:p w:rsidR="00AD68C0" w:rsidRDefault="00AD68C0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DVTK 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PMFC SPORT KFT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Forgó Zs.</w:t>
      </w:r>
      <w:r>
        <w:rPr>
          <w:sz w:val="22"/>
          <w:szCs w:val="22"/>
        </w:rPr>
        <w:tab/>
        <w:t>Motsidlovszky A.</w:t>
      </w:r>
    </w:p>
    <w:p w:rsidR="00AD68C0" w:rsidRDefault="00AD68C0" w:rsidP="00971F2D">
      <w:pPr>
        <w:ind w:right="-1"/>
        <w:jc w:val="both"/>
        <w:rPr>
          <w:sz w:val="22"/>
          <w:szCs w:val="22"/>
        </w:rPr>
      </w:pPr>
    </w:p>
    <w:p w:rsidR="00AD68C0" w:rsidRDefault="00AD68C0" w:rsidP="00971F2D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U16 I. oszt. 15.00 óra</w:t>
      </w:r>
    </w:p>
    <w:p w:rsidR="00AD68C0" w:rsidRDefault="00AD68C0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DVTK 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PMFC SPORT KFT</w:t>
      </w:r>
      <w:r>
        <w:rPr>
          <w:sz w:val="22"/>
          <w:szCs w:val="22"/>
        </w:rPr>
        <w:tab/>
        <w:t>Gyetvai P.</w:t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Csathó Zs.</w:t>
      </w:r>
    </w:p>
    <w:p w:rsidR="00AD68C0" w:rsidRDefault="00AD68C0" w:rsidP="00971F2D">
      <w:pPr>
        <w:ind w:right="-1"/>
        <w:jc w:val="both"/>
        <w:rPr>
          <w:sz w:val="22"/>
          <w:szCs w:val="22"/>
        </w:rPr>
      </w:pPr>
    </w:p>
    <w:p w:rsidR="00AD68C0" w:rsidRPr="00615F4D" w:rsidRDefault="00AD68C0" w:rsidP="00615F4D">
      <w:pPr>
        <w:ind w:right="-1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  <w:u w:val="single"/>
        </w:rPr>
        <w:t>U17-21 II. o. Észak-Kelet 11.00 -13.00 óra</w:t>
      </w:r>
    </w:p>
    <w:p w:rsidR="00AD68C0" w:rsidRDefault="00AD68C0" w:rsidP="00272F48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FELSŐTÁRKÁNY</w:t>
      </w:r>
      <w:r>
        <w:rPr>
          <w:sz w:val="22"/>
          <w:szCs w:val="22"/>
        </w:rPr>
        <w:tab/>
        <w:t>DVSC-DLA U16-19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Orovecz T.</w:t>
      </w:r>
    </w:p>
    <w:p w:rsidR="00AD68C0" w:rsidRDefault="00AD68C0" w:rsidP="00272F48">
      <w:pPr>
        <w:ind w:right="-1"/>
        <w:jc w:val="both"/>
        <w:rPr>
          <w:sz w:val="22"/>
          <w:szCs w:val="22"/>
        </w:rPr>
      </w:pPr>
    </w:p>
    <w:p w:rsidR="00AD68C0" w:rsidRPr="00914B8C" w:rsidRDefault="00AD68C0" w:rsidP="007C742F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Közép-Kelet 10.00 -12.00 óra</w:t>
      </w:r>
    </w:p>
    <w:p w:rsidR="00AD68C0" w:rsidRDefault="00AD68C0" w:rsidP="007C742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VERESEGYHÁZ</w:t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Bodó I.</w:t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</w:p>
    <w:p w:rsidR="00AD68C0" w:rsidRDefault="00AD68C0" w:rsidP="007A2F5E">
      <w:pPr>
        <w:ind w:right="-1"/>
        <w:jc w:val="both"/>
        <w:rPr>
          <w:sz w:val="22"/>
          <w:szCs w:val="22"/>
        </w:rPr>
      </w:pPr>
    </w:p>
    <w:p w:rsidR="00AD68C0" w:rsidRDefault="00AD68C0" w:rsidP="007A2F5E">
      <w:pPr>
        <w:ind w:right="-1"/>
        <w:jc w:val="both"/>
        <w:rPr>
          <w:sz w:val="22"/>
          <w:szCs w:val="22"/>
        </w:rPr>
      </w:pPr>
    </w:p>
    <w:p w:rsidR="00AD68C0" w:rsidRDefault="00AD68C0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2013.09.08.</w:t>
      </w:r>
      <w:r w:rsidRPr="00AF624F">
        <w:rPr>
          <w:b/>
          <w:sz w:val="28"/>
          <w:szCs w:val="28"/>
          <w:u w:val="single"/>
        </w:rPr>
        <w:t xml:space="preserve"> 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sz w:val="22"/>
          <w:szCs w:val="22"/>
          <w:u w:val="single"/>
        </w:rPr>
        <w:t>Játékvezető</w:t>
      </w:r>
      <w:r w:rsidRPr="00ED31D6"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 w:rsidRPr="00ED31D6">
        <w:rPr>
          <w:b/>
          <w:sz w:val="22"/>
          <w:szCs w:val="22"/>
        </w:rPr>
        <w:tab/>
      </w:r>
      <w:r w:rsidRPr="00ED31D6"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II.Assz.</w:t>
      </w:r>
      <w:r w:rsidRPr="00ED31D6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  <w:u w:val="single"/>
        </w:rPr>
        <w:t>Ellenőr</w:t>
      </w:r>
    </w:p>
    <w:p w:rsidR="00AD68C0" w:rsidRPr="000106B6" w:rsidRDefault="00AD68C0" w:rsidP="002A5AC6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14.30 -16.30 óra</w:t>
      </w:r>
    </w:p>
    <w:p w:rsidR="00AD68C0" w:rsidRDefault="00AD68C0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PÉTERVÁSÁRA</w:t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Rozsnaki G.</w:t>
      </w:r>
    </w:p>
    <w:p w:rsidR="00AD68C0" w:rsidRDefault="00AD68C0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</w:r>
    </w:p>
    <w:p w:rsidR="00AD68C0" w:rsidRDefault="00AD68C0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Bálint J.</w:t>
      </w:r>
    </w:p>
    <w:p w:rsidR="00AD68C0" w:rsidRDefault="00AD68C0" w:rsidP="00F27C39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KARANCSKESZI</w:t>
      </w:r>
      <w:r>
        <w:rPr>
          <w:sz w:val="22"/>
          <w:szCs w:val="22"/>
        </w:rPr>
        <w:tab/>
        <w:t xml:space="preserve">SBTC </w:t>
      </w:r>
      <w:r>
        <w:rPr>
          <w:b/>
          <w:sz w:val="22"/>
          <w:szCs w:val="22"/>
        </w:rPr>
        <w:t>(csak felnőtt)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Szert B.</w:t>
      </w:r>
    </w:p>
    <w:p w:rsidR="00AD68C0" w:rsidRDefault="00AD68C0" w:rsidP="00F27C39">
      <w:pPr>
        <w:ind w:right="-1"/>
        <w:jc w:val="both"/>
        <w:rPr>
          <w:sz w:val="22"/>
          <w:szCs w:val="22"/>
        </w:rPr>
      </w:pPr>
    </w:p>
    <w:p w:rsidR="00AD68C0" w:rsidRPr="000106B6" w:rsidRDefault="00AD68C0" w:rsidP="002A5AC6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14.30 -16.30 óra</w:t>
      </w:r>
    </w:p>
    <w:p w:rsidR="00AD68C0" w:rsidRDefault="00AD68C0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MÁTRADERECSKE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Domoszlai J.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</w:r>
    </w:p>
    <w:p w:rsidR="00AD68C0" w:rsidRDefault="00AD68C0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ABASÁR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TISZANÁNA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</w:r>
    </w:p>
    <w:p w:rsidR="00AD68C0" w:rsidRDefault="00AD68C0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ERDŐTELEK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</w:r>
    </w:p>
    <w:p w:rsidR="00AD68C0" w:rsidRDefault="00AD68C0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SZÜCSI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 xml:space="preserve">Kecskés G.          </w:t>
      </w:r>
      <w:r w:rsidRPr="008E67B8">
        <w:rPr>
          <w:b/>
          <w:color w:val="0070C0"/>
        </w:rPr>
        <w:t>Berta László</w:t>
      </w:r>
      <w:r>
        <w:rPr>
          <w:sz w:val="22"/>
          <w:szCs w:val="22"/>
        </w:rPr>
        <w:tab/>
      </w:r>
    </w:p>
    <w:p w:rsidR="00AD68C0" w:rsidRDefault="00AD68C0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VÁMOSGYÖRK</w:t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 xml:space="preserve">Krisztián D.         </w:t>
      </w:r>
      <w:r w:rsidRPr="008E67B8">
        <w:rPr>
          <w:b/>
          <w:color w:val="0070C0"/>
        </w:rPr>
        <w:t>Kelemen Attila</w:t>
      </w:r>
    </w:p>
    <w:p w:rsidR="00AD68C0" w:rsidRDefault="00AD68C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TARNALELESZ</w:t>
      </w:r>
      <w:r>
        <w:rPr>
          <w:sz w:val="22"/>
          <w:szCs w:val="22"/>
        </w:rPr>
        <w:tab/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Kasza D.</w:t>
      </w:r>
      <w:r>
        <w:rPr>
          <w:sz w:val="22"/>
          <w:szCs w:val="22"/>
        </w:rPr>
        <w:tab/>
        <w:t xml:space="preserve">Király Z.            </w:t>
      </w:r>
      <w:r w:rsidRPr="008E67B8">
        <w:rPr>
          <w:b/>
          <w:color w:val="0070C0"/>
        </w:rPr>
        <w:t>Tyukodi József</w:t>
      </w:r>
    </w:p>
    <w:p w:rsidR="00AD68C0" w:rsidRPr="000106B6" w:rsidRDefault="00AD68C0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16.30 óra</w:t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MIKÓFALVA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Németh Sz.</w:t>
      </w:r>
      <w:r>
        <w:rPr>
          <w:sz w:val="22"/>
          <w:szCs w:val="22"/>
        </w:rPr>
        <w:tab/>
        <w:t>Németh  M.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EGRI SPORTC.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Balogh Á.</w:t>
      </w:r>
      <w:r>
        <w:rPr>
          <w:sz w:val="22"/>
          <w:szCs w:val="22"/>
        </w:rPr>
        <w:tab/>
        <w:t xml:space="preserve">Nagy P.                </w:t>
      </w:r>
      <w:r w:rsidRPr="008E67B8">
        <w:rPr>
          <w:b/>
          <w:color w:val="0070C0"/>
        </w:rPr>
        <w:t>Reibl Imre</w:t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HEVESARANYOS </w:t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  <w:t xml:space="preserve">Motsidlovszky A. Aux L.             </w:t>
      </w:r>
      <w:r w:rsidRPr="008E67B8">
        <w:rPr>
          <w:b/>
          <w:color w:val="0070C0"/>
        </w:rPr>
        <w:t>Rozsnaki István</w:t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PÉLY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MARKAZ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Balogh G.</w:t>
      </w:r>
      <w:r>
        <w:rPr>
          <w:sz w:val="22"/>
          <w:szCs w:val="22"/>
        </w:rPr>
        <w:tab/>
        <w:t>Dajkó T.</w:t>
      </w:r>
      <w:r>
        <w:rPr>
          <w:sz w:val="22"/>
          <w:szCs w:val="22"/>
        </w:rPr>
        <w:tab/>
        <w:t>Gergely J.</w:t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KERECSEND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Czipó Á.</w:t>
      </w:r>
      <w:r>
        <w:rPr>
          <w:sz w:val="22"/>
          <w:szCs w:val="22"/>
        </w:rPr>
        <w:tab/>
        <w:t>Fehér R.</w:t>
      </w:r>
      <w:r>
        <w:rPr>
          <w:sz w:val="22"/>
          <w:szCs w:val="22"/>
        </w:rPr>
        <w:tab/>
      </w:r>
    </w:p>
    <w:p w:rsidR="00AD68C0" w:rsidRDefault="00AD68C0" w:rsidP="007A2F5E">
      <w:pPr>
        <w:ind w:right="-1"/>
        <w:rPr>
          <w:sz w:val="22"/>
          <w:szCs w:val="22"/>
        </w:rPr>
      </w:pPr>
    </w:p>
    <w:p w:rsidR="00AD68C0" w:rsidRDefault="00AD68C0" w:rsidP="002A5AC6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Megyei U16 10.00 óra</w:t>
      </w:r>
    </w:p>
    <w:p w:rsidR="00AD68C0" w:rsidRDefault="00AD68C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PÉTERVÁSÁRA</w:t>
      </w:r>
      <w:r>
        <w:rPr>
          <w:sz w:val="22"/>
          <w:szCs w:val="22"/>
        </w:rPr>
        <w:tab/>
        <w:t>T.LELESZ MSE</w:t>
      </w:r>
      <w:r>
        <w:rPr>
          <w:sz w:val="22"/>
          <w:szCs w:val="22"/>
        </w:rPr>
        <w:tab/>
        <w:t>Pádár Sz.</w:t>
      </w:r>
    </w:p>
    <w:p w:rsidR="00AD68C0" w:rsidRDefault="00AD68C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B.NÁDASD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MÁTRADERECSKE</w:t>
      </w:r>
      <w:r>
        <w:rPr>
          <w:sz w:val="22"/>
          <w:szCs w:val="22"/>
        </w:rPr>
        <w:tab/>
        <w:t>Molnár R.</w:t>
      </w:r>
    </w:p>
    <w:p w:rsidR="00AD68C0" w:rsidRDefault="00AD68C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BESENYŐTELEK</w:t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Csathó Zs.</w:t>
      </w:r>
    </w:p>
    <w:p w:rsidR="00AD68C0" w:rsidRDefault="00AD68C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Forgó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D68C0" w:rsidRDefault="00AD68C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FÜZESABONY</w:t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D68C0" w:rsidRDefault="00AD68C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</w:r>
    </w:p>
    <w:p w:rsidR="00AD68C0" w:rsidRDefault="00AD68C0" w:rsidP="002A5AC6">
      <w:pPr>
        <w:ind w:right="-1"/>
        <w:jc w:val="both"/>
        <w:rPr>
          <w:sz w:val="16"/>
          <w:szCs w:val="16"/>
        </w:rPr>
      </w:pPr>
      <w:r>
        <w:rPr>
          <w:sz w:val="22"/>
          <w:szCs w:val="22"/>
        </w:rPr>
        <w:t>ZAGYVASZÁNTÓ</w:t>
      </w:r>
      <w:r>
        <w:rPr>
          <w:sz w:val="22"/>
          <w:szCs w:val="22"/>
        </w:rPr>
        <w:tab/>
      </w:r>
      <w:r w:rsidRPr="00272F48">
        <w:rPr>
          <w:sz w:val="16"/>
          <w:szCs w:val="16"/>
        </w:rPr>
        <w:t>MARKAZ-VÁMOSGYÖRK</w:t>
      </w:r>
      <w:r>
        <w:rPr>
          <w:sz w:val="16"/>
          <w:szCs w:val="16"/>
        </w:rPr>
        <w:tab/>
      </w:r>
      <w:r>
        <w:t>Palásti K.</w:t>
      </w:r>
      <w:r>
        <w:rPr>
          <w:sz w:val="16"/>
          <w:szCs w:val="16"/>
        </w:rPr>
        <w:tab/>
      </w:r>
    </w:p>
    <w:p w:rsidR="00AD68C0" w:rsidRDefault="00AD68C0" w:rsidP="002A5AC6">
      <w:pPr>
        <w:ind w:right="-1"/>
        <w:jc w:val="both"/>
        <w:rPr>
          <w:sz w:val="22"/>
          <w:szCs w:val="22"/>
        </w:rPr>
      </w:pPr>
    </w:p>
    <w:p w:rsidR="00AD68C0" w:rsidRPr="00914B8C" w:rsidRDefault="00AD68C0" w:rsidP="007C742F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Közép „B” 09.00 -11.00 óra</w:t>
      </w:r>
    </w:p>
    <w:p w:rsidR="00AD68C0" w:rsidRDefault="00AD68C0" w:rsidP="007C742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ESMTK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</w:r>
    </w:p>
    <w:p w:rsidR="00AD68C0" w:rsidRDefault="00AD68C0" w:rsidP="007C742F">
      <w:pPr>
        <w:ind w:right="-1"/>
        <w:jc w:val="both"/>
        <w:rPr>
          <w:sz w:val="22"/>
          <w:szCs w:val="22"/>
        </w:rPr>
      </w:pPr>
    </w:p>
    <w:p w:rsidR="00AD68C0" w:rsidRPr="00914B8C" w:rsidRDefault="00AD68C0" w:rsidP="00A30810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I. o. Kelet 11.00 -13.00 óra</w:t>
      </w:r>
    </w:p>
    <w:p w:rsidR="00AD68C0" w:rsidRDefault="00AD68C0" w:rsidP="00A3081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EGRI FC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KECSKEMÉT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  <w:t>Kocsis J.</w:t>
      </w:r>
    </w:p>
    <w:p w:rsidR="00AD68C0" w:rsidRDefault="00AD68C0" w:rsidP="007A2F5E">
      <w:pPr>
        <w:ind w:right="-1"/>
        <w:jc w:val="both"/>
        <w:rPr>
          <w:b/>
          <w:i/>
          <w:sz w:val="28"/>
          <w:szCs w:val="28"/>
          <w:u w:val="single"/>
        </w:rPr>
      </w:pPr>
    </w:p>
    <w:p w:rsidR="00AD68C0" w:rsidRPr="00111244" w:rsidRDefault="00AD68C0" w:rsidP="007A2F5E">
      <w:pPr>
        <w:ind w:right="-1"/>
        <w:jc w:val="both"/>
        <w:rPr>
          <w:b/>
          <w:sz w:val="28"/>
          <w:szCs w:val="28"/>
          <w:u w:val="single"/>
        </w:rPr>
      </w:pPr>
      <w:r w:rsidRPr="00111244">
        <w:rPr>
          <w:b/>
          <w:sz w:val="28"/>
          <w:szCs w:val="28"/>
          <w:u w:val="single"/>
        </w:rPr>
        <w:t>2013.</w:t>
      </w:r>
      <w:r w:rsidRPr="00111244">
        <w:rPr>
          <w:b/>
          <w:sz w:val="22"/>
          <w:szCs w:val="22"/>
          <w:u w:val="single"/>
        </w:rPr>
        <w:t xml:space="preserve"> </w:t>
      </w:r>
      <w:r w:rsidRPr="00111244">
        <w:rPr>
          <w:b/>
          <w:sz w:val="28"/>
          <w:szCs w:val="28"/>
          <w:u w:val="single"/>
        </w:rPr>
        <w:t>09.11. (szerda)</w:t>
      </w:r>
    </w:p>
    <w:p w:rsidR="00AD68C0" w:rsidRPr="00111244" w:rsidRDefault="00AD68C0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 xml:space="preserve"> Pótolt mérk.</w:t>
      </w:r>
      <w:r w:rsidRPr="00111244">
        <w:rPr>
          <w:b/>
          <w:i/>
          <w:sz w:val="22"/>
          <w:szCs w:val="22"/>
          <w:u w:val="single"/>
        </w:rPr>
        <w:t>U 17-21 II. oszt. Közép-Kelet</w:t>
      </w:r>
      <w:r>
        <w:rPr>
          <w:b/>
          <w:i/>
          <w:sz w:val="22"/>
          <w:szCs w:val="22"/>
          <w:u w:val="single"/>
        </w:rPr>
        <w:t xml:space="preserve"> 14.30 16</w:t>
      </w:r>
      <w:r w:rsidRPr="00111244">
        <w:rPr>
          <w:b/>
          <w:i/>
          <w:sz w:val="22"/>
          <w:szCs w:val="22"/>
          <w:u w:val="single"/>
        </w:rPr>
        <w:t>.30 óra</w:t>
      </w:r>
    </w:p>
    <w:p w:rsidR="00AD68C0" w:rsidRPr="00111244" w:rsidRDefault="00AD68C0" w:rsidP="007A2F5E">
      <w:pPr>
        <w:ind w:right="-1"/>
        <w:jc w:val="both"/>
        <w:rPr>
          <w:sz w:val="22"/>
          <w:szCs w:val="22"/>
        </w:rPr>
      </w:pPr>
      <w:r w:rsidRPr="00111244">
        <w:rPr>
          <w:sz w:val="22"/>
          <w:szCs w:val="22"/>
        </w:rPr>
        <w:t>GYÖNGYÖS AK</w:t>
      </w:r>
      <w:r w:rsidRPr="00111244">
        <w:rPr>
          <w:sz w:val="22"/>
          <w:szCs w:val="22"/>
        </w:rPr>
        <w:tab/>
        <w:t>GÖDÖLLŐ</w:t>
      </w:r>
      <w:r w:rsidRPr="00111244">
        <w:rPr>
          <w:sz w:val="22"/>
          <w:szCs w:val="22"/>
        </w:rPr>
        <w:tab/>
      </w:r>
      <w:r w:rsidRPr="00111244">
        <w:rPr>
          <w:sz w:val="22"/>
          <w:szCs w:val="22"/>
        </w:rPr>
        <w:tab/>
      </w:r>
      <w:r>
        <w:rPr>
          <w:sz w:val="22"/>
          <w:szCs w:val="22"/>
        </w:rPr>
        <w:t>Szigetvári  Zs.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Sohajda L.</w:t>
      </w:r>
    </w:p>
    <w:p w:rsidR="00AD68C0" w:rsidRPr="00111244" w:rsidRDefault="00AD68C0" w:rsidP="007A2F5E">
      <w:pPr>
        <w:ind w:right="-1"/>
        <w:jc w:val="both"/>
        <w:rPr>
          <w:b/>
          <w:sz w:val="22"/>
          <w:szCs w:val="22"/>
          <w:u w:val="single"/>
        </w:rPr>
      </w:pPr>
    </w:p>
    <w:p w:rsidR="00AD68C0" w:rsidRDefault="00AD68C0" w:rsidP="00111244">
      <w:pPr>
        <w:ind w:right="-1"/>
        <w:jc w:val="both"/>
        <w:rPr>
          <w:b/>
          <w:sz w:val="28"/>
          <w:szCs w:val="28"/>
          <w:u w:val="single"/>
        </w:rPr>
      </w:pPr>
      <w:r w:rsidRPr="00724881">
        <w:rPr>
          <w:b/>
          <w:sz w:val="28"/>
          <w:szCs w:val="28"/>
          <w:u w:val="single"/>
        </w:rPr>
        <w:t>Országos küldés:</w:t>
      </w:r>
    </w:p>
    <w:p w:rsidR="00AD68C0" w:rsidRDefault="00AD68C0" w:rsidP="00111244">
      <w:pPr>
        <w:ind w:right="-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2013.09.03. (Kedd)</w:t>
      </w:r>
    </w:p>
    <w:p w:rsidR="00AD68C0" w:rsidRDefault="00AD68C0" w:rsidP="00111244">
      <w:pPr>
        <w:ind w:right="-1"/>
        <w:jc w:val="both"/>
        <w:rPr>
          <w:b/>
          <w:i/>
          <w:sz w:val="22"/>
          <w:szCs w:val="22"/>
          <w:u w:val="single"/>
        </w:rPr>
      </w:pPr>
      <w:r w:rsidRPr="00111244">
        <w:rPr>
          <w:b/>
          <w:i/>
          <w:sz w:val="22"/>
          <w:szCs w:val="22"/>
          <w:u w:val="single"/>
        </w:rPr>
        <w:t>Nemzetközi barátságos női válogatott mérkőzés, Gyula 16.30 óra</w:t>
      </w:r>
    </w:p>
    <w:p w:rsidR="00AD68C0" w:rsidRPr="00111244" w:rsidRDefault="00AD68C0" w:rsidP="00111244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MAGYARORSZÁG    ROMÁNIA                </w:t>
      </w:r>
      <w:r w:rsidRPr="00111244">
        <w:rPr>
          <w:b/>
          <w:sz w:val="22"/>
          <w:szCs w:val="22"/>
        </w:rPr>
        <w:t>Urbán E.         Berényi Á.       Szarvas L.</w:t>
      </w:r>
    </w:p>
    <w:p w:rsidR="00AD68C0" w:rsidRDefault="00AD68C0" w:rsidP="00111244">
      <w:pPr>
        <w:ind w:right="-1"/>
        <w:jc w:val="both"/>
        <w:rPr>
          <w:sz w:val="28"/>
          <w:szCs w:val="28"/>
        </w:rPr>
      </w:pPr>
    </w:p>
    <w:p w:rsidR="00AD68C0" w:rsidRDefault="00AD68C0" w:rsidP="00111244">
      <w:pPr>
        <w:ind w:right="-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2013.09.04. (Szerda)</w:t>
      </w:r>
    </w:p>
    <w:p w:rsidR="00AD68C0" w:rsidRDefault="00AD68C0" w:rsidP="00111244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Liga Kupa 1. forduló 16.30 óra</w:t>
      </w:r>
    </w:p>
    <w:p w:rsidR="00AD68C0" w:rsidRPr="00111244" w:rsidRDefault="00AD68C0" w:rsidP="00111244">
      <w:pPr>
        <w:ind w:right="-1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CEGLÉD                  PUSKÁS FC                 </w:t>
      </w:r>
      <w:r>
        <w:rPr>
          <w:b/>
          <w:sz w:val="22"/>
          <w:szCs w:val="22"/>
        </w:rPr>
        <w:t xml:space="preserve">Varga L.          Kelemen A.      Varga G.     </w:t>
      </w:r>
      <w:r w:rsidRPr="00E0090A">
        <w:rPr>
          <w:b/>
          <w:color w:val="0070C0"/>
        </w:rPr>
        <w:t>Kiss Béla</w:t>
      </w:r>
    </w:p>
    <w:p w:rsidR="00AD68C0" w:rsidRPr="00FB4703" w:rsidRDefault="00AD68C0" w:rsidP="00111244">
      <w:pPr>
        <w:ind w:right="-1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</w:t>
      </w:r>
      <w:r w:rsidRPr="00111244">
        <w:rPr>
          <w:sz w:val="22"/>
          <w:szCs w:val="22"/>
          <w:u w:val="single"/>
        </w:rPr>
        <w:t>Tart. Jv.:</w:t>
      </w:r>
      <w:r>
        <w:rPr>
          <w:sz w:val="22"/>
          <w:szCs w:val="22"/>
        </w:rPr>
        <w:t xml:space="preserve"> </w:t>
      </w:r>
      <w:r w:rsidRPr="00111244">
        <w:rPr>
          <w:b/>
          <w:sz w:val="22"/>
          <w:szCs w:val="22"/>
        </w:rPr>
        <w:t>Urbán E.</w:t>
      </w:r>
    </w:p>
    <w:p w:rsidR="00AD68C0" w:rsidRDefault="00AD68C0" w:rsidP="006456D0">
      <w:pPr>
        <w:ind w:right="39"/>
        <w:rPr>
          <w:b/>
          <w:color w:val="0070C0"/>
        </w:rPr>
      </w:pPr>
      <w:r w:rsidRPr="0097497E">
        <w:rPr>
          <w:sz w:val="22"/>
          <w:szCs w:val="22"/>
        </w:rPr>
        <w:t>P</w:t>
      </w:r>
      <w:r>
        <w:rPr>
          <w:sz w:val="22"/>
          <w:szCs w:val="22"/>
        </w:rPr>
        <w:t xml:space="preserve">ÉCS             </w:t>
      </w:r>
      <w:r w:rsidRPr="0089748C">
        <w:rPr>
          <w:color w:val="FF0000"/>
          <w:sz w:val="20"/>
          <w:szCs w:val="20"/>
        </w:rPr>
        <w:t>18.00</w:t>
      </w:r>
      <w:r>
        <w:rPr>
          <w:sz w:val="22"/>
          <w:szCs w:val="22"/>
        </w:rPr>
        <w:t xml:space="preserve">     ZALA</w:t>
      </w:r>
      <w:r w:rsidRPr="0097497E">
        <w:rPr>
          <w:sz w:val="22"/>
          <w:szCs w:val="22"/>
        </w:rPr>
        <w:t>EGERSZEG</w:t>
      </w:r>
      <w:r>
        <w:rPr>
          <w:sz w:val="22"/>
          <w:szCs w:val="22"/>
        </w:rPr>
        <w:t xml:space="preserve">         Szőts G.              </w:t>
      </w:r>
      <w:r w:rsidRPr="0097497E">
        <w:rPr>
          <w:b/>
          <w:sz w:val="22"/>
          <w:szCs w:val="22"/>
        </w:rPr>
        <w:t>Bozó Z</w:t>
      </w:r>
      <w:r>
        <w:rPr>
          <w:sz w:val="22"/>
          <w:szCs w:val="22"/>
        </w:rPr>
        <w:t xml:space="preserve">.               Kiss I. B.      </w:t>
      </w:r>
      <w:r w:rsidRPr="00E0090A">
        <w:rPr>
          <w:b/>
          <w:color w:val="0070C0"/>
        </w:rPr>
        <w:t>Makai János</w:t>
      </w:r>
    </w:p>
    <w:p w:rsidR="00AD68C0" w:rsidRDefault="00AD68C0" w:rsidP="006456D0">
      <w:pPr>
        <w:ind w:right="39"/>
        <w:rPr>
          <w:b/>
          <w:sz w:val="22"/>
          <w:szCs w:val="22"/>
        </w:rPr>
      </w:pPr>
    </w:p>
    <w:p w:rsidR="00AD68C0" w:rsidRDefault="00AD68C0" w:rsidP="006456D0">
      <w:pPr>
        <w:ind w:right="39"/>
        <w:rPr>
          <w:b/>
          <w:sz w:val="22"/>
          <w:szCs w:val="22"/>
        </w:rPr>
      </w:pPr>
      <w:r>
        <w:rPr>
          <w:sz w:val="22"/>
          <w:szCs w:val="22"/>
        </w:rPr>
        <w:t xml:space="preserve">MEZŐKÖVESD </w:t>
      </w:r>
      <w:r w:rsidRPr="0089748C">
        <w:rPr>
          <w:color w:val="FF0000"/>
          <w:sz w:val="18"/>
          <w:szCs w:val="18"/>
        </w:rPr>
        <w:t>19.00</w:t>
      </w:r>
      <w:r>
        <w:rPr>
          <w:sz w:val="22"/>
          <w:szCs w:val="22"/>
        </w:rPr>
        <w:t xml:space="preserve"> BALMAZÚJVÁROS   Takács J.             Medovarszki J.    Kulcsár J.     </w:t>
      </w:r>
      <w:r w:rsidRPr="00E0090A">
        <w:rPr>
          <w:b/>
          <w:color w:val="0070C0"/>
        </w:rPr>
        <w:t>Hazafi Miklós</w:t>
      </w:r>
    </w:p>
    <w:p w:rsidR="00AD68C0" w:rsidRDefault="00AD68C0" w:rsidP="006456D0">
      <w:pPr>
        <w:ind w:right="39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</w:t>
      </w:r>
      <w:r w:rsidRPr="0097497E">
        <w:rPr>
          <w:sz w:val="22"/>
          <w:szCs w:val="22"/>
          <w:u w:val="single"/>
        </w:rPr>
        <w:t>Tart.Jv.:</w:t>
      </w:r>
      <w:r>
        <w:rPr>
          <w:b/>
          <w:sz w:val="22"/>
          <w:szCs w:val="22"/>
        </w:rPr>
        <w:t xml:space="preserve"> Ducsai J.</w:t>
      </w:r>
      <w:r w:rsidRPr="0097497E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</w:t>
      </w:r>
    </w:p>
    <w:p w:rsidR="00AD68C0" w:rsidRDefault="00AD68C0" w:rsidP="006456D0">
      <w:pPr>
        <w:ind w:right="39"/>
        <w:rPr>
          <w:b/>
          <w:color w:val="0070C0"/>
        </w:rPr>
      </w:pPr>
      <w:r>
        <w:rPr>
          <w:sz w:val="22"/>
          <w:szCs w:val="22"/>
        </w:rPr>
        <w:t xml:space="preserve">FERENCVÁROS       SOPRON   </w:t>
      </w:r>
      <w:r w:rsidRPr="0089748C">
        <w:rPr>
          <w:color w:val="FF0000"/>
          <w:sz w:val="20"/>
          <w:szCs w:val="20"/>
        </w:rPr>
        <w:t>20.30</w:t>
      </w:r>
      <w:r>
        <w:rPr>
          <w:sz w:val="22"/>
          <w:szCs w:val="22"/>
        </w:rPr>
        <w:t xml:space="preserve">                                                                                          </w:t>
      </w:r>
      <w:r w:rsidRPr="00E0090A">
        <w:rPr>
          <w:b/>
          <w:color w:val="0070C0"/>
        </w:rPr>
        <w:t>Birincsik József</w:t>
      </w:r>
    </w:p>
    <w:p w:rsidR="00AD68C0" w:rsidRDefault="00AD68C0" w:rsidP="006456D0">
      <w:pPr>
        <w:ind w:right="39"/>
        <w:rPr>
          <w:b/>
          <w:sz w:val="22"/>
          <w:szCs w:val="22"/>
        </w:rPr>
      </w:pPr>
    </w:p>
    <w:p w:rsidR="00AD68C0" w:rsidRDefault="00AD68C0" w:rsidP="006456D0">
      <w:pPr>
        <w:ind w:right="39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2013.09.05. (Csütörtök)</w:t>
      </w:r>
    </w:p>
    <w:p w:rsidR="00AD68C0" w:rsidRDefault="00AD68C0" w:rsidP="006456D0">
      <w:pPr>
        <w:ind w:right="39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U 21 EB selejtező Gornij Milanovac 20.00 óra</w:t>
      </w:r>
    </w:p>
    <w:p w:rsidR="00AD68C0" w:rsidRDefault="00AD68C0" w:rsidP="006456D0">
      <w:pPr>
        <w:ind w:right="39"/>
        <w:rPr>
          <w:sz w:val="22"/>
          <w:szCs w:val="22"/>
        </w:rPr>
      </w:pPr>
      <w:r>
        <w:rPr>
          <w:sz w:val="22"/>
          <w:szCs w:val="22"/>
        </w:rPr>
        <w:t xml:space="preserve">SZERBIA                     CIPRUS                         Andó Szabó S.     Kispál R.             Lémon O. </w:t>
      </w:r>
    </w:p>
    <w:p w:rsidR="00AD68C0" w:rsidRPr="007E1EAE" w:rsidRDefault="00AD68C0" w:rsidP="006456D0">
      <w:pPr>
        <w:ind w:right="3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</w:t>
      </w:r>
      <w:r w:rsidRPr="007E1EAE">
        <w:rPr>
          <w:sz w:val="22"/>
          <w:szCs w:val="22"/>
          <w:u w:val="single"/>
        </w:rPr>
        <w:t>Tart.Jv.:</w:t>
      </w:r>
      <w:r>
        <w:rPr>
          <w:sz w:val="22"/>
          <w:szCs w:val="22"/>
        </w:rPr>
        <w:t xml:space="preserve"> </w:t>
      </w:r>
      <w:r w:rsidRPr="007E1EAE">
        <w:rPr>
          <w:b/>
          <w:sz w:val="22"/>
          <w:szCs w:val="22"/>
        </w:rPr>
        <w:t>Farkas Á</w:t>
      </w:r>
      <w:r>
        <w:rPr>
          <w:sz w:val="22"/>
          <w:szCs w:val="22"/>
        </w:rPr>
        <w:t>.</w:t>
      </w:r>
    </w:p>
    <w:p w:rsidR="00AD68C0" w:rsidRDefault="00AD68C0" w:rsidP="006456D0">
      <w:pPr>
        <w:ind w:right="39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2013.09.07. (Szombat)</w:t>
      </w:r>
    </w:p>
    <w:p w:rsidR="00AD68C0" w:rsidRDefault="00AD68C0" w:rsidP="006456D0">
      <w:pPr>
        <w:ind w:right="39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Ness Hungary NB II 4. forduló 19.00 óra</w:t>
      </w:r>
    </w:p>
    <w:p w:rsidR="00AD68C0" w:rsidRDefault="00AD68C0" w:rsidP="006456D0">
      <w:pPr>
        <w:ind w:right="39"/>
        <w:rPr>
          <w:sz w:val="22"/>
          <w:szCs w:val="22"/>
        </w:rPr>
      </w:pPr>
      <w:r>
        <w:rPr>
          <w:sz w:val="22"/>
          <w:szCs w:val="22"/>
        </w:rPr>
        <w:t xml:space="preserve">NYÍREGYHÁZA        VASAS                           </w:t>
      </w:r>
      <w:r w:rsidRPr="0097497E">
        <w:rPr>
          <w:b/>
          <w:sz w:val="22"/>
          <w:szCs w:val="22"/>
        </w:rPr>
        <w:t xml:space="preserve">Varga L.             </w:t>
      </w:r>
      <w:r>
        <w:rPr>
          <w:b/>
          <w:sz w:val="22"/>
          <w:szCs w:val="22"/>
        </w:rPr>
        <w:t xml:space="preserve"> </w:t>
      </w:r>
      <w:r w:rsidRPr="0097497E">
        <w:rPr>
          <w:b/>
          <w:sz w:val="22"/>
          <w:szCs w:val="22"/>
        </w:rPr>
        <w:t xml:space="preserve">Kelemen A. </w:t>
      </w:r>
      <w:r>
        <w:rPr>
          <w:b/>
          <w:sz w:val="22"/>
          <w:szCs w:val="22"/>
        </w:rPr>
        <w:t xml:space="preserve">       Varga G.     </w:t>
      </w:r>
      <w:r w:rsidRPr="00E0090A">
        <w:rPr>
          <w:b/>
          <w:color w:val="0070C0"/>
        </w:rPr>
        <w:t>Bognár István</w:t>
      </w:r>
    </w:p>
    <w:p w:rsidR="00AD68C0" w:rsidRDefault="00AD68C0" w:rsidP="006456D0">
      <w:pPr>
        <w:ind w:right="39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</w:t>
      </w:r>
      <w:r w:rsidRPr="0097497E">
        <w:rPr>
          <w:sz w:val="22"/>
          <w:szCs w:val="22"/>
          <w:u w:val="single"/>
        </w:rPr>
        <w:t>Tart.Jv.:</w:t>
      </w:r>
      <w:r>
        <w:rPr>
          <w:sz w:val="22"/>
          <w:szCs w:val="22"/>
        </w:rPr>
        <w:t xml:space="preserve"> </w:t>
      </w:r>
      <w:r w:rsidRPr="0097497E">
        <w:rPr>
          <w:b/>
          <w:sz w:val="22"/>
          <w:szCs w:val="22"/>
        </w:rPr>
        <w:t>Urbán E.</w:t>
      </w:r>
    </w:p>
    <w:p w:rsidR="00AD68C0" w:rsidRDefault="00AD68C0" w:rsidP="006456D0">
      <w:pPr>
        <w:ind w:right="39"/>
        <w:rPr>
          <w:b/>
          <w:i/>
          <w:sz w:val="22"/>
          <w:szCs w:val="22"/>
          <w:u w:val="single"/>
        </w:rPr>
      </w:pPr>
      <w:r>
        <w:rPr>
          <w:sz w:val="22"/>
          <w:szCs w:val="22"/>
        </w:rPr>
        <w:t xml:space="preserve">GYIRMÓT                   SZ.SZENTMIKLÓS      Berke B.               </w:t>
      </w:r>
      <w:r w:rsidRPr="00C42FC1">
        <w:rPr>
          <w:b/>
          <w:sz w:val="22"/>
          <w:szCs w:val="22"/>
        </w:rPr>
        <w:t>Bozó Z.</w:t>
      </w:r>
      <w:r>
        <w:rPr>
          <w:sz w:val="22"/>
          <w:szCs w:val="22"/>
        </w:rPr>
        <w:t xml:space="preserve">                Márton Zs.   </w:t>
      </w:r>
      <w:r w:rsidRPr="00E0090A">
        <w:rPr>
          <w:b/>
          <w:color w:val="0070C0"/>
        </w:rPr>
        <w:t>Hazafi Miklós</w:t>
      </w:r>
      <w:r>
        <w:rPr>
          <w:b/>
          <w:i/>
          <w:sz w:val="22"/>
          <w:szCs w:val="22"/>
          <w:u w:val="single"/>
        </w:rPr>
        <w:t xml:space="preserve"> </w:t>
      </w:r>
    </w:p>
    <w:p w:rsidR="00AD68C0" w:rsidRDefault="00AD68C0" w:rsidP="006456D0">
      <w:pPr>
        <w:ind w:right="39"/>
        <w:rPr>
          <w:sz w:val="22"/>
          <w:szCs w:val="22"/>
        </w:rPr>
      </w:pPr>
    </w:p>
    <w:p w:rsidR="00AD68C0" w:rsidRDefault="00AD68C0" w:rsidP="006456D0">
      <w:pPr>
        <w:ind w:right="39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NB III Közép Csoport 4. forduló 16.30 óra</w:t>
      </w:r>
    </w:p>
    <w:p w:rsidR="00AD68C0" w:rsidRDefault="00AD68C0" w:rsidP="006456D0">
      <w:pPr>
        <w:ind w:right="39"/>
        <w:rPr>
          <w:b/>
          <w:sz w:val="22"/>
          <w:szCs w:val="22"/>
        </w:rPr>
      </w:pPr>
      <w:r>
        <w:rPr>
          <w:sz w:val="22"/>
          <w:szCs w:val="22"/>
        </w:rPr>
        <w:t xml:space="preserve">SOROKSÁR                 MAGLÓD                     </w:t>
      </w:r>
      <w:r>
        <w:rPr>
          <w:b/>
          <w:sz w:val="22"/>
          <w:szCs w:val="22"/>
        </w:rPr>
        <w:t xml:space="preserve">Ducsai J.              </w:t>
      </w:r>
      <w:r w:rsidRPr="00C42FC1">
        <w:rPr>
          <w:b/>
          <w:sz w:val="22"/>
          <w:szCs w:val="22"/>
        </w:rPr>
        <w:t xml:space="preserve">Berényi Á.   </w:t>
      </w:r>
      <w:r>
        <w:rPr>
          <w:b/>
          <w:sz w:val="22"/>
          <w:szCs w:val="22"/>
        </w:rPr>
        <w:t xml:space="preserve">        Szert B.        </w:t>
      </w:r>
      <w:r w:rsidRPr="00E0090A">
        <w:rPr>
          <w:b/>
          <w:color w:val="0070C0"/>
        </w:rPr>
        <w:t>Juhos Attila</w:t>
      </w:r>
    </w:p>
    <w:p w:rsidR="00AD68C0" w:rsidRDefault="00AD68C0" w:rsidP="006456D0">
      <w:pPr>
        <w:ind w:right="39"/>
        <w:rPr>
          <w:b/>
          <w:color w:val="0070C0"/>
        </w:rPr>
      </w:pPr>
      <w:r>
        <w:rPr>
          <w:sz w:val="22"/>
          <w:szCs w:val="22"/>
        </w:rPr>
        <w:t xml:space="preserve">TISZAÚJVÁROS         H.BÖSZÖRMÉNY      Berényi T.             Kovács G.            </w:t>
      </w:r>
      <w:r w:rsidRPr="0089748C">
        <w:rPr>
          <w:b/>
          <w:sz w:val="22"/>
          <w:szCs w:val="22"/>
        </w:rPr>
        <w:t>Szarvas L</w:t>
      </w:r>
      <w:r>
        <w:rPr>
          <w:sz w:val="22"/>
          <w:szCs w:val="22"/>
        </w:rPr>
        <w:t xml:space="preserve">.    </w:t>
      </w:r>
      <w:r w:rsidRPr="00C42FC1">
        <w:rPr>
          <w:b/>
          <w:color w:val="0070C0"/>
        </w:rPr>
        <w:t>Schoblocher István</w:t>
      </w:r>
    </w:p>
    <w:p w:rsidR="00AD68C0" w:rsidRDefault="00AD68C0" w:rsidP="006456D0">
      <w:pPr>
        <w:ind w:right="39"/>
        <w:rPr>
          <w:b/>
          <w:color w:val="0070C0"/>
        </w:rPr>
      </w:pPr>
    </w:p>
    <w:p w:rsidR="00AD68C0" w:rsidRDefault="00AD68C0" w:rsidP="006456D0">
      <w:pPr>
        <w:ind w:right="39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2013.09.08. (Vasárnap)</w:t>
      </w:r>
    </w:p>
    <w:p w:rsidR="00AD68C0" w:rsidRDefault="00AD68C0" w:rsidP="006456D0">
      <w:pPr>
        <w:ind w:right="39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Ness Hungary NB II 4. forduló 16.30 óra</w:t>
      </w:r>
    </w:p>
    <w:p w:rsidR="00AD68C0" w:rsidRDefault="00AD68C0" w:rsidP="006456D0">
      <w:pPr>
        <w:ind w:right="39"/>
        <w:rPr>
          <w:b/>
          <w:color w:val="0070C0"/>
        </w:rPr>
      </w:pPr>
      <w:r>
        <w:rPr>
          <w:sz w:val="22"/>
          <w:szCs w:val="22"/>
        </w:rPr>
        <w:t xml:space="preserve">BALMAZÚJVÁROS   KOZÁRMISLENY                                                                                       </w:t>
      </w:r>
      <w:r w:rsidRPr="00C42FC1">
        <w:rPr>
          <w:b/>
          <w:color w:val="0070C0"/>
        </w:rPr>
        <w:t>Birincsik József</w:t>
      </w:r>
    </w:p>
    <w:p w:rsidR="00AD68C0" w:rsidRDefault="00AD68C0" w:rsidP="006456D0">
      <w:pPr>
        <w:ind w:right="39"/>
        <w:rPr>
          <w:b/>
          <w:color w:val="0070C0"/>
        </w:rPr>
      </w:pPr>
    </w:p>
    <w:p w:rsidR="00AD68C0" w:rsidRDefault="00AD68C0" w:rsidP="006456D0">
      <w:pPr>
        <w:ind w:right="39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NB III Keleti Csoport 4. forduló 16.30 óra</w:t>
      </w:r>
    </w:p>
    <w:p w:rsidR="00AD68C0" w:rsidRDefault="00AD68C0" w:rsidP="006456D0">
      <w:pPr>
        <w:ind w:right="39"/>
        <w:rPr>
          <w:b/>
          <w:color w:val="0070C0"/>
        </w:rPr>
      </w:pPr>
      <w:r>
        <w:rPr>
          <w:sz w:val="22"/>
          <w:szCs w:val="22"/>
        </w:rPr>
        <w:t xml:space="preserve">DVSC-DEAC II            PUTNOK                                                                                                      </w:t>
      </w:r>
      <w:r w:rsidRPr="00C42FC1">
        <w:rPr>
          <w:b/>
          <w:color w:val="0070C0"/>
        </w:rPr>
        <w:t>Márta Sándor</w:t>
      </w:r>
    </w:p>
    <w:p w:rsidR="00AD68C0" w:rsidRPr="00C42FC1" w:rsidRDefault="00AD68C0" w:rsidP="006456D0">
      <w:pPr>
        <w:ind w:right="39"/>
        <w:rPr>
          <w:b/>
          <w:sz w:val="22"/>
          <w:szCs w:val="22"/>
        </w:rPr>
      </w:pPr>
    </w:p>
    <w:sectPr w:rsidR="00AD68C0" w:rsidRPr="00C42FC1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8C0" w:rsidRDefault="00AD68C0">
      <w:r>
        <w:separator/>
      </w:r>
    </w:p>
  </w:endnote>
  <w:endnote w:type="continuationSeparator" w:id="0">
    <w:p w:rsidR="00AD68C0" w:rsidRDefault="00AD68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C0" w:rsidRDefault="00AD68C0" w:rsidP="00435925">
    <w:pPr>
      <w:pStyle w:val="Footer"/>
      <w:tabs>
        <w:tab w:val="clear" w:pos="4536"/>
        <w:tab w:val="clear" w:pos="9072"/>
      </w:tabs>
      <w:ind w:right="27"/>
    </w:pPr>
    <w:r w:rsidRPr="00906F3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8C0" w:rsidRDefault="00AD68C0">
      <w:r>
        <w:separator/>
      </w:r>
    </w:p>
  </w:footnote>
  <w:footnote w:type="continuationSeparator" w:id="0">
    <w:p w:rsidR="00AD68C0" w:rsidRDefault="00AD68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106B6"/>
    <w:rsid w:val="00011259"/>
    <w:rsid w:val="00012013"/>
    <w:rsid w:val="00014EAE"/>
    <w:rsid w:val="000236C5"/>
    <w:rsid w:val="0003628D"/>
    <w:rsid w:val="000427CC"/>
    <w:rsid w:val="000513B4"/>
    <w:rsid w:val="00055622"/>
    <w:rsid w:val="0005682A"/>
    <w:rsid w:val="000644FE"/>
    <w:rsid w:val="00067BFF"/>
    <w:rsid w:val="00077731"/>
    <w:rsid w:val="00077E22"/>
    <w:rsid w:val="00087B29"/>
    <w:rsid w:val="000A16E1"/>
    <w:rsid w:val="000A242D"/>
    <w:rsid w:val="000A7B07"/>
    <w:rsid w:val="000B18E0"/>
    <w:rsid w:val="000C69B8"/>
    <w:rsid w:val="000E0645"/>
    <w:rsid w:val="000E2AEF"/>
    <w:rsid w:val="000F49AE"/>
    <w:rsid w:val="000F7A82"/>
    <w:rsid w:val="0010326C"/>
    <w:rsid w:val="0010468D"/>
    <w:rsid w:val="00111244"/>
    <w:rsid w:val="00117458"/>
    <w:rsid w:val="001237B4"/>
    <w:rsid w:val="00136DA1"/>
    <w:rsid w:val="001374CA"/>
    <w:rsid w:val="00152EDB"/>
    <w:rsid w:val="00163AAC"/>
    <w:rsid w:val="001759F3"/>
    <w:rsid w:val="00175AA9"/>
    <w:rsid w:val="001832F7"/>
    <w:rsid w:val="001907DA"/>
    <w:rsid w:val="001D65DC"/>
    <w:rsid w:val="001F236B"/>
    <w:rsid w:val="001F30C8"/>
    <w:rsid w:val="001F4EB3"/>
    <w:rsid w:val="001F617A"/>
    <w:rsid w:val="001F7832"/>
    <w:rsid w:val="001F7C6E"/>
    <w:rsid w:val="0020392A"/>
    <w:rsid w:val="00204ED3"/>
    <w:rsid w:val="00205D81"/>
    <w:rsid w:val="00205DCC"/>
    <w:rsid w:val="0022503D"/>
    <w:rsid w:val="00264C92"/>
    <w:rsid w:val="00265F65"/>
    <w:rsid w:val="00267C01"/>
    <w:rsid w:val="00272F48"/>
    <w:rsid w:val="0027648D"/>
    <w:rsid w:val="00286FA2"/>
    <w:rsid w:val="002976A6"/>
    <w:rsid w:val="002A163E"/>
    <w:rsid w:val="002A5AC6"/>
    <w:rsid w:val="002D53F0"/>
    <w:rsid w:val="002E7491"/>
    <w:rsid w:val="002F749A"/>
    <w:rsid w:val="00304F84"/>
    <w:rsid w:val="00320BC6"/>
    <w:rsid w:val="00322B79"/>
    <w:rsid w:val="003257D5"/>
    <w:rsid w:val="00332EE1"/>
    <w:rsid w:val="003414D0"/>
    <w:rsid w:val="00341AF3"/>
    <w:rsid w:val="00350477"/>
    <w:rsid w:val="00366504"/>
    <w:rsid w:val="00380C55"/>
    <w:rsid w:val="00384613"/>
    <w:rsid w:val="00395E0E"/>
    <w:rsid w:val="003B0C62"/>
    <w:rsid w:val="003B7B5E"/>
    <w:rsid w:val="003D4611"/>
    <w:rsid w:val="003E4C29"/>
    <w:rsid w:val="003F12CF"/>
    <w:rsid w:val="003F2753"/>
    <w:rsid w:val="003F4C99"/>
    <w:rsid w:val="00400518"/>
    <w:rsid w:val="00411DEE"/>
    <w:rsid w:val="004355E7"/>
    <w:rsid w:val="00435925"/>
    <w:rsid w:val="004648C1"/>
    <w:rsid w:val="00466EF9"/>
    <w:rsid w:val="00473C98"/>
    <w:rsid w:val="00474C84"/>
    <w:rsid w:val="00480050"/>
    <w:rsid w:val="0048115B"/>
    <w:rsid w:val="004818C8"/>
    <w:rsid w:val="0048495D"/>
    <w:rsid w:val="004865C8"/>
    <w:rsid w:val="004A441E"/>
    <w:rsid w:val="004A65FD"/>
    <w:rsid w:val="004A767E"/>
    <w:rsid w:val="004A7CC0"/>
    <w:rsid w:val="004B0925"/>
    <w:rsid w:val="004B1538"/>
    <w:rsid w:val="004B46A7"/>
    <w:rsid w:val="004B50A7"/>
    <w:rsid w:val="004B6C0C"/>
    <w:rsid w:val="004C355F"/>
    <w:rsid w:val="004D61E0"/>
    <w:rsid w:val="004D73C3"/>
    <w:rsid w:val="004F0E69"/>
    <w:rsid w:val="004F28D2"/>
    <w:rsid w:val="004F2A68"/>
    <w:rsid w:val="004F2AE6"/>
    <w:rsid w:val="005053D3"/>
    <w:rsid w:val="00507010"/>
    <w:rsid w:val="005232A8"/>
    <w:rsid w:val="005324BB"/>
    <w:rsid w:val="005421F0"/>
    <w:rsid w:val="005439AA"/>
    <w:rsid w:val="005804A9"/>
    <w:rsid w:val="00582027"/>
    <w:rsid w:val="00597858"/>
    <w:rsid w:val="005A05EF"/>
    <w:rsid w:val="005A3FFC"/>
    <w:rsid w:val="005B5083"/>
    <w:rsid w:val="005C62FB"/>
    <w:rsid w:val="005D504A"/>
    <w:rsid w:val="005D71BE"/>
    <w:rsid w:val="005E1B2E"/>
    <w:rsid w:val="005F0298"/>
    <w:rsid w:val="00600E08"/>
    <w:rsid w:val="006044E6"/>
    <w:rsid w:val="0061252A"/>
    <w:rsid w:val="00612849"/>
    <w:rsid w:val="00612E1D"/>
    <w:rsid w:val="00615F4D"/>
    <w:rsid w:val="0063308E"/>
    <w:rsid w:val="006401BD"/>
    <w:rsid w:val="006456D0"/>
    <w:rsid w:val="00663212"/>
    <w:rsid w:val="006745F0"/>
    <w:rsid w:val="006832D8"/>
    <w:rsid w:val="006A1401"/>
    <w:rsid w:val="006A67E9"/>
    <w:rsid w:val="006B503B"/>
    <w:rsid w:val="006B65A3"/>
    <w:rsid w:val="006C0663"/>
    <w:rsid w:val="006D14B3"/>
    <w:rsid w:val="006D64B8"/>
    <w:rsid w:val="006E7ED8"/>
    <w:rsid w:val="006F6068"/>
    <w:rsid w:val="00710BFF"/>
    <w:rsid w:val="00724881"/>
    <w:rsid w:val="00730869"/>
    <w:rsid w:val="00742F5D"/>
    <w:rsid w:val="00743F0C"/>
    <w:rsid w:val="00774930"/>
    <w:rsid w:val="007920DE"/>
    <w:rsid w:val="007A271C"/>
    <w:rsid w:val="007A2DB4"/>
    <w:rsid w:val="007A2F5E"/>
    <w:rsid w:val="007B632E"/>
    <w:rsid w:val="007B74E2"/>
    <w:rsid w:val="007C742F"/>
    <w:rsid w:val="007D003D"/>
    <w:rsid w:val="007D7981"/>
    <w:rsid w:val="007E1EAE"/>
    <w:rsid w:val="007E6A0D"/>
    <w:rsid w:val="007F2A86"/>
    <w:rsid w:val="007F6422"/>
    <w:rsid w:val="0081411D"/>
    <w:rsid w:val="008266F0"/>
    <w:rsid w:val="0083016F"/>
    <w:rsid w:val="0083030B"/>
    <w:rsid w:val="00847A6D"/>
    <w:rsid w:val="00854731"/>
    <w:rsid w:val="008574B1"/>
    <w:rsid w:val="00857CC0"/>
    <w:rsid w:val="00866A2B"/>
    <w:rsid w:val="00871848"/>
    <w:rsid w:val="00875A1F"/>
    <w:rsid w:val="0089748C"/>
    <w:rsid w:val="008A2E3E"/>
    <w:rsid w:val="008B1903"/>
    <w:rsid w:val="008C10EE"/>
    <w:rsid w:val="008C3683"/>
    <w:rsid w:val="008C6DC0"/>
    <w:rsid w:val="008E4DE7"/>
    <w:rsid w:val="008E63C2"/>
    <w:rsid w:val="008E67B8"/>
    <w:rsid w:val="008F2373"/>
    <w:rsid w:val="008F2769"/>
    <w:rsid w:val="008F5702"/>
    <w:rsid w:val="00906F39"/>
    <w:rsid w:val="0090700A"/>
    <w:rsid w:val="009126FB"/>
    <w:rsid w:val="0091325E"/>
    <w:rsid w:val="00913C32"/>
    <w:rsid w:val="009140AB"/>
    <w:rsid w:val="00914B8C"/>
    <w:rsid w:val="0092558E"/>
    <w:rsid w:val="0092661D"/>
    <w:rsid w:val="00932E44"/>
    <w:rsid w:val="00960F9B"/>
    <w:rsid w:val="00971F2D"/>
    <w:rsid w:val="0097497E"/>
    <w:rsid w:val="00974C60"/>
    <w:rsid w:val="0098736A"/>
    <w:rsid w:val="009B0827"/>
    <w:rsid w:val="009B0E14"/>
    <w:rsid w:val="009C0AB9"/>
    <w:rsid w:val="009C2FF8"/>
    <w:rsid w:val="009C6319"/>
    <w:rsid w:val="009D1038"/>
    <w:rsid w:val="009D27DC"/>
    <w:rsid w:val="009D5BB1"/>
    <w:rsid w:val="009E2875"/>
    <w:rsid w:val="009E4957"/>
    <w:rsid w:val="009F60CD"/>
    <w:rsid w:val="00A01DE2"/>
    <w:rsid w:val="00A02D5E"/>
    <w:rsid w:val="00A10B15"/>
    <w:rsid w:val="00A1310E"/>
    <w:rsid w:val="00A16F1F"/>
    <w:rsid w:val="00A30810"/>
    <w:rsid w:val="00A3713D"/>
    <w:rsid w:val="00A519BD"/>
    <w:rsid w:val="00A71DC1"/>
    <w:rsid w:val="00A82C55"/>
    <w:rsid w:val="00A8514C"/>
    <w:rsid w:val="00A91F62"/>
    <w:rsid w:val="00AA0CB5"/>
    <w:rsid w:val="00AA44E1"/>
    <w:rsid w:val="00AA649A"/>
    <w:rsid w:val="00AB486C"/>
    <w:rsid w:val="00AB7B42"/>
    <w:rsid w:val="00AC775E"/>
    <w:rsid w:val="00AD012E"/>
    <w:rsid w:val="00AD555C"/>
    <w:rsid w:val="00AD68C0"/>
    <w:rsid w:val="00AE4CCA"/>
    <w:rsid w:val="00AE723F"/>
    <w:rsid w:val="00AE785C"/>
    <w:rsid w:val="00AF624F"/>
    <w:rsid w:val="00B122A0"/>
    <w:rsid w:val="00B158BA"/>
    <w:rsid w:val="00B304BB"/>
    <w:rsid w:val="00B333D6"/>
    <w:rsid w:val="00B36A06"/>
    <w:rsid w:val="00B44DD6"/>
    <w:rsid w:val="00B60B99"/>
    <w:rsid w:val="00B61226"/>
    <w:rsid w:val="00B90198"/>
    <w:rsid w:val="00B961E1"/>
    <w:rsid w:val="00BA4099"/>
    <w:rsid w:val="00BA68CD"/>
    <w:rsid w:val="00BB5B3E"/>
    <w:rsid w:val="00BC5803"/>
    <w:rsid w:val="00BD091F"/>
    <w:rsid w:val="00C21BFB"/>
    <w:rsid w:val="00C334C9"/>
    <w:rsid w:val="00C33623"/>
    <w:rsid w:val="00C360FE"/>
    <w:rsid w:val="00C40CC1"/>
    <w:rsid w:val="00C42D9D"/>
    <w:rsid w:val="00C42FC1"/>
    <w:rsid w:val="00C51935"/>
    <w:rsid w:val="00C56D3B"/>
    <w:rsid w:val="00C80356"/>
    <w:rsid w:val="00C874E2"/>
    <w:rsid w:val="00C93B3C"/>
    <w:rsid w:val="00C93C14"/>
    <w:rsid w:val="00CB5AFA"/>
    <w:rsid w:val="00CD2FEC"/>
    <w:rsid w:val="00CD5A00"/>
    <w:rsid w:val="00CE0D19"/>
    <w:rsid w:val="00CF00F5"/>
    <w:rsid w:val="00D10FAF"/>
    <w:rsid w:val="00D11BCF"/>
    <w:rsid w:val="00D2191E"/>
    <w:rsid w:val="00D23B33"/>
    <w:rsid w:val="00D36630"/>
    <w:rsid w:val="00D5410B"/>
    <w:rsid w:val="00D54814"/>
    <w:rsid w:val="00D553A0"/>
    <w:rsid w:val="00D6114C"/>
    <w:rsid w:val="00D7615B"/>
    <w:rsid w:val="00D77F8C"/>
    <w:rsid w:val="00DA49D6"/>
    <w:rsid w:val="00DB2B3C"/>
    <w:rsid w:val="00DB41FF"/>
    <w:rsid w:val="00DD6B1E"/>
    <w:rsid w:val="00DE0400"/>
    <w:rsid w:val="00DE1C0C"/>
    <w:rsid w:val="00DE20D4"/>
    <w:rsid w:val="00DF06E6"/>
    <w:rsid w:val="00DF078C"/>
    <w:rsid w:val="00E0090A"/>
    <w:rsid w:val="00E14347"/>
    <w:rsid w:val="00E164B3"/>
    <w:rsid w:val="00E1657E"/>
    <w:rsid w:val="00E307BE"/>
    <w:rsid w:val="00E3424C"/>
    <w:rsid w:val="00E41613"/>
    <w:rsid w:val="00E460F3"/>
    <w:rsid w:val="00E5634A"/>
    <w:rsid w:val="00E71830"/>
    <w:rsid w:val="00E74809"/>
    <w:rsid w:val="00E92F90"/>
    <w:rsid w:val="00E94426"/>
    <w:rsid w:val="00EA218C"/>
    <w:rsid w:val="00EB09EA"/>
    <w:rsid w:val="00ED2715"/>
    <w:rsid w:val="00ED31D6"/>
    <w:rsid w:val="00ED63DE"/>
    <w:rsid w:val="00EE592D"/>
    <w:rsid w:val="00EE6DC0"/>
    <w:rsid w:val="00F00448"/>
    <w:rsid w:val="00F03745"/>
    <w:rsid w:val="00F069CC"/>
    <w:rsid w:val="00F27C39"/>
    <w:rsid w:val="00F508FD"/>
    <w:rsid w:val="00F522D9"/>
    <w:rsid w:val="00F55827"/>
    <w:rsid w:val="00F654B5"/>
    <w:rsid w:val="00F942F8"/>
    <w:rsid w:val="00FA36D7"/>
    <w:rsid w:val="00FB1E17"/>
    <w:rsid w:val="00FB4703"/>
    <w:rsid w:val="00FB7CFB"/>
    <w:rsid w:val="00FC0445"/>
    <w:rsid w:val="00FC228D"/>
    <w:rsid w:val="00FC6B4F"/>
    <w:rsid w:val="00FD38E7"/>
    <w:rsid w:val="00FE0C76"/>
    <w:rsid w:val="00FE2058"/>
    <w:rsid w:val="00FE47A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23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FD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FD7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1FD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1FD7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261FD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99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9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9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9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756</Words>
  <Characters>5221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 </dc:title>
  <dc:subject/>
  <dc:creator>Peti</dc:creator>
  <cp:keywords/>
  <dc:description/>
  <cp:lastModifiedBy>Rozsnaki Gábor</cp:lastModifiedBy>
  <cp:revision>2</cp:revision>
  <cp:lastPrinted>2013-02-11T08:10:00Z</cp:lastPrinted>
  <dcterms:created xsi:type="dcterms:W3CDTF">2013-09-05T14:53:00Z</dcterms:created>
  <dcterms:modified xsi:type="dcterms:W3CDTF">2013-09-05T14:53:00Z</dcterms:modified>
</cp:coreProperties>
</file>