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6B9" w:rsidRDefault="002D16B9" w:rsidP="006745F0">
      <w:pPr>
        <w:rPr>
          <w:sz w:val="8"/>
          <w:szCs w:val="8"/>
        </w:rPr>
      </w:pPr>
    </w:p>
    <w:p w:rsidR="002D16B9" w:rsidRDefault="002D16B9">
      <w:pPr>
        <w:rPr>
          <w:sz w:val="8"/>
          <w:szCs w:val="8"/>
        </w:rPr>
      </w:pPr>
    </w:p>
    <w:p w:rsidR="002D16B9" w:rsidRPr="00710BFF" w:rsidRDefault="002D16B9">
      <w:pPr>
        <w:rPr>
          <w:sz w:val="8"/>
          <w:szCs w:val="8"/>
        </w:rPr>
      </w:pPr>
    </w:p>
    <w:p w:rsidR="002D16B9" w:rsidRDefault="002D16B9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2pt;margin-top:5.1pt;width:87.8pt;height:84.8pt;z-index:251658752;mso-wrap-style:none" stroked="f">
            <v:textbox style="mso-next-textbox:#_x0000_s1026;mso-fit-shape-to-text:t">
              <w:txbxContent>
                <w:p w:rsidR="002D16B9" w:rsidRDefault="002D16B9">
                  <w:r w:rsidRPr="00774D67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2" o:spid="_x0000_i1028" type="#_x0000_t75" style="width:73.5pt;height:77.25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7" type="#_x0000_t202" style="position:absolute;left:0;text-align:left;margin-left:-7.2pt;margin-top:5.1pt;width:86.4pt;height:83.25pt;z-index:251657728" stroked="f">
            <v:textbox style="mso-next-textbox:#_x0000_s1027">
              <w:txbxContent>
                <w:p w:rsidR="002D16B9" w:rsidRDefault="002D16B9" w:rsidP="00743F0C">
                  <w:r w:rsidRPr="00774D67">
                    <w:rPr>
                      <w:noProof/>
                    </w:rPr>
                    <w:pict>
                      <v:shape id="Kép 1" o:spid="_x0000_i1030" type="#_x0000_t75" style="width:72.75pt;height:71.25pt;visibility:visible">
                        <v:imagedata r:id="rId8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sz w:val="32"/>
          <w:szCs w:val="32"/>
        </w:rPr>
        <w:t xml:space="preserve">MAGYAR LABDARÚGÓ SZÖVETSÉG </w:t>
      </w:r>
    </w:p>
    <w:p w:rsidR="002D16B9" w:rsidRDefault="002D16B9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(Heves Megyei Igazgatóság)</w:t>
      </w:r>
    </w:p>
    <w:p w:rsidR="002D16B9" w:rsidRDefault="002D16B9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3300 Eger, Dobó tér 6/A   </w:t>
      </w:r>
      <w:r>
        <w:rPr>
          <w:rFonts w:ascii="Arial" w:hAnsi="Arial" w:cs="Arial"/>
          <w:b/>
          <w:bCs/>
          <w:sz w:val="20"/>
          <w:szCs w:val="20"/>
          <w:u w:val="single"/>
        </w:rPr>
        <w:t>Levélcím</w:t>
      </w:r>
      <w:r>
        <w:rPr>
          <w:rFonts w:ascii="Arial" w:hAnsi="Arial" w:cs="Arial"/>
          <w:sz w:val="20"/>
          <w:szCs w:val="20"/>
        </w:rPr>
        <w:t>: 3301 Eger, Pf.: 217.</w:t>
      </w:r>
    </w:p>
    <w:p w:rsidR="002D16B9" w:rsidRDefault="002D16B9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Telefon</w:t>
      </w:r>
      <w:r>
        <w:rPr>
          <w:rFonts w:ascii="Arial" w:hAnsi="Arial" w:cs="Arial"/>
          <w:sz w:val="20"/>
          <w:szCs w:val="20"/>
        </w:rPr>
        <w:t xml:space="preserve">: (36) 515-365, (70) 320-7600   </w:t>
      </w:r>
      <w:r>
        <w:rPr>
          <w:rFonts w:ascii="Arial" w:hAnsi="Arial" w:cs="Arial"/>
          <w:b/>
          <w:bCs/>
          <w:sz w:val="20"/>
          <w:szCs w:val="20"/>
          <w:u w:val="single"/>
        </w:rPr>
        <w:t>Fax</w:t>
      </w:r>
      <w:r>
        <w:rPr>
          <w:rFonts w:ascii="Arial" w:hAnsi="Arial" w:cs="Arial"/>
          <w:sz w:val="20"/>
          <w:szCs w:val="20"/>
        </w:rPr>
        <w:t>: (36) 515-365, (36) 515-366</w:t>
      </w:r>
    </w:p>
    <w:p w:rsidR="002D16B9" w:rsidRDefault="002D16B9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E-mail cím</w:t>
      </w:r>
      <w:r>
        <w:rPr>
          <w:rFonts w:ascii="Arial" w:hAnsi="Arial" w:cs="Arial"/>
          <w:sz w:val="20"/>
          <w:szCs w:val="20"/>
        </w:rPr>
        <w:t xml:space="preserve">: heveslsz@enternet.hu   </w:t>
      </w:r>
      <w:r>
        <w:rPr>
          <w:rFonts w:ascii="Arial" w:hAnsi="Arial" w:cs="Arial"/>
          <w:b/>
          <w:bCs/>
          <w:sz w:val="20"/>
          <w:szCs w:val="20"/>
          <w:u w:val="single"/>
        </w:rPr>
        <w:t>Internet: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742F5D">
          <w:rPr>
            <w:rStyle w:val="Hyperlink"/>
            <w:rFonts w:ascii="Arial" w:hAnsi="Arial" w:cs="Arial"/>
            <w:sz w:val="20"/>
            <w:szCs w:val="20"/>
          </w:rPr>
          <w:t>www.helasz.hu</w:t>
        </w:r>
      </w:hyperlink>
    </w:p>
    <w:p w:rsidR="002D16B9" w:rsidRDefault="002D16B9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Számlaszám</w:t>
      </w:r>
      <w:r>
        <w:rPr>
          <w:rFonts w:ascii="Arial" w:hAnsi="Arial" w:cs="Arial"/>
          <w:sz w:val="20"/>
          <w:szCs w:val="20"/>
        </w:rPr>
        <w:t xml:space="preserve">: 11707024 - 20480806   </w:t>
      </w:r>
      <w:r>
        <w:rPr>
          <w:rFonts w:ascii="Arial" w:hAnsi="Arial" w:cs="Arial"/>
          <w:b/>
          <w:bCs/>
          <w:sz w:val="20"/>
          <w:szCs w:val="20"/>
          <w:u w:val="single"/>
        </w:rPr>
        <w:t>Adószám</w:t>
      </w:r>
      <w:r>
        <w:rPr>
          <w:rFonts w:ascii="Arial" w:hAnsi="Arial" w:cs="Arial"/>
          <w:sz w:val="20"/>
          <w:szCs w:val="20"/>
        </w:rPr>
        <w:t>: 19020848-2-43</w:t>
      </w:r>
    </w:p>
    <w:p w:rsidR="002D16B9" w:rsidRDefault="002D16B9" w:rsidP="00384613">
      <w:pPr>
        <w:ind w:right="769"/>
        <w:jc w:val="center"/>
        <w:rPr>
          <w:rFonts w:ascii="Arial" w:hAnsi="Arial" w:cs="Arial"/>
          <w:sz w:val="20"/>
          <w:szCs w:val="20"/>
        </w:rPr>
      </w:pPr>
      <w:r w:rsidRPr="0010326C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Számlázási cím:</w:t>
      </w:r>
      <w:r>
        <w:rPr>
          <w:rFonts w:ascii="Arial" w:hAnsi="Arial" w:cs="Arial"/>
          <w:sz w:val="20"/>
          <w:szCs w:val="20"/>
        </w:rPr>
        <w:t xml:space="preserve"> 1112 Budapest, Kánai u. 2/D.</w:t>
      </w:r>
    </w:p>
    <w:p w:rsidR="002D16B9" w:rsidRPr="00B61226" w:rsidRDefault="002D16B9" w:rsidP="00B61226">
      <w:pPr>
        <w:ind w:right="58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pict>
          <v:line id="_x0000_s1028" style="position:absolute;left:0;text-align:left;z-index:251656704" from="-9pt,9.5pt" to="540pt,9.5pt">
            <w10:wrap type="square"/>
          </v:line>
        </w:pict>
      </w:r>
    </w:p>
    <w:p w:rsidR="002D16B9" w:rsidRPr="000106B6" w:rsidRDefault="002D16B9" w:rsidP="007A2F5E">
      <w:pPr>
        <w:ind w:right="-1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3</w:t>
      </w:r>
      <w:r w:rsidRPr="000106B6">
        <w:rPr>
          <w:b/>
          <w:bCs/>
          <w:sz w:val="28"/>
          <w:szCs w:val="28"/>
          <w:u w:val="single"/>
        </w:rPr>
        <w:t>. sz. Kiküldetési Rendelvény</w:t>
      </w:r>
    </w:p>
    <w:p w:rsidR="002D16B9" w:rsidRPr="00F654B5" w:rsidRDefault="002D16B9" w:rsidP="007A2F5E">
      <w:pPr>
        <w:ind w:right="-1"/>
        <w:jc w:val="both"/>
        <w:rPr>
          <w:b/>
          <w:bCs/>
          <w:u w:val="single"/>
        </w:rPr>
      </w:pPr>
    </w:p>
    <w:p w:rsidR="002D16B9" w:rsidRPr="006456D0" w:rsidRDefault="002D16B9" w:rsidP="007A2F5E">
      <w:pPr>
        <w:ind w:right="-1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2013-08-31 </w:t>
      </w:r>
      <w:r w:rsidRPr="00AF624F">
        <w:rPr>
          <w:b/>
          <w:bCs/>
          <w:sz w:val="28"/>
          <w:szCs w:val="28"/>
          <w:u w:val="single"/>
        </w:rPr>
        <w:t>(Szombat</w:t>
      </w:r>
      <w:r>
        <w:rPr>
          <w:b/>
          <w:bCs/>
          <w:sz w:val="28"/>
          <w:szCs w:val="28"/>
          <w:u w:val="single"/>
        </w:rPr>
        <w:t>)</w:t>
      </w:r>
      <w:r w:rsidRPr="000C69B8">
        <w:rPr>
          <w:b/>
          <w:bCs/>
          <w:sz w:val="22"/>
          <w:szCs w:val="22"/>
        </w:rPr>
        <w:tab/>
      </w:r>
      <w:r w:rsidRPr="000C69B8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Játékvezető</w:t>
      </w:r>
      <w:r>
        <w:rPr>
          <w:b/>
          <w:bCs/>
          <w:sz w:val="22"/>
          <w:szCs w:val="22"/>
        </w:rPr>
        <w:tab/>
        <w:t>I.assz.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II.assz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</w:t>
      </w:r>
      <w:r>
        <w:rPr>
          <w:b/>
          <w:bCs/>
          <w:sz w:val="22"/>
          <w:szCs w:val="22"/>
          <w:u w:val="single"/>
        </w:rPr>
        <w:t>Ellenőr</w:t>
      </w:r>
    </w:p>
    <w:p w:rsidR="002D16B9" w:rsidRDefault="002D16B9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</w:p>
    <w:p w:rsidR="002D16B9" w:rsidRPr="000106B6" w:rsidRDefault="002D16B9" w:rsidP="007A2F5E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I. osztály 15.00 -17.00 óra</w:t>
      </w:r>
    </w:p>
    <w:p w:rsidR="002D16B9" w:rsidRDefault="002D16B9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BÉLAPÁTFALVA</w:t>
      </w:r>
      <w:r w:rsidRPr="00205D8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DOMOSZLÓ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Tóth Z.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Pásztory K.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VERPELÉT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EGERSZALÓK</w:t>
      </w:r>
      <w:r>
        <w:rPr>
          <w:sz w:val="22"/>
          <w:szCs w:val="22"/>
        </w:rPr>
        <w:tab/>
      </w:r>
      <w:r w:rsidRPr="005778F3">
        <w:rPr>
          <w:b/>
          <w:bCs/>
          <w:sz w:val="22"/>
          <w:szCs w:val="22"/>
        </w:rPr>
        <w:t>Nógrád Megyei Jv.</w:t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B.NÁDASD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NAGYRÉDE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PÉTERVÁSÁRA</w:t>
      </w:r>
      <w:r>
        <w:rPr>
          <w:sz w:val="22"/>
          <w:szCs w:val="22"/>
        </w:rPr>
        <w:tab/>
        <w:t xml:space="preserve">FÜZESABONY </w:t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Orovecz T.</w:t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A.TÁLYA</w:t>
      </w:r>
      <w:r w:rsidRPr="00205D8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Ducsai J.</w:t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Gyenes R.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D16B9" w:rsidRPr="00C315D9" w:rsidRDefault="002D16B9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SALGÓTARJÁN-B:GYARMAT </w:t>
      </w:r>
      <w:r>
        <w:rPr>
          <w:b/>
          <w:bCs/>
          <w:sz w:val="22"/>
          <w:szCs w:val="22"/>
        </w:rPr>
        <w:t xml:space="preserve">(csak Felnőtt) </w:t>
      </w:r>
      <w:r>
        <w:rPr>
          <w:sz w:val="22"/>
          <w:szCs w:val="22"/>
        </w:rPr>
        <w:t>Mencsik L.</w:t>
      </w:r>
      <w:r>
        <w:rPr>
          <w:sz w:val="22"/>
          <w:szCs w:val="22"/>
        </w:rPr>
        <w:tab/>
        <w:t>dr. Lendvai G.</w:t>
      </w:r>
      <w:r>
        <w:rPr>
          <w:sz w:val="22"/>
          <w:szCs w:val="22"/>
        </w:rPr>
        <w:tab/>
        <w:t>Kasza D.</w:t>
      </w:r>
    </w:p>
    <w:p w:rsidR="002D16B9" w:rsidRDefault="002D16B9" w:rsidP="007A2F5E">
      <w:pPr>
        <w:ind w:right="-1"/>
        <w:jc w:val="both"/>
        <w:rPr>
          <w:sz w:val="22"/>
          <w:szCs w:val="22"/>
        </w:rPr>
      </w:pPr>
    </w:p>
    <w:p w:rsidR="002D16B9" w:rsidRPr="000106B6" w:rsidRDefault="002D16B9" w:rsidP="003414D0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II. osztály 15.00 -17.00 óra</w:t>
      </w:r>
    </w:p>
    <w:p w:rsidR="002D16B9" w:rsidRDefault="002D16B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TARNAMÉRA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A.TÁLYA II. </w:t>
      </w:r>
      <w:r>
        <w:rPr>
          <w:b/>
          <w:bCs/>
          <w:sz w:val="22"/>
          <w:szCs w:val="22"/>
        </w:rPr>
        <w:t xml:space="preserve">(csak Felnőtt) </w:t>
      </w:r>
      <w:r>
        <w:rPr>
          <w:sz w:val="22"/>
          <w:szCs w:val="22"/>
        </w:rPr>
        <w:t>Klenovics R. Nagy P.</w:t>
      </w:r>
      <w:r>
        <w:rPr>
          <w:sz w:val="22"/>
          <w:szCs w:val="22"/>
        </w:rPr>
        <w:tab/>
        <w:t>Gergely J.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SZIHALOM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T.LELESZ MSE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Daru 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Farkas D.</w:t>
      </w:r>
    </w:p>
    <w:p w:rsidR="002D16B9" w:rsidRDefault="002D16B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TISZANÁNA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ERDŐTELEK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  <w:t>Motsidlovszky A. Bodon P.</w:t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HEVES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ABASÁR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>Kelemen A. II</w:t>
      </w:r>
      <w:r>
        <w:rPr>
          <w:sz w:val="22"/>
          <w:szCs w:val="22"/>
        </w:rPr>
        <w:tab/>
        <w:t>Dajkó T.</w:t>
      </w:r>
    </w:p>
    <w:p w:rsidR="002D16B9" w:rsidRDefault="002D16B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EGERSZÓLÁT</w:t>
      </w:r>
      <w:r>
        <w:rPr>
          <w:sz w:val="22"/>
          <w:szCs w:val="22"/>
        </w:rPr>
        <w:tab/>
        <w:t>MÁTRADERECSKE</w:t>
      </w:r>
      <w:r>
        <w:rPr>
          <w:sz w:val="22"/>
          <w:szCs w:val="22"/>
        </w:rPr>
        <w:tab/>
        <w:t>Osváth E.</w:t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Király Z.</w:t>
      </w:r>
    </w:p>
    <w:p w:rsidR="002D16B9" w:rsidRDefault="002D16B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MÁTRABALLA</w:t>
      </w:r>
      <w:r>
        <w:rPr>
          <w:sz w:val="22"/>
          <w:szCs w:val="22"/>
        </w:rPr>
        <w:tab/>
        <w:t>NOVAJ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Bozó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Bálint J.</w:t>
      </w:r>
      <w:r>
        <w:rPr>
          <w:sz w:val="22"/>
          <w:szCs w:val="22"/>
        </w:rPr>
        <w:tab/>
        <w:t>Szalai B.</w:t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SZÜCSI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Balogh G.</w:t>
      </w:r>
      <w:r>
        <w:rPr>
          <w:sz w:val="22"/>
          <w:szCs w:val="22"/>
        </w:rPr>
        <w:tab/>
        <w:t>Fehér R.</w:t>
      </w:r>
      <w:r>
        <w:rPr>
          <w:sz w:val="22"/>
          <w:szCs w:val="22"/>
        </w:rPr>
        <w:tab/>
        <w:t xml:space="preserve">Krisztián A. </w:t>
      </w:r>
      <w:r>
        <w:rPr>
          <w:b/>
          <w:bCs/>
          <w:color w:val="0000FF"/>
          <w:sz w:val="22"/>
          <w:szCs w:val="22"/>
        </w:rPr>
        <w:t>Tyukodi József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PETŐFIBÁNYA </w:t>
      </w:r>
      <w:r>
        <w:rPr>
          <w:sz w:val="22"/>
          <w:szCs w:val="22"/>
        </w:rPr>
        <w:tab/>
        <w:t>ZAGYVASZÁNTÓ</w:t>
      </w:r>
      <w:r>
        <w:rPr>
          <w:sz w:val="22"/>
          <w:szCs w:val="22"/>
        </w:rPr>
        <w:tab/>
        <w:t xml:space="preserve"> Gyetvai B.</w:t>
      </w:r>
      <w:r>
        <w:rPr>
          <w:sz w:val="22"/>
          <w:szCs w:val="22"/>
        </w:rPr>
        <w:tab/>
        <w:t>Palásti K.</w:t>
      </w:r>
      <w:r>
        <w:rPr>
          <w:sz w:val="22"/>
          <w:szCs w:val="22"/>
        </w:rPr>
        <w:tab/>
        <w:t>Czipó Á.</w:t>
      </w:r>
    </w:p>
    <w:p w:rsidR="002D16B9" w:rsidRDefault="002D16B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GY.SOLYMOS</w:t>
      </w:r>
      <w:r>
        <w:rPr>
          <w:sz w:val="22"/>
          <w:szCs w:val="22"/>
        </w:rPr>
        <w:tab/>
        <w:t>ENERGIA SC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>Hegyi Á.</w:t>
      </w:r>
      <w:r>
        <w:rPr>
          <w:sz w:val="22"/>
          <w:szCs w:val="22"/>
        </w:rPr>
        <w:tab/>
        <w:t>Forgó Zs.</w:t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HATVANI LOK.</w:t>
      </w:r>
      <w:r>
        <w:rPr>
          <w:sz w:val="22"/>
          <w:szCs w:val="22"/>
        </w:rPr>
        <w:tab/>
        <w:t>BOLDOG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Sohajda L</w:t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Aux L.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rPr>
          <w:sz w:val="22"/>
          <w:szCs w:val="22"/>
        </w:rPr>
      </w:pPr>
    </w:p>
    <w:p w:rsidR="002D16B9" w:rsidRPr="000106B6" w:rsidRDefault="002D16B9" w:rsidP="007A2F5E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III. osztály 17.00 óra</w:t>
      </w:r>
    </w:p>
    <w:p w:rsidR="002D16B9" w:rsidRPr="00BA6CEF" w:rsidRDefault="002D16B9" w:rsidP="007A2F5E">
      <w:pPr>
        <w:ind w:right="-1"/>
        <w:jc w:val="both"/>
        <w:rPr>
          <w:color w:val="0000FF"/>
          <w:sz w:val="22"/>
          <w:szCs w:val="22"/>
        </w:rPr>
      </w:pPr>
      <w:r>
        <w:rPr>
          <w:sz w:val="22"/>
          <w:szCs w:val="22"/>
        </w:rPr>
        <w:t>VÉCS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HEVESVEZEKÉNY</w:t>
      </w:r>
      <w:r>
        <w:rPr>
          <w:sz w:val="22"/>
          <w:szCs w:val="22"/>
        </w:rPr>
        <w:tab/>
        <w:t>Németh Sz.</w:t>
      </w:r>
      <w:r>
        <w:rPr>
          <w:sz w:val="22"/>
          <w:szCs w:val="22"/>
        </w:rPr>
        <w:tab/>
        <w:t>Németh M.</w:t>
      </w:r>
      <w:r>
        <w:rPr>
          <w:sz w:val="22"/>
          <w:szCs w:val="22"/>
        </w:rPr>
        <w:tab/>
        <w:t xml:space="preserve">Koroknai Á. </w:t>
      </w:r>
      <w:r w:rsidRPr="00BA6CEF">
        <w:rPr>
          <w:b/>
          <w:bCs/>
          <w:color w:val="0000FF"/>
          <w:sz w:val="22"/>
          <w:szCs w:val="22"/>
        </w:rPr>
        <w:t>Kiss</w:t>
      </w:r>
      <w:r>
        <w:rPr>
          <w:color w:val="0000FF"/>
          <w:sz w:val="22"/>
          <w:szCs w:val="22"/>
        </w:rPr>
        <w:t xml:space="preserve"> </w:t>
      </w:r>
      <w:r w:rsidRPr="00BA6CEF">
        <w:rPr>
          <w:b/>
          <w:bCs/>
          <w:color w:val="0000FF"/>
          <w:sz w:val="22"/>
          <w:szCs w:val="22"/>
        </w:rPr>
        <w:t>T</w:t>
      </w:r>
      <w:r>
        <w:rPr>
          <w:b/>
          <w:bCs/>
          <w:color w:val="0000FF"/>
          <w:sz w:val="22"/>
          <w:szCs w:val="22"/>
        </w:rPr>
        <w:t>ibor</w:t>
      </w:r>
    </w:p>
    <w:p w:rsidR="002D16B9" w:rsidRDefault="002D16B9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MARKAZ II.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KERECSEND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Balogh Á.</w:t>
      </w:r>
      <w:r>
        <w:rPr>
          <w:sz w:val="22"/>
          <w:szCs w:val="22"/>
        </w:rPr>
        <w:tab/>
        <w:t>Krajczár Cs.</w:t>
      </w:r>
      <w:r>
        <w:rPr>
          <w:sz w:val="22"/>
          <w:szCs w:val="22"/>
        </w:rPr>
        <w:tab/>
        <w:t>Fehér V.</w:t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jc w:val="both"/>
        <w:rPr>
          <w:sz w:val="22"/>
          <w:szCs w:val="22"/>
        </w:rPr>
      </w:pPr>
    </w:p>
    <w:p w:rsidR="002D16B9" w:rsidRDefault="002D16B9" w:rsidP="00971F2D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U21 I. oszt. 11.00 óra</w:t>
      </w:r>
    </w:p>
    <w:p w:rsidR="002D16B9" w:rsidRDefault="002D16B9" w:rsidP="00971F2D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DVTK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DVSC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Molnár L.</w:t>
      </w:r>
    </w:p>
    <w:p w:rsidR="002D16B9" w:rsidRDefault="002D16B9" w:rsidP="00971F2D">
      <w:pPr>
        <w:ind w:right="-1"/>
        <w:jc w:val="both"/>
        <w:rPr>
          <w:sz w:val="22"/>
          <w:szCs w:val="22"/>
        </w:rPr>
      </w:pPr>
    </w:p>
    <w:p w:rsidR="002D16B9" w:rsidRDefault="002D16B9" w:rsidP="00971F2D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U17 I. oszt. 13.00 óra</w:t>
      </w:r>
    </w:p>
    <w:p w:rsidR="002D16B9" w:rsidRDefault="002D16B9" w:rsidP="00971F2D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DVTK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DVSC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Molnár L.</w:t>
      </w:r>
      <w:r>
        <w:rPr>
          <w:sz w:val="22"/>
          <w:szCs w:val="22"/>
        </w:rPr>
        <w:tab/>
        <w:t>Szigetvári M.</w:t>
      </w:r>
    </w:p>
    <w:p w:rsidR="002D16B9" w:rsidRDefault="002D16B9" w:rsidP="00971F2D">
      <w:pPr>
        <w:ind w:right="-1"/>
        <w:jc w:val="both"/>
        <w:rPr>
          <w:sz w:val="22"/>
          <w:szCs w:val="22"/>
        </w:rPr>
      </w:pPr>
    </w:p>
    <w:p w:rsidR="002D16B9" w:rsidRPr="00914B8C" w:rsidRDefault="002D16B9" w:rsidP="00971F2D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U17-21 II. o. Észak-Kelet 11.00 -13.00 óra</w:t>
      </w:r>
    </w:p>
    <w:p w:rsidR="002D16B9" w:rsidRDefault="002D16B9" w:rsidP="00971F2D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EGRI FC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TISZAÚJVÁROS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Gyetvai P.</w:t>
      </w:r>
      <w:r>
        <w:rPr>
          <w:sz w:val="22"/>
          <w:szCs w:val="22"/>
        </w:rPr>
        <w:tab/>
        <w:t>dr. Lendvai G.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D16B9" w:rsidRDefault="002D16B9" w:rsidP="00971F2D">
      <w:pPr>
        <w:ind w:right="-1"/>
        <w:jc w:val="both"/>
        <w:rPr>
          <w:sz w:val="22"/>
          <w:szCs w:val="22"/>
        </w:rPr>
      </w:pPr>
    </w:p>
    <w:p w:rsidR="002D16B9" w:rsidRPr="00914B8C" w:rsidRDefault="002D16B9" w:rsidP="00A91F62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U14-15 II. o. Közép 09.00 -11.00 óra</w:t>
      </w:r>
    </w:p>
    <w:p w:rsidR="002D16B9" w:rsidRDefault="002D16B9" w:rsidP="00A91F62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FC HATVAN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AIRNERGY FC</w:t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  <w:t>Rácz K.</w:t>
      </w:r>
      <w:r>
        <w:rPr>
          <w:sz w:val="22"/>
          <w:szCs w:val="22"/>
        </w:rPr>
        <w:tab/>
        <w:t>Lakatos N.</w:t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jc w:val="both"/>
        <w:rPr>
          <w:sz w:val="22"/>
          <w:szCs w:val="22"/>
        </w:rPr>
      </w:pPr>
    </w:p>
    <w:p w:rsidR="002D16B9" w:rsidRDefault="002D16B9" w:rsidP="007A2F5E">
      <w:pPr>
        <w:ind w:right="-1"/>
        <w:jc w:val="both"/>
        <w:rPr>
          <w:sz w:val="22"/>
          <w:szCs w:val="22"/>
        </w:rPr>
      </w:pPr>
    </w:p>
    <w:p w:rsidR="002D16B9" w:rsidRDefault="002D16B9" w:rsidP="007A2F5E">
      <w:pPr>
        <w:ind w:right="-1"/>
        <w:jc w:val="both"/>
        <w:rPr>
          <w:b/>
          <w:bCs/>
          <w:sz w:val="28"/>
          <w:szCs w:val="28"/>
          <w:u w:val="single"/>
        </w:rPr>
      </w:pPr>
    </w:p>
    <w:p w:rsidR="002D16B9" w:rsidRDefault="002D16B9" w:rsidP="007A2F5E">
      <w:pPr>
        <w:ind w:right="-1"/>
        <w:jc w:val="both"/>
        <w:rPr>
          <w:b/>
          <w:bCs/>
          <w:sz w:val="28"/>
          <w:szCs w:val="28"/>
          <w:u w:val="single"/>
        </w:rPr>
      </w:pPr>
    </w:p>
    <w:p w:rsidR="002D16B9" w:rsidRDefault="002D16B9" w:rsidP="007A2F5E">
      <w:pPr>
        <w:ind w:right="-1"/>
        <w:jc w:val="both"/>
        <w:rPr>
          <w:b/>
          <w:bCs/>
          <w:sz w:val="28"/>
          <w:szCs w:val="28"/>
          <w:u w:val="single"/>
        </w:rPr>
      </w:pPr>
    </w:p>
    <w:p w:rsidR="002D16B9" w:rsidRDefault="002D16B9" w:rsidP="007A2F5E">
      <w:pPr>
        <w:ind w:right="-1"/>
        <w:jc w:val="both"/>
        <w:rPr>
          <w:b/>
          <w:bCs/>
          <w:sz w:val="28"/>
          <w:szCs w:val="28"/>
          <w:u w:val="single"/>
        </w:rPr>
      </w:pPr>
    </w:p>
    <w:p w:rsidR="002D16B9" w:rsidRDefault="002D16B9" w:rsidP="007A2F5E">
      <w:pPr>
        <w:ind w:right="-1"/>
        <w:jc w:val="both"/>
        <w:rPr>
          <w:b/>
          <w:bCs/>
          <w:sz w:val="28"/>
          <w:szCs w:val="28"/>
          <w:u w:val="single"/>
        </w:rPr>
      </w:pPr>
    </w:p>
    <w:p w:rsidR="002D16B9" w:rsidRDefault="002D16B9" w:rsidP="007A2F5E">
      <w:pPr>
        <w:ind w:right="-1"/>
        <w:jc w:val="both"/>
        <w:rPr>
          <w:b/>
          <w:bCs/>
          <w:sz w:val="28"/>
          <w:szCs w:val="28"/>
          <w:u w:val="single"/>
        </w:rPr>
      </w:pPr>
    </w:p>
    <w:p w:rsidR="002D16B9" w:rsidRDefault="002D16B9" w:rsidP="007A2F5E">
      <w:pPr>
        <w:ind w:right="-1"/>
        <w:jc w:val="both"/>
        <w:rPr>
          <w:b/>
          <w:bCs/>
          <w:sz w:val="28"/>
          <w:szCs w:val="28"/>
          <w:u w:val="single"/>
        </w:rPr>
      </w:pPr>
    </w:p>
    <w:p w:rsidR="002D16B9" w:rsidRDefault="002D16B9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sz w:val="28"/>
          <w:szCs w:val="28"/>
          <w:u w:val="single"/>
        </w:rPr>
        <w:t>2013-09-01</w:t>
      </w:r>
      <w:r w:rsidRPr="00AF624F">
        <w:rPr>
          <w:b/>
          <w:bCs/>
          <w:sz w:val="28"/>
          <w:szCs w:val="28"/>
          <w:u w:val="single"/>
        </w:rPr>
        <w:t xml:space="preserve"> (Vasárnap)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  <w:r w:rsidRPr="00E1657E">
        <w:rPr>
          <w:b/>
          <w:bCs/>
          <w:sz w:val="22"/>
          <w:szCs w:val="22"/>
          <w:u w:val="single"/>
        </w:rPr>
        <w:t>Játékvezető</w:t>
      </w:r>
      <w:r w:rsidRPr="00ED31D6">
        <w:rPr>
          <w:b/>
          <w:bCs/>
          <w:sz w:val="22"/>
          <w:szCs w:val="22"/>
        </w:rPr>
        <w:tab/>
      </w:r>
      <w:r w:rsidRPr="00E1657E">
        <w:rPr>
          <w:b/>
          <w:bCs/>
          <w:sz w:val="22"/>
          <w:szCs w:val="22"/>
          <w:u w:val="single"/>
        </w:rPr>
        <w:t>I.Assz.</w:t>
      </w:r>
      <w:r w:rsidRPr="00ED31D6">
        <w:rPr>
          <w:b/>
          <w:bCs/>
          <w:sz w:val="22"/>
          <w:szCs w:val="22"/>
        </w:rPr>
        <w:tab/>
      </w:r>
      <w:r w:rsidRPr="00ED31D6">
        <w:rPr>
          <w:b/>
          <w:bCs/>
          <w:sz w:val="22"/>
          <w:szCs w:val="22"/>
        </w:rPr>
        <w:tab/>
      </w:r>
      <w:r w:rsidRPr="00E1657E">
        <w:rPr>
          <w:b/>
          <w:bCs/>
          <w:sz w:val="22"/>
          <w:szCs w:val="22"/>
          <w:u w:val="single"/>
        </w:rPr>
        <w:t>II.Assz.</w:t>
      </w:r>
      <w:r w:rsidRPr="00ED31D6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        </w:t>
      </w:r>
      <w:r>
        <w:rPr>
          <w:b/>
          <w:bCs/>
          <w:sz w:val="22"/>
          <w:szCs w:val="22"/>
          <w:u w:val="single"/>
        </w:rPr>
        <w:t>Ellenőr</w:t>
      </w:r>
    </w:p>
    <w:p w:rsidR="002D16B9" w:rsidRDefault="002D16B9" w:rsidP="003414D0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</w:p>
    <w:p w:rsidR="002D16B9" w:rsidRPr="000106B6" w:rsidRDefault="002D16B9" w:rsidP="003414D0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I. osztály 15.00 -17.00 óra</w:t>
      </w:r>
    </w:p>
    <w:p w:rsidR="002D16B9" w:rsidRDefault="002D16B9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MARKAZ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Dudás S.</w:t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Balogh G.</w:t>
      </w:r>
      <w:r>
        <w:rPr>
          <w:sz w:val="22"/>
          <w:szCs w:val="22"/>
        </w:rPr>
        <w:tab/>
      </w:r>
    </w:p>
    <w:p w:rsidR="002D16B9" w:rsidRDefault="002D16B9" w:rsidP="00F27C39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GY.HALÁSZ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MAKLÁR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Varga L.</w:t>
      </w:r>
      <w:r>
        <w:rPr>
          <w:sz w:val="22"/>
          <w:szCs w:val="22"/>
        </w:rPr>
        <w:tab/>
        <w:t>Szarvas L.</w:t>
      </w:r>
      <w:r>
        <w:rPr>
          <w:sz w:val="22"/>
          <w:szCs w:val="22"/>
        </w:rPr>
        <w:tab/>
        <w:t>Pásztory K.</w:t>
      </w:r>
    </w:p>
    <w:p w:rsidR="002D16B9" w:rsidRDefault="002D16B9" w:rsidP="00F27C39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BESENYŐTELEK</w:t>
      </w:r>
      <w:r>
        <w:rPr>
          <w:sz w:val="22"/>
          <w:szCs w:val="22"/>
        </w:rPr>
        <w:tab/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Berényi Á.</w:t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</w:r>
    </w:p>
    <w:p w:rsidR="002D16B9" w:rsidRDefault="002D16B9" w:rsidP="00F27C39">
      <w:pPr>
        <w:ind w:right="-1"/>
        <w:jc w:val="both"/>
        <w:rPr>
          <w:sz w:val="22"/>
          <w:szCs w:val="22"/>
        </w:rPr>
      </w:pPr>
    </w:p>
    <w:p w:rsidR="002D16B9" w:rsidRDefault="002D16B9" w:rsidP="00F27C39">
      <w:pPr>
        <w:ind w:right="-1"/>
        <w:jc w:val="both"/>
        <w:rPr>
          <w:sz w:val="22"/>
          <w:szCs w:val="22"/>
        </w:rPr>
      </w:pPr>
    </w:p>
    <w:p w:rsidR="002D16B9" w:rsidRPr="000106B6" w:rsidRDefault="002D16B9" w:rsidP="003414D0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II. osztály 15.00 -17.00 óra</w:t>
      </w:r>
    </w:p>
    <w:p w:rsidR="002D16B9" w:rsidRDefault="002D16B9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ECSÉD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VÁMOSGYÖRK</w:t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 Z.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CSÁNY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APC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Domoszlai J.</w:t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GY.TARJÁN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VISONTA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Osváth E.</w:t>
      </w:r>
      <w:r>
        <w:rPr>
          <w:sz w:val="22"/>
          <w:szCs w:val="22"/>
        </w:rPr>
        <w:tab/>
        <w:t>Szert B.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jc w:val="both"/>
        <w:rPr>
          <w:sz w:val="22"/>
          <w:szCs w:val="22"/>
        </w:rPr>
      </w:pPr>
    </w:p>
    <w:p w:rsidR="002D16B9" w:rsidRPr="000106B6" w:rsidRDefault="002D16B9" w:rsidP="007A2F5E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III. osztály 17.00 óra</w:t>
      </w:r>
    </w:p>
    <w:p w:rsidR="002D16B9" w:rsidRDefault="002D16B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HEVESARANYOS </w:t>
      </w:r>
      <w:r>
        <w:rPr>
          <w:sz w:val="22"/>
          <w:szCs w:val="22"/>
        </w:rPr>
        <w:tab/>
        <w:t xml:space="preserve">PÉLY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Molnár R.</w:t>
      </w:r>
      <w:r>
        <w:rPr>
          <w:sz w:val="22"/>
          <w:szCs w:val="22"/>
        </w:rPr>
        <w:tab/>
        <w:t>Rácz K.</w:t>
      </w:r>
      <w:r>
        <w:rPr>
          <w:sz w:val="22"/>
          <w:szCs w:val="22"/>
        </w:rPr>
        <w:tab/>
        <w:t xml:space="preserve">Kocsárdi P. </w:t>
      </w:r>
      <w:r w:rsidRPr="00BA6CEF">
        <w:rPr>
          <w:b/>
          <w:bCs/>
          <w:color w:val="0000FF"/>
          <w:sz w:val="22"/>
          <w:szCs w:val="22"/>
        </w:rPr>
        <w:t>Kelemen A</w:t>
      </w:r>
      <w:r>
        <w:rPr>
          <w:b/>
          <w:bCs/>
          <w:color w:val="0000FF"/>
          <w:sz w:val="22"/>
          <w:szCs w:val="22"/>
        </w:rPr>
        <w:t>ttila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KÖMLŐ</w:t>
      </w:r>
      <w:r w:rsidRPr="00A91F6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VÁRASZÓ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Derda J.</w:t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Szabó Á.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NOSZVAJ</w:t>
      </w:r>
      <w:r w:rsidRPr="00A91F6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EGRI SPORTC.</w:t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  <w:t>Molnár L.</w:t>
      </w:r>
      <w:r>
        <w:rPr>
          <w:sz w:val="22"/>
          <w:szCs w:val="22"/>
        </w:rPr>
        <w:tab/>
        <w:t>Aux L.</w:t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HEVES II.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BALATON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Motsidlovszky A. Forgó Zs.</w:t>
      </w:r>
      <w:r>
        <w:rPr>
          <w:sz w:val="22"/>
          <w:szCs w:val="22"/>
        </w:rPr>
        <w:tab/>
        <w:t xml:space="preserve">Koroknai Á. </w:t>
      </w:r>
      <w:r>
        <w:rPr>
          <w:b/>
          <w:bCs/>
          <w:color w:val="0000FF"/>
          <w:sz w:val="22"/>
          <w:szCs w:val="22"/>
        </w:rPr>
        <w:t>Reibl Imre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MIKÓFALVA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KARÁCSOND</w:t>
      </w:r>
      <w:r w:rsidRPr="008F237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Csathó Zs.</w:t>
      </w:r>
      <w:r>
        <w:rPr>
          <w:sz w:val="22"/>
          <w:szCs w:val="22"/>
        </w:rPr>
        <w:tab/>
        <w:t xml:space="preserve">Farkas D.    </w:t>
      </w:r>
      <w:r>
        <w:rPr>
          <w:b/>
          <w:bCs/>
          <w:color w:val="0000FF"/>
          <w:sz w:val="22"/>
          <w:szCs w:val="22"/>
        </w:rPr>
        <w:t>Kóródi László</w:t>
      </w:r>
      <w:r>
        <w:rPr>
          <w:sz w:val="22"/>
          <w:szCs w:val="22"/>
        </w:rPr>
        <w:tab/>
      </w:r>
    </w:p>
    <w:p w:rsidR="002D16B9" w:rsidRDefault="002D16B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D16B9" w:rsidRDefault="002D16B9" w:rsidP="00332EE1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D16B9" w:rsidRDefault="002D16B9" w:rsidP="00332EE1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D16B9" w:rsidRPr="00914B8C" w:rsidRDefault="002D16B9" w:rsidP="00DE0400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U14-15 II. o. Közép 10.00-12.00 óra</w:t>
      </w:r>
    </w:p>
    <w:p w:rsidR="002D16B9" w:rsidRDefault="002D16B9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MÉSZÖLY FOCIS.</w:t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Rézműves F.</w:t>
      </w:r>
    </w:p>
    <w:p w:rsidR="002D16B9" w:rsidRPr="000427CC" w:rsidRDefault="002D16B9" w:rsidP="007A2F5E">
      <w:pPr>
        <w:ind w:right="-1"/>
        <w:jc w:val="both"/>
        <w:rPr>
          <w:sz w:val="22"/>
          <w:szCs w:val="22"/>
        </w:rPr>
      </w:pPr>
    </w:p>
    <w:p w:rsidR="002D16B9" w:rsidRPr="00CD5A00" w:rsidRDefault="002D16B9" w:rsidP="007A2F5E">
      <w:pPr>
        <w:ind w:right="-1"/>
        <w:jc w:val="both"/>
        <w:rPr>
          <w:b/>
          <w:bCs/>
          <w:sz w:val="22"/>
          <w:szCs w:val="22"/>
        </w:rPr>
      </w:pPr>
    </w:p>
    <w:p w:rsidR="002D16B9" w:rsidRPr="00384613" w:rsidRDefault="002D16B9" w:rsidP="00322B79">
      <w:pPr>
        <w:ind w:left="1080"/>
      </w:pPr>
    </w:p>
    <w:sectPr w:rsidR="002D16B9" w:rsidRPr="00384613" w:rsidSect="000427CC">
      <w:footerReference w:type="default" r:id="rId10"/>
      <w:pgSz w:w="11906" w:h="16838"/>
      <w:pgMar w:top="360" w:right="707" w:bottom="1417" w:left="540" w:header="708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6B9" w:rsidRDefault="002D16B9">
      <w:r>
        <w:separator/>
      </w:r>
    </w:p>
  </w:endnote>
  <w:endnote w:type="continuationSeparator" w:id="0">
    <w:p w:rsidR="002D16B9" w:rsidRDefault="002D1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6B9" w:rsidRDefault="002D16B9" w:rsidP="00435925">
    <w:pPr>
      <w:pStyle w:val="Footer"/>
      <w:tabs>
        <w:tab w:val="clear" w:pos="4536"/>
        <w:tab w:val="clear" w:pos="9072"/>
      </w:tabs>
      <w:ind w:right="27"/>
    </w:pPr>
    <w:r w:rsidRPr="00774D67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3" o:spid="_x0000_i1026" type="#_x0000_t75" style="width:527.25pt;height:7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6B9" w:rsidRDefault="002D16B9">
      <w:r>
        <w:separator/>
      </w:r>
    </w:p>
  </w:footnote>
  <w:footnote w:type="continuationSeparator" w:id="0">
    <w:p w:rsidR="002D16B9" w:rsidRDefault="002D16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1625"/>
    <w:multiLevelType w:val="hybridMultilevel"/>
    <w:tmpl w:val="80441236"/>
    <w:lvl w:ilvl="0" w:tplc="1F84646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">
    <w:nsid w:val="1E084C7F"/>
    <w:multiLevelType w:val="hybridMultilevel"/>
    <w:tmpl w:val="A7749EEC"/>
    <w:lvl w:ilvl="0" w:tplc="F58A42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2">
    <w:nsid w:val="28517221"/>
    <w:multiLevelType w:val="hybridMultilevel"/>
    <w:tmpl w:val="5330D7A4"/>
    <w:lvl w:ilvl="0" w:tplc="6C62448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3">
    <w:nsid w:val="44036735"/>
    <w:multiLevelType w:val="hybridMultilevel"/>
    <w:tmpl w:val="02C0E892"/>
    <w:lvl w:ilvl="0" w:tplc="24DA0F1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4">
    <w:nsid w:val="49F4590F"/>
    <w:multiLevelType w:val="hybridMultilevel"/>
    <w:tmpl w:val="37EE3746"/>
    <w:lvl w:ilvl="0" w:tplc="2800F9A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5">
    <w:nsid w:val="52FC4DF3"/>
    <w:multiLevelType w:val="hybridMultilevel"/>
    <w:tmpl w:val="D21631DA"/>
    <w:lvl w:ilvl="0" w:tplc="B8B6CBD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6">
    <w:nsid w:val="580A42CA"/>
    <w:multiLevelType w:val="hybridMultilevel"/>
    <w:tmpl w:val="4C1636B0"/>
    <w:lvl w:ilvl="0" w:tplc="47CCCA4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7">
    <w:nsid w:val="760A3AE2"/>
    <w:multiLevelType w:val="hybridMultilevel"/>
    <w:tmpl w:val="7F5C7AFC"/>
    <w:lvl w:ilvl="0" w:tplc="0010DF6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8">
    <w:nsid w:val="79E63AE4"/>
    <w:multiLevelType w:val="hybridMultilevel"/>
    <w:tmpl w:val="B4BE4BCC"/>
    <w:lvl w:ilvl="0" w:tplc="5900D2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9">
    <w:nsid w:val="7EA01963"/>
    <w:multiLevelType w:val="hybridMultilevel"/>
    <w:tmpl w:val="684E19AC"/>
    <w:lvl w:ilvl="0" w:tplc="8194A8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BFF"/>
    <w:rsid w:val="000106B6"/>
    <w:rsid w:val="00011259"/>
    <w:rsid w:val="00012013"/>
    <w:rsid w:val="000236C5"/>
    <w:rsid w:val="0003628D"/>
    <w:rsid w:val="000427CC"/>
    <w:rsid w:val="000513B4"/>
    <w:rsid w:val="00055622"/>
    <w:rsid w:val="0005682A"/>
    <w:rsid w:val="000644FE"/>
    <w:rsid w:val="00067BFF"/>
    <w:rsid w:val="00077E22"/>
    <w:rsid w:val="00087B29"/>
    <w:rsid w:val="000A16E1"/>
    <w:rsid w:val="000A242D"/>
    <w:rsid w:val="000C69B8"/>
    <w:rsid w:val="000E0645"/>
    <w:rsid w:val="000F49AE"/>
    <w:rsid w:val="000F7A82"/>
    <w:rsid w:val="0010326C"/>
    <w:rsid w:val="001078E8"/>
    <w:rsid w:val="00117458"/>
    <w:rsid w:val="001237B4"/>
    <w:rsid w:val="00136DA1"/>
    <w:rsid w:val="001374CA"/>
    <w:rsid w:val="00152EDB"/>
    <w:rsid w:val="00163AAC"/>
    <w:rsid w:val="001759F3"/>
    <w:rsid w:val="001832F7"/>
    <w:rsid w:val="001907DA"/>
    <w:rsid w:val="001F236B"/>
    <w:rsid w:val="001F30C8"/>
    <w:rsid w:val="001F4EB3"/>
    <w:rsid w:val="001F617A"/>
    <w:rsid w:val="001F7832"/>
    <w:rsid w:val="0020392A"/>
    <w:rsid w:val="00204ED3"/>
    <w:rsid w:val="00205D81"/>
    <w:rsid w:val="00205DCC"/>
    <w:rsid w:val="0022503D"/>
    <w:rsid w:val="00264C92"/>
    <w:rsid w:val="00265F65"/>
    <w:rsid w:val="00267C01"/>
    <w:rsid w:val="002727CB"/>
    <w:rsid w:val="0027648D"/>
    <w:rsid w:val="00286FA2"/>
    <w:rsid w:val="002976A6"/>
    <w:rsid w:val="00297A68"/>
    <w:rsid w:val="002A163E"/>
    <w:rsid w:val="002D16B9"/>
    <w:rsid w:val="002D53F0"/>
    <w:rsid w:val="002F749A"/>
    <w:rsid w:val="00320BC6"/>
    <w:rsid w:val="00322B79"/>
    <w:rsid w:val="003257D5"/>
    <w:rsid w:val="00332EE1"/>
    <w:rsid w:val="003414D0"/>
    <w:rsid w:val="00341666"/>
    <w:rsid w:val="00341AF3"/>
    <w:rsid w:val="00350477"/>
    <w:rsid w:val="003542A9"/>
    <w:rsid w:val="00366504"/>
    <w:rsid w:val="00366708"/>
    <w:rsid w:val="00380C55"/>
    <w:rsid w:val="00384613"/>
    <w:rsid w:val="00395E0E"/>
    <w:rsid w:val="003B0C62"/>
    <w:rsid w:val="003B7B5E"/>
    <w:rsid w:val="003D4611"/>
    <w:rsid w:val="003E4C29"/>
    <w:rsid w:val="003F12CF"/>
    <w:rsid w:val="003F2753"/>
    <w:rsid w:val="003F4C99"/>
    <w:rsid w:val="00400518"/>
    <w:rsid w:val="00435925"/>
    <w:rsid w:val="004648C1"/>
    <w:rsid w:val="00466EF9"/>
    <w:rsid w:val="00474C84"/>
    <w:rsid w:val="004772DA"/>
    <w:rsid w:val="00480050"/>
    <w:rsid w:val="0048115B"/>
    <w:rsid w:val="004818C8"/>
    <w:rsid w:val="0048495D"/>
    <w:rsid w:val="004865C8"/>
    <w:rsid w:val="004A2318"/>
    <w:rsid w:val="004A441E"/>
    <w:rsid w:val="004A65FD"/>
    <w:rsid w:val="004A767E"/>
    <w:rsid w:val="004B0925"/>
    <w:rsid w:val="004B1538"/>
    <w:rsid w:val="004B46A7"/>
    <w:rsid w:val="004B50A7"/>
    <w:rsid w:val="004B6C0C"/>
    <w:rsid w:val="004C355F"/>
    <w:rsid w:val="004D73C3"/>
    <w:rsid w:val="004F1839"/>
    <w:rsid w:val="004F2AE6"/>
    <w:rsid w:val="005053D3"/>
    <w:rsid w:val="00507010"/>
    <w:rsid w:val="005232A8"/>
    <w:rsid w:val="005324BB"/>
    <w:rsid w:val="005439AA"/>
    <w:rsid w:val="00557737"/>
    <w:rsid w:val="005607F0"/>
    <w:rsid w:val="005778F3"/>
    <w:rsid w:val="005804A9"/>
    <w:rsid w:val="00582027"/>
    <w:rsid w:val="00597858"/>
    <w:rsid w:val="005A05EF"/>
    <w:rsid w:val="005A3FFC"/>
    <w:rsid w:val="005B5083"/>
    <w:rsid w:val="005D504A"/>
    <w:rsid w:val="005D71BE"/>
    <w:rsid w:val="00600E08"/>
    <w:rsid w:val="006044E6"/>
    <w:rsid w:val="0061252A"/>
    <w:rsid w:val="00612849"/>
    <w:rsid w:val="00612E1D"/>
    <w:rsid w:val="0063308E"/>
    <w:rsid w:val="006401BD"/>
    <w:rsid w:val="006456D0"/>
    <w:rsid w:val="0065735C"/>
    <w:rsid w:val="00663F02"/>
    <w:rsid w:val="00672CA3"/>
    <w:rsid w:val="006745F0"/>
    <w:rsid w:val="00681530"/>
    <w:rsid w:val="006832D8"/>
    <w:rsid w:val="00685D89"/>
    <w:rsid w:val="006A1401"/>
    <w:rsid w:val="006B503B"/>
    <w:rsid w:val="006B65A3"/>
    <w:rsid w:val="006D14B3"/>
    <w:rsid w:val="006D64B8"/>
    <w:rsid w:val="006E7ED8"/>
    <w:rsid w:val="006F6068"/>
    <w:rsid w:val="00710BFF"/>
    <w:rsid w:val="00724881"/>
    <w:rsid w:val="00730381"/>
    <w:rsid w:val="00742F5D"/>
    <w:rsid w:val="00743F0C"/>
    <w:rsid w:val="00774930"/>
    <w:rsid w:val="00774D67"/>
    <w:rsid w:val="0077607A"/>
    <w:rsid w:val="007A2DB4"/>
    <w:rsid w:val="007A2F5E"/>
    <w:rsid w:val="007B632E"/>
    <w:rsid w:val="007B736A"/>
    <w:rsid w:val="007B74E2"/>
    <w:rsid w:val="007D003D"/>
    <w:rsid w:val="007F6422"/>
    <w:rsid w:val="0081411D"/>
    <w:rsid w:val="008266F0"/>
    <w:rsid w:val="0083016F"/>
    <w:rsid w:val="00854731"/>
    <w:rsid w:val="008574B1"/>
    <w:rsid w:val="00857CC0"/>
    <w:rsid w:val="00866A2B"/>
    <w:rsid w:val="008A2E3E"/>
    <w:rsid w:val="008B1903"/>
    <w:rsid w:val="008C3683"/>
    <w:rsid w:val="008C6DC0"/>
    <w:rsid w:val="008E4DE7"/>
    <w:rsid w:val="008E63C2"/>
    <w:rsid w:val="008F2373"/>
    <w:rsid w:val="0090700A"/>
    <w:rsid w:val="009126FB"/>
    <w:rsid w:val="00913C32"/>
    <w:rsid w:val="00914B8C"/>
    <w:rsid w:val="0092661D"/>
    <w:rsid w:val="00932E44"/>
    <w:rsid w:val="00960F9B"/>
    <w:rsid w:val="00971F2D"/>
    <w:rsid w:val="00972453"/>
    <w:rsid w:val="00974C60"/>
    <w:rsid w:val="0098736A"/>
    <w:rsid w:val="009B0827"/>
    <w:rsid w:val="009B0E14"/>
    <w:rsid w:val="009C0AB9"/>
    <w:rsid w:val="009C2FF8"/>
    <w:rsid w:val="009C6319"/>
    <w:rsid w:val="009D1038"/>
    <w:rsid w:val="009D27DC"/>
    <w:rsid w:val="009D5BB1"/>
    <w:rsid w:val="009E2875"/>
    <w:rsid w:val="009E35F5"/>
    <w:rsid w:val="009E4957"/>
    <w:rsid w:val="009F60CD"/>
    <w:rsid w:val="00A01DE2"/>
    <w:rsid w:val="00A02D5E"/>
    <w:rsid w:val="00A10B15"/>
    <w:rsid w:val="00A1310E"/>
    <w:rsid w:val="00A16F1F"/>
    <w:rsid w:val="00A3713D"/>
    <w:rsid w:val="00A519BD"/>
    <w:rsid w:val="00A71DC1"/>
    <w:rsid w:val="00A82C55"/>
    <w:rsid w:val="00A8514C"/>
    <w:rsid w:val="00A91F62"/>
    <w:rsid w:val="00AA0CB5"/>
    <w:rsid w:val="00AA44E1"/>
    <w:rsid w:val="00AA649A"/>
    <w:rsid w:val="00AB7B42"/>
    <w:rsid w:val="00AC775E"/>
    <w:rsid w:val="00AD012E"/>
    <w:rsid w:val="00AE4CCA"/>
    <w:rsid w:val="00AE785C"/>
    <w:rsid w:val="00AF624F"/>
    <w:rsid w:val="00B122A0"/>
    <w:rsid w:val="00B158BA"/>
    <w:rsid w:val="00B333D6"/>
    <w:rsid w:val="00B36A06"/>
    <w:rsid w:val="00B44DD6"/>
    <w:rsid w:val="00B60B99"/>
    <w:rsid w:val="00B61226"/>
    <w:rsid w:val="00B73D00"/>
    <w:rsid w:val="00B90198"/>
    <w:rsid w:val="00BA4099"/>
    <w:rsid w:val="00BA68CD"/>
    <w:rsid w:val="00BA6CEF"/>
    <w:rsid w:val="00BB5B3E"/>
    <w:rsid w:val="00BC5803"/>
    <w:rsid w:val="00BD091F"/>
    <w:rsid w:val="00C031B9"/>
    <w:rsid w:val="00C21BFB"/>
    <w:rsid w:val="00C22C03"/>
    <w:rsid w:val="00C315D9"/>
    <w:rsid w:val="00C334C9"/>
    <w:rsid w:val="00C33623"/>
    <w:rsid w:val="00C40CC1"/>
    <w:rsid w:val="00C42D9D"/>
    <w:rsid w:val="00C51935"/>
    <w:rsid w:val="00C56D3B"/>
    <w:rsid w:val="00C618DA"/>
    <w:rsid w:val="00C80356"/>
    <w:rsid w:val="00C827FA"/>
    <w:rsid w:val="00C874E2"/>
    <w:rsid w:val="00C93B3C"/>
    <w:rsid w:val="00C93C14"/>
    <w:rsid w:val="00CB5AFA"/>
    <w:rsid w:val="00CD2FEC"/>
    <w:rsid w:val="00CD5A00"/>
    <w:rsid w:val="00CE0D19"/>
    <w:rsid w:val="00CF00F5"/>
    <w:rsid w:val="00D11BCF"/>
    <w:rsid w:val="00D23B33"/>
    <w:rsid w:val="00D36630"/>
    <w:rsid w:val="00D5410B"/>
    <w:rsid w:val="00D54814"/>
    <w:rsid w:val="00D6114C"/>
    <w:rsid w:val="00D64376"/>
    <w:rsid w:val="00D7615B"/>
    <w:rsid w:val="00DA49D6"/>
    <w:rsid w:val="00DB2B3C"/>
    <w:rsid w:val="00DB41FF"/>
    <w:rsid w:val="00DD6B1E"/>
    <w:rsid w:val="00DE0400"/>
    <w:rsid w:val="00DE1C0C"/>
    <w:rsid w:val="00DE20D4"/>
    <w:rsid w:val="00DF06E6"/>
    <w:rsid w:val="00DF078C"/>
    <w:rsid w:val="00E14347"/>
    <w:rsid w:val="00E164B3"/>
    <w:rsid w:val="00E1657E"/>
    <w:rsid w:val="00E307BE"/>
    <w:rsid w:val="00E30C96"/>
    <w:rsid w:val="00E3424C"/>
    <w:rsid w:val="00E460F3"/>
    <w:rsid w:val="00E5634A"/>
    <w:rsid w:val="00E71830"/>
    <w:rsid w:val="00E74809"/>
    <w:rsid w:val="00E94426"/>
    <w:rsid w:val="00EA218C"/>
    <w:rsid w:val="00EB09EA"/>
    <w:rsid w:val="00ED2715"/>
    <w:rsid w:val="00ED31D6"/>
    <w:rsid w:val="00ED63DE"/>
    <w:rsid w:val="00EE592D"/>
    <w:rsid w:val="00EE6DC0"/>
    <w:rsid w:val="00F00448"/>
    <w:rsid w:val="00F069CC"/>
    <w:rsid w:val="00F27C39"/>
    <w:rsid w:val="00F508FD"/>
    <w:rsid w:val="00F60DB3"/>
    <w:rsid w:val="00F654B5"/>
    <w:rsid w:val="00F942F8"/>
    <w:rsid w:val="00FA36D7"/>
    <w:rsid w:val="00FB1E17"/>
    <w:rsid w:val="00FB7CFB"/>
    <w:rsid w:val="00FC228D"/>
    <w:rsid w:val="00FD38E7"/>
    <w:rsid w:val="00FE0C76"/>
    <w:rsid w:val="00FE175D"/>
    <w:rsid w:val="00FE2058"/>
    <w:rsid w:val="00FF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38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930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04B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1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4BA"/>
    <w:rPr>
      <w:sz w:val="0"/>
      <w:szCs w:val="0"/>
    </w:rPr>
  </w:style>
  <w:style w:type="character" w:styleId="Hyperlink">
    <w:name w:val="Hyperlink"/>
    <w:basedOn w:val="DefaultParagraphFont"/>
    <w:uiPriority w:val="99"/>
    <w:rsid w:val="00ED271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04B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4BA"/>
    <w:rPr>
      <w:sz w:val="24"/>
      <w:szCs w:val="24"/>
    </w:rPr>
  </w:style>
  <w:style w:type="table" w:styleId="TableGrid">
    <w:name w:val="Table Grid"/>
    <w:basedOn w:val="TableNormal"/>
    <w:uiPriority w:val="99"/>
    <w:rsid w:val="004B15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61226"/>
    <w:pPr>
      <w:jc w:val="center"/>
    </w:pPr>
    <w:rPr>
      <w:b/>
      <w:bCs/>
      <w:sz w:val="52"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B04B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322B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1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lasz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364</Words>
  <Characters>2512</Characters>
  <Application>Microsoft Office Outlook</Application>
  <DocSecurity>0</DocSecurity>
  <Lines>0</Lines>
  <Paragraphs>0</Paragraphs>
  <ScaleCrop>false</ScaleCrop>
  <Company>HELASZ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LABDARÚGÓ SZÖVETSÉG </dc:title>
  <dc:subject/>
  <dc:creator>Peti</dc:creator>
  <cp:keywords/>
  <dc:description/>
  <cp:lastModifiedBy>Rozsnyoki Gábor</cp:lastModifiedBy>
  <cp:revision>2</cp:revision>
  <cp:lastPrinted>2013-08-27T17:59:00Z</cp:lastPrinted>
  <dcterms:created xsi:type="dcterms:W3CDTF">2013-08-29T06:46:00Z</dcterms:created>
  <dcterms:modified xsi:type="dcterms:W3CDTF">2013-08-29T06:46:00Z</dcterms:modified>
</cp:coreProperties>
</file>