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A50" w:rsidRDefault="00C77A50" w:rsidP="009C1834">
      <w:pPr>
        <w:jc w:val="center"/>
        <w:rPr>
          <w:rFonts w:ascii="Garamond" w:hAnsi="Garamond"/>
          <w:b/>
          <w:bCs/>
          <w:color w:val="000000"/>
        </w:rPr>
      </w:pPr>
      <w:r w:rsidRPr="00EA49EB">
        <w:rPr>
          <w:rFonts w:ascii="Garamond" w:hAnsi="Garamond"/>
          <w:b/>
          <w:bCs/>
          <w:i/>
          <w:iCs/>
          <w:color w:val="000000"/>
        </w:rPr>
        <w:t>VÍZ VILÁGNAPJA</w:t>
      </w:r>
      <w:r w:rsidRPr="00EA49EB">
        <w:rPr>
          <w:rFonts w:ascii="Garamond" w:hAnsi="Garamond"/>
          <w:b/>
          <w:bCs/>
          <w:color w:val="000000"/>
        </w:rPr>
        <w:t> </w:t>
      </w:r>
      <w:r>
        <w:rPr>
          <w:rFonts w:ascii="Garamond" w:hAnsi="Garamond"/>
          <w:b/>
          <w:bCs/>
          <w:color w:val="000000"/>
        </w:rPr>
        <w:t xml:space="preserve"> - Miskolc Nevezés versenyszámok, illetve ABC sorrendben</w:t>
      </w:r>
    </w:p>
    <w:p w:rsidR="00C77A50" w:rsidRPr="009C1834" w:rsidRDefault="00C77A50" w:rsidP="00C02865">
      <w:pPr>
        <w:jc w:val="center"/>
        <w:rPr>
          <w:rFonts w:ascii="Times New Roman" w:hAnsi="Times New Roman"/>
          <w:b/>
          <w:sz w:val="28"/>
          <w:szCs w:val="28"/>
        </w:rPr>
      </w:pPr>
      <w:r w:rsidRPr="009C1834">
        <w:rPr>
          <w:rFonts w:ascii="Times New Roman" w:hAnsi="Times New Roman"/>
          <w:b/>
          <w:sz w:val="28"/>
          <w:szCs w:val="28"/>
        </w:rPr>
        <w:t xml:space="preserve">Nevezés </w:t>
      </w:r>
      <w:r>
        <w:rPr>
          <w:rFonts w:ascii="Times New Roman" w:hAnsi="Times New Roman"/>
          <w:b/>
          <w:sz w:val="28"/>
          <w:szCs w:val="28"/>
        </w:rPr>
        <w:t xml:space="preserve">a versenyszámok </w:t>
      </w:r>
      <w:r w:rsidRPr="009C1834">
        <w:rPr>
          <w:rFonts w:ascii="Times New Roman" w:hAnsi="Times New Roman"/>
          <w:b/>
          <w:sz w:val="28"/>
          <w:szCs w:val="28"/>
        </w:rPr>
        <w:t>sorrend</w:t>
      </w:r>
      <w:r>
        <w:rPr>
          <w:rFonts w:ascii="Times New Roman" w:hAnsi="Times New Roman"/>
          <w:b/>
          <w:sz w:val="28"/>
          <w:szCs w:val="28"/>
        </w:rPr>
        <w:t>jében</w:t>
      </w:r>
      <w:r w:rsidRPr="009C1834">
        <w:rPr>
          <w:rFonts w:ascii="Times New Roman" w:hAnsi="Times New Roman"/>
          <w:b/>
          <w:sz w:val="28"/>
          <w:szCs w:val="28"/>
        </w:rPr>
        <w:t>:</w:t>
      </w:r>
    </w:p>
    <w:tbl>
      <w:tblPr>
        <w:tblW w:w="0" w:type="auto"/>
        <w:jc w:val="center"/>
        <w:tblInd w:w="-735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590"/>
        <w:gridCol w:w="2778"/>
        <w:gridCol w:w="709"/>
        <w:gridCol w:w="2409"/>
        <w:gridCol w:w="851"/>
        <w:gridCol w:w="1134"/>
        <w:gridCol w:w="1096"/>
      </w:tblGrid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Szám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Név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Sz.év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Szám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Idő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helyezés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elért idő</w:t>
            </w: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Angyal Mátyás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2002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2:34,78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Hegyi Balázs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2001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2:48,39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Jakab Dániel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1997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2:08,47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Sinka Róbert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1995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2:17,32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Várkonyi Gergő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2002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3:02,31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Kovács-Micski Márton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1995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2:05,36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Nagy Ádám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1994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2:07,84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Renn Dániel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2002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2:48,48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Kormos Gergely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2001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2:26,24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Holló Bálint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1996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2:11,27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Szalai Péter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1994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2:14,53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Pető Dorottya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1994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2:16,46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Kopka Noémi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2001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2:38,63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Vinczepap Réka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1998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2:23,85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Nagy Natália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2000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2:22,46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Gyöngy Virág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2002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3:00,22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Balázs Dóra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2001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2:38,77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Erdélyi Virág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2001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2:30,11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Rompos Dóra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2000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02:22,00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Kormos Kristóf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1:22,51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Sőregi Dániel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2003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1:35,68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Vas Martin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2:08,08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György Botond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1:45,94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Sós Miksa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2003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1:35,41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Kovács Kristóf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2003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1:16,46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Nagy Zsombor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1:27,93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Kiss Olivér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1:23,32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Sőregi Ádám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2003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1:31,94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Répászky Roderik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1:49,27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Zakar Zente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2003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1:32,66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Kovács Attila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1:21,23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Román Gergő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1:46,50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4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Renn Viktória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1:36,94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4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Domboróczki Sára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01:59,00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4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Kovács Gréta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2003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1:14,60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4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Blaskó Nikol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1:32,06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4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Lezsák Kira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1:41,60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4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Trenka Bonita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01:55,00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4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Balogh Noémi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2003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1:36,70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4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Juhász Franciska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01:50,00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4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Kopka Réka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2003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1:43,65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5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Sereg Áron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00:59,20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5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Jánosi Noel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1:00,10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5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Staudinger Áron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0:56,00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5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Kovács Dominik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0:59,11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5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Názon Bálint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0:51,95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5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Kovács Máté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1:04,10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5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Dér-Herendovics Zsombor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0:41,86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5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Tóth Benedek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0:48,50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5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Gotyár Dominik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2007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01:17,20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5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Koós Márton Balázs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0:47,30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5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Dér-Herendovics Botond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0:41,58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5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Hegyi Ádám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0:51,10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5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Prokaj Zsombor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0:44,12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6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Gönczi Bernadett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2007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01:20,00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6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Csufor Anna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1:01,15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6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Bisztriczki Sára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0:44,04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6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Juhász Janka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0:47,99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6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Markó Kincső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1:07,72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6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Ónodi-Andrade Liliána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01:12,00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6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Prokai Dorinka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01:08,20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6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Szabó Zsófia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2007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01:25,00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6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Besenyei Luca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0:54,90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6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Balázs Eszter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1:05,20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6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Lászlófi Szófia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0:54,50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6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Kvaszinger Lili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01:09,30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6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Pogonyi Bíborka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0:48,15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7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Várkonyi Gergő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2002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fiú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3:28,18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7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Holló Balázs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1999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fiú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2:36,37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7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Dér-Herendovics Zsolt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2002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fiú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3:32,33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7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Hegyi Tamás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2002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fiú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3:22,43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7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Krizsán Péter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1997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fiú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2:42,86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8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Dobi Dorina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2002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leány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3:26,95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8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Szabó Zsanett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2002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leány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3:11,07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8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Kopka Noémi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2001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leány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3:14,40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8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Szabó Fruzsina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1998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leány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3:00,20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8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Gyöngy Virág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2002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leány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3:06,03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8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Sós Klaudia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2000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leány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02:57,00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9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Balázs Máté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fiú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2:13,69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9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Nagy Zsombor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fiú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1:51,31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9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Sőregi Ádám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2003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fiú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1:46,17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9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Répászky Roderik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fiú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2:03,13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9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Vas Martin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fiú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2:19,70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9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Kovács Attila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fiú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1:40,76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9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Román Gergő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fiú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1:58,34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9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Sőregi Dániel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2003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fiú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1:50,03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9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Hegedűs Hunor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fiú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2:13,86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9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György Botond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fiú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2:02,45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Blaskó Nikol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leány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1:54,88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Lezsák Kira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leány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2:02,18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Trenka Bonita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leány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02:07,00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Balogh Noémi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2003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leány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1:44,21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Juhász Franciska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leány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2:08,18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Kopka Réka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2003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leány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1:53,45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Renn Viktória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leány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1:59,58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Domboróczki Sára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leány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2:10,93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Kovács Gréta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2003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leány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1:32,61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11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Tóth Benedek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1:02,56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11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Gotyár Dominik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2007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01:44,30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11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Koós Márton Balázs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0:54,21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11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Dér-Herendovics Botond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0:55,90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11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Hegyi Ádám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0:57,66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11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Dér-Herendovics Zétény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1:21,80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11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Kovács Dominik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1:04,40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11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Sereg Áron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01:04,20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11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Jánosi Noel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1:11,40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11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Lugosi Csongor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0:58,29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11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Názon Bálint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0:59,80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11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Kovács Máté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1:26,94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12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Juhász Janka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1:02,90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12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Markó Kincső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1:18,32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12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Ónodi-Andrade Liliána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01:20,00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12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Prokai Dorinka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01:19,10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12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Szabó Zsófia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2007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01:45,00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12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Besenyei Luca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12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Lászlófi Szófia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1:11,00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12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Balázs Eszter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1:14,42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12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Vincze Zoé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01:17,00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12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Pogonyi Bíborka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1:04,88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12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Csufor Anna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1:01,50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12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Bisztriczki Sára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1:00,66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13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Holló Balázs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1999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fiú vegyesúszás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2:20,13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13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Sinka Róbert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1995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fiú vegyesúszás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2:38,68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13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Dér-Herendovics Zsolt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2002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fiú vegyesúszás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3:34,00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13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Nagy Ádám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1994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fiú vegyesúszás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2:19,34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13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Renn Dániel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2002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fiú vegyesúszás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3:05,62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13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Kormos Gergely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2001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fiú vegyesúszás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2:46,49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13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Krizsán Péter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1997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fiú vegyesúszás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2:30,17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13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Holló Bálint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1996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fiú vegyesúszás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2:27,93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13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Szalai Péter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1994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fiú vegyesúszás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2:32,08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14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Balázs Dóra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2001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leány vegyesúszás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2:51,90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14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Dobi Dorina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2002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leány vegyesúszás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3:08,59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14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Szabó Zsanett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2002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leány vegyesúszás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2:46,83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14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Kopka Noémi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2001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leány vegyesúszás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2:55,64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15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Egri Úszó Klub/2003-2004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4*50 m. fiú gyorsváltó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16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Egri Úszó Klub/2003-2004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4*50 m. leány vegyesváltó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17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Egri Úszó Klub/Nyílt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4*100 m. fiú gyorsváltó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3:53,5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19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Renn Dániel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2002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fiú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3:12,14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19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Kormos Gergely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2001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fiú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2:50,16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19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Hegyi Tamás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2002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fiú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3:14,60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19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Angyal Mátyás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2002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fiú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2:54,44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Vinczepap Réka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1998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leány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2:47,0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Balázs Dóra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2001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leány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2:55,48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Erdélyi Virág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2001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leány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2:49,07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21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Kovács Kristóf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2003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fiú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1:25,89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21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Kiss Olivér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fiú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1:34,68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21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Zakar Zente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2003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fiú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1:42,78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21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Kovács Attila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fiú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01:40,00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21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György Botond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fiú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01:48,00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21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Kormos Kristóf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fiú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1:30,76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22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Blaskó Nikol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leány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1:39,61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22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Lezsák Kira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leány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01:48,00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22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Kovács Gréta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2003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leány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1:26,43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23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Dér-Herendovics Zsombor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0:46,10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23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Gotyár Dominik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2007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01:33,00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23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Juhász Márton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2007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01:11,06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23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Hegyi Ádám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0:51,84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23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Dér-Herendovics Zétény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1:14,07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23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Jánosi Noel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1:06,50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23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Domonkos Dániel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00:57,50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23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Prokaj Zsombor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0:47,06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23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Staudinger Áron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1:00,20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24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Szabó Zsófia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2007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01:31,00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24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Besenyei Luca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1:00,10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24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Vincze Zoé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01:15,00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24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Lászlófi Szófia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0:58,11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24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Balázs Eszter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1:18,54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24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Pogonyi Bíborka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0:57,74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24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Bisztriczki Sára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0:54,46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24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Kvaszinger Lili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01:20,40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24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Juhász Janka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0:53,30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24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Markó Kincső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1:12,40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24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Gönczi Bernadett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2007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01:30,00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24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Ónodi-Andrade Liliána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01:13,00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25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Hegyi Balázs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2001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fiú pillangóúszás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3:06,79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26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Balogh Emese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2000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leány pillangóúszás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2:56,90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27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Kiss Olivér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fiú pillangóúszás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01:30,30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27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Kovács Kristóf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2003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fiú pillangóúszás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1:23,96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28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Kovács Gréta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2003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leány pillangóúszás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1:32,07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28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Renn Viktória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leány pillangóúszás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2:01,94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29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Kormos Gergely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2001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400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5:09,03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29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Angyal Mátyás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2002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400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5:27,70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Vinczepap Réka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1998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400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5:04,12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Balogh Emese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2000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400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5:37,06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Dusek Krisztina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2001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400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5:52,11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Erdélyi Virág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2001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400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5:32,72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Szabó Zsanett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2002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400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5:40,87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Pintér Veronika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2000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400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5:58,5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31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Egri Úszó Klub/2003-2004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4*50 m. fiú vegyesváltó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32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Egri Úszó Klub/2003-2004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4*50 m. leány gyorsváltó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</w:tbl>
    <w:p w:rsidR="00C77A50" w:rsidRDefault="00C77A50"/>
    <w:p w:rsidR="00C77A50" w:rsidRDefault="00C77A50"/>
    <w:p w:rsidR="00C77A50" w:rsidRDefault="00C77A50"/>
    <w:p w:rsidR="00C77A50" w:rsidRDefault="00C77A50"/>
    <w:p w:rsidR="00C77A50" w:rsidRDefault="00C77A50"/>
    <w:p w:rsidR="00C77A50" w:rsidRDefault="00C77A50"/>
    <w:p w:rsidR="00C77A50" w:rsidRDefault="00C77A50"/>
    <w:p w:rsidR="00C77A50" w:rsidRDefault="00C77A50"/>
    <w:p w:rsidR="00C77A50" w:rsidRDefault="00C77A50"/>
    <w:p w:rsidR="00C77A50" w:rsidRDefault="00C77A50"/>
    <w:p w:rsidR="00C77A50" w:rsidRDefault="00C77A50"/>
    <w:p w:rsidR="00C77A50" w:rsidRDefault="00C77A50"/>
    <w:p w:rsidR="00C77A50" w:rsidRDefault="00C77A50"/>
    <w:p w:rsidR="00C77A50" w:rsidRPr="009C1834" w:rsidRDefault="00C77A50" w:rsidP="009C1834">
      <w:pPr>
        <w:jc w:val="center"/>
        <w:rPr>
          <w:rFonts w:ascii="Times New Roman" w:hAnsi="Times New Roman"/>
          <w:b/>
          <w:sz w:val="28"/>
          <w:szCs w:val="28"/>
        </w:rPr>
      </w:pPr>
      <w:r w:rsidRPr="009C1834">
        <w:rPr>
          <w:rFonts w:ascii="Times New Roman" w:hAnsi="Times New Roman"/>
          <w:b/>
          <w:sz w:val="28"/>
          <w:szCs w:val="28"/>
        </w:rPr>
        <w:t>Nevezés ABC sorrendben:</w:t>
      </w:r>
    </w:p>
    <w:tbl>
      <w:tblPr>
        <w:tblW w:w="0" w:type="auto"/>
        <w:jc w:val="center"/>
        <w:tblInd w:w="-735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590"/>
        <w:gridCol w:w="2778"/>
        <w:gridCol w:w="709"/>
        <w:gridCol w:w="2409"/>
        <w:gridCol w:w="851"/>
        <w:gridCol w:w="709"/>
        <w:gridCol w:w="1559"/>
        <w:gridCol w:w="1096"/>
      </w:tblGrid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Név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Sz.év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Szám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Idő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Szám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helyezés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elért idő</w:t>
            </w: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Angyal Mátyás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2002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2:34,78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Angyal Mátyás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2002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fiú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2:54,44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Angyal Mátyás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2002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400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5:27,70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Balázs Dóra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2001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2:38,77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Balázs Dóra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2001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leány vegyesúszás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2:51,90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Balázs Dóra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2001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leány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2:55,48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Balázs Eszter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1:05,20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Balázs Eszter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1:14,42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Balázs Eszter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1:18,54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4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Balázs Máté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fiú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2:13,69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5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Balogh Emese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2000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leány pillangóúszás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2:56,90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Balogh Emese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2000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400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5:37,06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6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Balogh Noémi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2003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1:36,70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Balogh Noémi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2003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leány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1:44,21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7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Besenyei Luca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0:54,90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Besenyei Luca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Besenyei Luca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1:00,10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940BD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8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Bisztriczki Sára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0:44,04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940BD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Bisztriczki Sára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1:00,66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940BD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Bisztriczki Sára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0:54,46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4C1AA8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9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Blaskó Nikol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1:32,06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4C1AA8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Blaskó Nikol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leány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1:54,88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4C1AA8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Blaskó Nikol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leány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1:39,61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230E57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Csufor Anna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1:01,15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230E57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Csufor Anna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1:01,50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AF0A32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11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Dér-Herendovics Botond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0:41,58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AF0A32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Dér-Herendovics Botond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0:55,90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5F3019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12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Dér-Herendovics Zétény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1:21,80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5F3019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Dér-Herendovics Zétény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1:14,07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C5133D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13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Dér-Herendovics Zsolt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2002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fiú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3:32,33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C5133D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Dér-Herendovics Zsolt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2002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fiú vegyesúszás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3:34,00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A130BA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14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Dér-Herendovics Zsombor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0:41,86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A130BA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Dér-Herendovics Zsombor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0:46,10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B079D6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15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Dobi Dorina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2002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leány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3:26,95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B079D6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Dobi Dorina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2002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leány vegyesúszás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3:08,59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F65E63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16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Domboróczki Sára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01:59,00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F65E63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Domboróczki Sára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leány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2:10,93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17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Domonkos Dániel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00:57,50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18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Dusek Krisztina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2001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400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5:52,11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BB5755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19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Erdélyi Virág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2001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2:30,11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BB5755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Erdélyi Virág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2001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leány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2:49,07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BB5755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Erdélyi Virág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2001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400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5:32,72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6A7263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Gotyár Dominik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2007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01:17,20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6A7263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Gotyár Dominik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2007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01:44,30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6A7263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Gotyár Dominik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2007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01:33,00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F13F88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21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Gönczi Bernadett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2007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01:20,00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F13F88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Gönczi Bernadett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2007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01:30,00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56114E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22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Gyöngy Virág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2002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3:00,22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56114E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Gyöngy Virág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2002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leány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3:06,03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6C6DA6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23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György Botond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1:45,94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6C6DA6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György Botond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fiú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2:02,45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6C6DA6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György Botond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fiú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01:48,00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24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Hegedűs Hunor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fiú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2:13,86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DB1DCA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25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Hegyi Ádám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0:51,10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DB1DCA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Hegyi Ádám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0:57,66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DB1DCA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Hegyi Ádám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0:51,84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4C06C6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26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Hegyi Balázs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2001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2:48,39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4C06C6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Hegyi Balázs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2001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fiú pillangóúszás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3:06,79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34CE4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27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Hegyi Tamás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2002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fiú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3:22,43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34CE4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Hegyi Tamás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2002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fiú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3:14,60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F635EA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28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Holló Balázs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1999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fiú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2:36,37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F635EA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Holló Balázs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1999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fiú vegyesúszás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2:20,13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AB2D50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29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Holló Bálint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1996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2:11,27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AB2D50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Holló Bálint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1996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fiú vegyesúszás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2:27,93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Jakab Dániel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1997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2:08,47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00976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31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Jánosi Noel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1:00,10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00976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Jánosi Noel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1:11,40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00976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Jánosi Noel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1:06,50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CB74B6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32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Juhász Franciska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01:50,00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CB74B6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Juhász Franciska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leány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2:08,18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742058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33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Juhász Janka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0:47,99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742058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Juhász Janka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1:02,90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742058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Juhász Janka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0:53,30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34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Juhász Márton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2007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01:11,06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0A3F30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35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Kiss Olivér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1:23,32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0A3F30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Kiss Olivér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fiú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1:34,68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0A3F30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Kiss Olivér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fiú pillangóúszás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01:30,30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3B5E84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36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Koós Márton Balázs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0:47,30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3B5E84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Koós Márton Balázs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0:54,21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4321D2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37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Kopka Noémi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2001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2:38,63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4321D2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Kopka Noémi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2001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leány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3:14,40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4321D2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Kopka Noémi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2001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leány vegyesúszás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2:55,64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A610A0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38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Kopka Réka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2003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1:43,65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A610A0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Kopka Réka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2003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leány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1:53,45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EC5800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39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Kormos Gergely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2001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2:26,24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EC5800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Kormos Gergely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2001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fiú vegyesúszás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2:46,49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EC5800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Kormos Gergely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2001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fiú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2:50,16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EC5800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Kormos Gergely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2001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400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5:09,03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7A474F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40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Kormos Kristóf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1:22,51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7A474F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Kormos Kristóf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fiú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1:30,76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C47F9B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41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Kovács Attila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1:21,23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C47F9B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Kovács Attila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fiú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1:40,76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C47F9B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Kovács Attila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fiú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01:40,00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B103D9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42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Kovács Dominik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0:59,11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B103D9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Kovács Dominik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1:04,40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73ECF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43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Kovács Gréta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2003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1:14,60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73ECF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Kovács Gréta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2003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leány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1:32,61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73ECF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Kovács Gréta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2003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leány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1:26,43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73ECF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Kovács Gréta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2003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leány pillangóúszás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1:32,07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0616A6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44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Kovács Kristóf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2003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1:16,46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0616A6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Kovács Kristóf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2003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fiú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1:25,89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0616A6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Kovács Kristóf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2003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fiú pillangóúszás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1:23,96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2C3696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45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Kovács Máté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1:04,10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2C3696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Kovács Máté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1:26,94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46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Kovács-Micski Márton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1995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2:05,36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2C1296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47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Krizsán Péter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1997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fiú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2:42,86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2C1296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Krizsán Péter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1997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fiú vegyesúszás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2:30,17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D95136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48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Kvaszinger Lili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01:09,30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D95136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Kvaszinger Lili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01:20,40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8261CF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49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Lászlófi Szófia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0:54,50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8261CF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Lászlófi Szófia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1:11,00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8261CF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Lászlófi Szófia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0:58,11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2A1F51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50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Lezsák Kira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1:41,60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2A1F51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Lezsák Kira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leány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2:02,18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2A1F51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Lezsák Kira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leány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01:48,00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51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Lugosi Csongor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0:58,29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19669F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52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Markó Kincső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1:07,72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19669F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Markó Kincső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1:18,32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19669F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Markó Kincső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1:12,40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FD2ED9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53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Nagy Ádám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1994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2:07,84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FD2ED9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Nagy Ádám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1994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fiú vegyesúszás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2:19,34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54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Nagy Natália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2000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2:22,46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6A3E4F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55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Nagy Zsombor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1:27,93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6A3E4F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Nagy Zsombor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fiú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1:51,31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F6645C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56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Názon Bálint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0:51,95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F6645C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Názon Bálint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0:59,80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786D3E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57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Ónodi-Andrade Liliána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01:12,00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786D3E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Ónodi-Andrade Liliána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01:20,00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786D3E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Ónodi-Andrade Liliána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01:13,00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58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Pető Dorottya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1994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2:16,46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59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Pintér Veronika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2000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400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5:58,5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783AB7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60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Pogonyi Bíborka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0:48,15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783AB7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Pogonyi Bíborka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1:04,88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783AB7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Pogonyi Bíborka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0:57,74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D3316B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61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Prokai Dorinka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01:08,20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D3316B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Prokai Dorinka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01:19,10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D470CE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62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Prokaj Zsombor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0:44,12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D470CE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Prokaj Zsombor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0:47,06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8B5D2E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63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Renn Dániel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2002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2:48,48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381017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Renn Dániel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2002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fiú vegyesúszás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3:05,62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381017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Renn Dániel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2002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fiú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3:12,14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5966F3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64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Renn Viktória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1:36,94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5966F3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Renn Viktória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leány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1:59,58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5966F3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Renn Viktória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leány pillangóúszás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2:01,94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CE71FC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65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Répászky Roderik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1:49,27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CE71FC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Répászky Roderik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fiú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2:03,13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CA5921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66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Román Gergő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1:46,50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CA5921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Román Gergő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fiú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1:58,34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67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Rompos Dóra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2000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02:22,00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150DAE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68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Sereg Áron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00:59,20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150DAE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Sereg Áron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01:04,20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D65E2D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69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Sinka Róbert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1995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2:17,32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D65E2D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Sinka Róbert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1995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fiú vegyesúszás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2:38,68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70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Sós Klaudia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2000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leány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02:57,00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71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Sós Miksa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2003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1:35,41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2A601C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72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Sőregi Ádám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2003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1:31,94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2A601C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Sőregi Ádám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2003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fiú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1:46,17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34106A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73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Sőregi Dániel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2003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1:35,68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34106A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Sőregi Dániel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2003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fiú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1:50,03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A96574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74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Staudinger Áron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0:56,00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A96574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Staudinger Áron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1:00,20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75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Szabó Fruzsina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1998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leány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3:00,20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211BDE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76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Szabó Zsanett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2002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leány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3:11,07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211BDE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Szabó Zsanett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2002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leány vegyesúszás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2:46,83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211BDE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Szabó Zsanett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2002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400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5:40,87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142588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77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Szabó Zsófia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2007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01:25,00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142588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Szabó Zsófia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2007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01:45,00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78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Szabó Zsófia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2007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01:31,00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7D473B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79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Szalai Péter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1994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2:14,53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7D473B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Szalai Péter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1994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fiú vegyesúszás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2:32,08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7C2E57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80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Tóth Benedek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0:48,50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7C2E57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Tóth Benedek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fiú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1:02,56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0F2D78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81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Trenka Bonita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01:55,00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0F2D78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Trenka Bonita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leány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02:07,00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7737B2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82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Várkonyi Gergő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2002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3:02,31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7737B2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Várkonyi Gergő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2002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fiú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3:28,18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ED3E67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83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Vas Martin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2:08,08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ED3E67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Vas Martin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fiú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2:19,70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C06508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84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Vincze Zoé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mellúszás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01:17,00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C06508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Vincze Zoé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50 m. leány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01:15,00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073CF5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85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Vinczepap Réka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1998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2:23,85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073CF5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Vinczepap Réka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1998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 m. leány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2:47,0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073CF5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Vinczepap Réka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1998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400 m. leány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5:04,12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7579E7">
        <w:trPr>
          <w:jc w:val="center"/>
        </w:trPr>
        <w:tc>
          <w:tcPr>
            <w:tcW w:w="5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86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Zakar Zente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2003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fiú gyorsúszás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1:32,66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7579E7">
        <w:trPr>
          <w:jc w:val="center"/>
        </w:trPr>
        <w:tc>
          <w:tcPr>
            <w:tcW w:w="5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Zakar Zente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2003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100 m. fiú hátúszás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1:42,78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Egri Úszó Klub/2003-2004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4*50 m. fiú vegyesváltó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9C1834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Egri Úszó Klub/2003-2004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4*50 m. leány gyorsváltó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9C18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EF34AB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F75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F75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Egri Úszó Klub/2003-2004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F7566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F7566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4*50 m. fiú gyorsváltó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F7566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F75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F75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F75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EF34AB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F75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F75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Egri Úszó Klub/2003-2004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F7566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F7566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4*50 m. leány vegyesváltó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F7566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F75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F75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F75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C77A50" w:rsidRPr="008B592A" w:rsidTr="00EF34AB">
        <w:trPr>
          <w:jc w:val="center"/>
        </w:trPr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F75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F75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Egri Úszó Klub/Nyílt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F7566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F7566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4*100 m. fiú gyorsváltó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F7566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0"/>
                <w:szCs w:val="20"/>
                <w:lang w:eastAsia="hu-HU"/>
              </w:rPr>
              <w:t>3:53,5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77A50" w:rsidRPr="009C1834" w:rsidRDefault="00C77A50" w:rsidP="00F75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9C1834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77A50" w:rsidRPr="009C1834" w:rsidRDefault="00C77A50" w:rsidP="00F75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A50" w:rsidRPr="009C1834" w:rsidRDefault="00C77A50" w:rsidP="00F75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</w:tbl>
    <w:p w:rsidR="00C77A50" w:rsidRDefault="00C77A50"/>
    <w:sectPr w:rsidR="00C77A50" w:rsidSect="009C1834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C1834"/>
    <w:rsid w:val="000006B3"/>
    <w:rsid w:val="00033756"/>
    <w:rsid w:val="000616A6"/>
    <w:rsid w:val="00073CF5"/>
    <w:rsid w:val="000A3F30"/>
    <w:rsid w:val="000F2D78"/>
    <w:rsid w:val="00142588"/>
    <w:rsid w:val="00150DAE"/>
    <w:rsid w:val="0019669F"/>
    <w:rsid w:val="001D673A"/>
    <w:rsid w:val="00211BDE"/>
    <w:rsid w:val="00224E40"/>
    <w:rsid w:val="00230E57"/>
    <w:rsid w:val="002A01A3"/>
    <w:rsid w:val="002A1F51"/>
    <w:rsid w:val="002A601C"/>
    <w:rsid w:val="002A72BC"/>
    <w:rsid w:val="002C1296"/>
    <w:rsid w:val="002C3696"/>
    <w:rsid w:val="002D7952"/>
    <w:rsid w:val="00307CFD"/>
    <w:rsid w:val="00331E81"/>
    <w:rsid w:val="00335A8F"/>
    <w:rsid w:val="0034106A"/>
    <w:rsid w:val="00353AC0"/>
    <w:rsid w:val="00381017"/>
    <w:rsid w:val="003828FF"/>
    <w:rsid w:val="003B28AF"/>
    <w:rsid w:val="003B5E84"/>
    <w:rsid w:val="003D3689"/>
    <w:rsid w:val="004321D2"/>
    <w:rsid w:val="00455D97"/>
    <w:rsid w:val="00474151"/>
    <w:rsid w:val="004C06C6"/>
    <w:rsid w:val="004C1AA8"/>
    <w:rsid w:val="005061F1"/>
    <w:rsid w:val="0056114E"/>
    <w:rsid w:val="005966F3"/>
    <w:rsid w:val="005A0381"/>
    <w:rsid w:val="005F3019"/>
    <w:rsid w:val="006207D3"/>
    <w:rsid w:val="00671708"/>
    <w:rsid w:val="006A3E4F"/>
    <w:rsid w:val="006A7263"/>
    <w:rsid w:val="006B2EB5"/>
    <w:rsid w:val="006C6DA6"/>
    <w:rsid w:val="006D587D"/>
    <w:rsid w:val="007106FB"/>
    <w:rsid w:val="00742058"/>
    <w:rsid w:val="007579E7"/>
    <w:rsid w:val="007660D9"/>
    <w:rsid w:val="007737B2"/>
    <w:rsid w:val="00783AB7"/>
    <w:rsid w:val="00786D3E"/>
    <w:rsid w:val="007A474F"/>
    <w:rsid w:val="007B7316"/>
    <w:rsid w:val="007C028B"/>
    <w:rsid w:val="007C202D"/>
    <w:rsid w:val="007C2E57"/>
    <w:rsid w:val="007D473B"/>
    <w:rsid w:val="007F1456"/>
    <w:rsid w:val="00813A52"/>
    <w:rsid w:val="008261CF"/>
    <w:rsid w:val="00837441"/>
    <w:rsid w:val="00886C08"/>
    <w:rsid w:val="008A2B65"/>
    <w:rsid w:val="008B592A"/>
    <w:rsid w:val="008B5D2E"/>
    <w:rsid w:val="008B733A"/>
    <w:rsid w:val="008F0C6C"/>
    <w:rsid w:val="00900976"/>
    <w:rsid w:val="00934CE4"/>
    <w:rsid w:val="00946427"/>
    <w:rsid w:val="00973ECF"/>
    <w:rsid w:val="0097413F"/>
    <w:rsid w:val="00991E4E"/>
    <w:rsid w:val="009940BD"/>
    <w:rsid w:val="009C1834"/>
    <w:rsid w:val="009C6BE2"/>
    <w:rsid w:val="009C7072"/>
    <w:rsid w:val="00A0363C"/>
    <w:rsid w:val="00A130BA"/>
    <w:rsid w:val="00A61022"/>
    <w:rsid w:val="00A610A0"/>
    <w:rsid w:val="00A775A5"/>
    <w:rsid w:val="00A8483E"/>
    <w:rsid w:val="00A96574"/>
    <w:rsid w:val="00AA01A4"/>
    <w:rsid w:val="00AA6BE9"/>
    <w:rsid w:val="00AB047C"/>
    <w:rsid w:val="00AB2D50"/>
    <w:rsid w:val="00AC41A0"/>
    <w:rsid w:val="00AF0A32"/>
    <w:rsid w:val="00B079D6"/>
    <w:rsid w:val="00B103D9"/>
    <w:rsid w:val="00B27BD1"/>
    <w:rsid w:val="00B42FAC"/>
    <w:rsid w:val="00BB5755"/>
    <w:rsid w:val="00C02865"/>
    <w:rsid w:val="00C06508"/>
    <w:rsid w:val="00C3110C"/>
    <w:rsid w:val="00C47F9B"/>
    <w:rsid w:val="00C5133D"/>
    <w:rsid w:val="00C51B81"/>
    <w:rsid w:val="00C70E88"/>
    <w:rsid w:val="00C77A50"/>
    <w:rsid w:val="00CA5921"/>
    <w:rsid w:val="00CB4F61"/>
    <w:rsid w:val="00CB74B6"/>
    <w:rsid w:val="00CD4ADB"/>
    <w:rsid w:val="00CE71FC"/>
    <w:rsid w:val="00CF3DE1"/>
    <w:rsid w:val="00D3316B"/>
    <w:rsid w:val="00D470CE"/>
    <w:rsid w:val="00D65E2D"/>
    <w:rsid w:val="00D95136"/>
    <w:rsid w:val="00DB1DCA"/>
    <w:rsid w:val="00DB5D04"/>
    <w:rsid w:val="00E5209B"/>
    <w:rsid w:val="00EA49EB"/>
    <w:rsid w:val="00EC5800"/>
    <w:rsid w:val="00ED00CF"/>
    <w:rsid w:val="00ED3E67"/>
    <w:rsid w:val="00EF34AB"/>
    <w:rsid w:val="00F010AE"/>
    <w:rsid w:val="00F13F88"/>
    <w:rsid w:val="00F2331F"/>
    <w:rsid w:val="00F5750D"/>
    <w:rsid w:val="00F635EA"/>
    <w:rsid w:val="00F65E63"/>
    <w:rsid w:val="00F6645C"/>
    <w:rsid w:val="00F75664"/>
    <w:rsid w:val="00FD2E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2EB5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6B2EB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hu-HU"/>
    </w:rPr>
  </w:style>
  <w:style w:type="paragraph" w:styleId="Heading2">
    <w:name w:val="heading 2"/>
    <w:basedOn w:val="Normal"/>
    <w:link w:val="Heading2Char"/>
    <w:uiPriority w:val="99"/>
    <w:qFormat/>
    <w:rsid w:val="006B2E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hu-HU"/>
    </w:rPr>
  </w:style>
  <w:style w:type="paragraph" w:styleId="Heading3">
    <w:name w:val="heading 3"/>
    <w:basedOn w:val="Normal"/>
    <w:link w:val="Heading3Char"/>
    <w:uiPriority w:val="99"/>
    <w:qFormat/>
    <w:rsid w:val="006B2EB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hu-HU"/>
    </w:rPr>
  </w:style>
  <w:style w:type="paragraph" w:styleId="Heading4">
    <w:name w:val="heading 4"/>
    <w:basedOn w:val="Normal"/>
    <w:link w:val="Heading4Char"/>
    <w:uiPriority w:val="99"/>
    <w:qFormat/>
    <w:rsid w:val="006B2EB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hu-H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B2EB5"/>
    <w:rPr>
      <w:rFonts w:ascii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6B2EB5"/>
    <w:rPr>
      <w:rFonts w:ascii="Times New Roman" w:hAnsi="Times New Roman" w:cs="Times New Roman"/>
      <w:b/>
      <w:bCs/>
      <w:sz w:val="36"/>
      <w:szCs w:val="36"/>
      <w:lang w:eastAsia="hu-H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6B2EB5"/>
    <w:rPr>
      <w:rFonts w:ascii="Times New Roman" w:hAnsi="Times New Roman" w:cs="Times New Roman"/>
      <w:b/>
      <w:bCs/>
      <w:sz w:val="27"/>
      <w:szCs w:val="27"/>
      <w:lang w:eastAsia="hu-H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6B2EB5"/>
    <w:rPr>
      <w:rFonts w:ascii="Times New Roman" w:hAnsi="Times New Roman" w:cs="Times New Roman"/>
      <w:b/>
      <w:bCs/>
      <w:sz w:val="24"/>
      <w:szCs w:val="24"/>
      <w:lang w:eastAsia="hu-HU"/>
    </w:rPr>
  </w:style>
  <w:style w:type="character" w:styleId="Strong">
    <w:name w:val="Strong"/>
    <w:basedOn w:val="DefaultParagraphFont"/>
    <w:uiPriority w:val="99"/>
    <w:qFormat/>
    <w:rsid w:val="006B2EB5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rsid w:val="006B2EB5"/>
    <w:rPr>
      <w:rFonts w:cs="Times New Roman"/>
      <w:i/>
      <w:iCs/>
    </w:rPr>
  </w:style>
  <w:style w:type="paragraph" w:styleId="ListParagraph">
    <w:name w:val="List Paragraph"/>
    <w:basedOn w:val="Normal"/>
    <w:uiPriority w:val="99"/>
    <w:qFormat/>
    <w:rsid w:val="006B2EB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9C18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C18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10</Pages>
  <Words>2719</Words>
  <Characters>18767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VÍZ VILÁGNAPJA  - Miskolc Nevezés versenyszámok, illetve ABC sorrendben</dc:title>
  <dc:subject/>
  <dc:creator>user</dc:creator>
  <cp:keywords/>
  <dc:description/>
  <cp:lastModifiedBy>Rozsnaki Gábor</cp:lastModifiedBy>
  <cp:revision>2</cp:revision>
  <dcterms:created xsi:type="dcterms:W3CDTF">2013-03-22T09:43:00Z</dcterms:created>
  <dcterms:modified xsi:type="dcterms:W3CDTF">2013-03-22T09:43:00Z</dcterms:modified>
</cp:coreProperties>
</file>